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28BE" w14:textId="77777777" w:rsidR="00193172" w:rsidRPr="00CC7259" w:rsidRDefault="00193172" w:rsidP="00193172">
      <w:pPr>
        <w:pStyle w:val="BlueSubheading3"/>
        <w:spacing w:before="0" w:after="0" w:line="276" w:lineRule="auto"/>
        <w:ind w:left="284"/>
        <w:rPr>
          <w:rFonts w:ascii="Arial" w:hAnsi="Arial" w:cs="Arial"/>
          <w:color w:val="B6231E"/>
          <w:sz w:val="28"/>
        </w:rPr>
      </w:pPr>
    </w:p>
    <w:p w14:paraId="3904D1DF" w14:textId="77777777" w:rsidR="00193172" w:rsidRPr="00CC7259" w:rsidRDefault="00193172" w:rsidP="00193172">
      <w:pPr>
        <w:pStyle w:val="BlueSubheading3"/>
        <w:spacing w:before="0" w:after="0" w:line="276" w:lineRule="auto"/>
        <w:ind w:left="284"/>
        <w:rPr>
          <w:rFonts w:ascii="Arial" w:hAnsi="Arial" w:cs="Arial"/>
          <w:color w:val="B6231E"/>
          <w:sz w:val="28"/>
        </w:rPr>
      </w:pPr>
    </w:p>
    <w:p w14:paraId="08F4317B" w14:textId="77777777" w:rsidR="00193172" w:rsidRPr="00CC7259" w:rsidRDefault="00193172" w:rsidP="00193172">
      <w:pPr>
        <w:pStyle w:val="BlueSubheading3"/>
        <w:spacing w:before="0" w:after="0" w:line="276" w:lineRule="auto"/>
        <w:ind w:left="284"/>
        <w:rPr>
          <w:rFonts w:ascii="Arial" w:hAnsi="Arial" w:cs="Arial"/>
          <w:color w:val="B6231E"/>
          <w:sz w:val="28"/>
        </w:rPr>
      </w:pPr>
    </w:p>
    <w:p w14:paraId="1B1AEA84" w14:textId="77777777" w:rsidR="00193172" w:rsidRPr="00CC7259" w:rsidRDefault="00193172" w:rsidP="00193172">
      <w:pPr>
        <w:pStyle w:val="MoECoverPageHeading"/>
        <w:spacing w:before="240"/>
        <w:ind w:left="284"/>
        <w:rPr>
          <w:rFonts w:ascii="Arial" w:hAnsi="Arial" w:cs="Arial"/>
          <w:color w:val="00853E"/>
          <w:sz w:val="32"/>
          <w:szCs w:val="32"/>
        </w:rPr>
      </w:pPr>
    </w:p>
    <w:p w14:paraId="72A39195" w14:textId="77777777" w:rsidR="00193172" w:rsidRPr="00CC7259" w:rsidRDefault="00193172" w:rsidP="00193172">
      <w:pPr>
        <w:pStyle w:val="MoECoverPageHeading"/>
        <w:spacing w:before="240"/>
        <w:ind w:left="284"/>
        <w:rPr>
          <w:rFonts w:ascii="Arial" w:hAnsi="Arial" w:cs="Arial"/>
          <w:i/>
          <w:color w:val="00853E"/>
          <w:sz w:val="36"/>
          <w:szCs w:val="36"/>
        </w:rPr>
      </w:pPr>
      <w:r w:rsidRPr="00CC7259">
        <w:rPr>
          <w:rFonts w:ascii="Arial" w:hAnsi="Arial" w:cs="Arial"/>
          <w:color w:val="00853E"/>
        </w:rPr>
        <w:t>A learning from home pack</w:t>
      </w:r>
    </w:p>
    <w:p w14:paraId="0814F3D9" w14:textId="3DB2BECC" w:rsidR="00193172" w:rsidRPr="00CC7259" w:rsidRDefault="00193172" w:rsidP="7289A818">
      <w:pPr>
        <w:pStyle w:val="MoECoverPageSubheading"/>
        <w:tabs>
          <w:tab w:val="left" w:pos="8230"/>
        </w:tabs>
        <w:ind w:left="284"/>
        <w:rPr>
          <w:rFonts w:ascii="Arial" w:hAnsi="Arial" w:cs="Arial"/>
          <w:b/>
          <w:bCs/>
          <w:color w:val="00853E"/>
          <w:sz w:val="36"/>
          <w:szCs w:val="36"/>
        </w:rPr>
      </w:pPr>
      <w:r w:rsidRPr="00CC7259">
        <w:rPr>
          <w:rFonts w:ascii="Arial" w:hAnsi="Arial" w:cs="Arial"/>
          <w:b/>
          <w:bCs/>
          <w:noProof/>
          <w:color w:val="2B579A"/>
          <w:shd w:val="clear" w:color="auto" w:fill="E6E6E6"/>
          <w:lang w:eastAsia="en-NZ"/>
        </w:rPr>
        <mc:AlternateContent>
          <mc:Choice Requires="wpg">
            <w:drawing>
              <wp:anchor distT="0" distB="0" distL="114300" distR="114300" simplePos="0" relativeHeight="251658240" behindDoc="0" locked="0" layoutInCell="1" allowOverlap="1" wp14:anchorId="4EAABF8E" wp14:editId="07837BAA">
                <wp:simplePos x="0" y="0"/>
                <wp:positionH relativeFrom="column">
                  <wp:posOffset>0</wp:posOffset>
                </wp:positionH>
                <wp:positionV relativeFrom="paragraph">
                  <wp:posOffset>9601200</wp:posOffset>
                </wp:positionV>
                <wp:extent cx="4457700" cy="1073150"/>
                <wp:effectExtent l="0" t="0" r="0" b="12700"/>
                <wp:wrapNone/>
                <wp:docPr id="123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123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AB18" w14:textId="77777777" w:rsidR="00193172" w:rsidRPr="00495237" w:rsidRDefault="00193172" w:rsidP="00193172">
                              <w:pPr>
                                <w:pStyle w:val="Footer"/>
                                <w:spacing w:before="60"/>
                                <w:rPr>
                                  <w:rFonts w:ascii="Calibri Light" w:hAnsi="Calibri Light" w:cs="Calibri Light"/>
                                  <w:color w:val="2D6EB5"/>
                                  <w:sz w:val="14"/>
                                  <w:szCs w:val="14"/>
                                </w:rPr>
                              </w:pPr>
                              <w:r w:rsidRPr="00495237">
                                <w:rPr>
                                  <w:rFonts w:ascii="Calibri Light" w:hAnsi="Calibri Light" w:cs="Calibri Light"/>
                                  <w:color w:val="2D6EB5"/>
                                  <w:sz w:val="14"/>
                                  <w:szCs w:val="14"/>
                                </w:rPr>
                                <w:t xml:space="preserve">We </w:t>
                              </w:r>
                              <w:r w:rsidRPr="00495237">
                                <w:rPr>
                                  <w:rFonts w:ascii="Calibri Light" w:hAnsi="Calibri Light" w:cs="Calibri Light"/>
                                  <w:b/>
                                  <w:color w:val="2D6EB5"/>
                                  <w:sz w:val="14"/>
                                  <w:szCs w:val="14"/>
                                </w:rPr>
                                <w:t>shape</w:t>
                              </w:r>
                              <w:r w:rsidRPr="00495237">
                                <w:rPr>
                                  <w:rFonts w:ascii="Calibri Light" w:hAnsi="Calibri Light" w:cs="Calibri Light"/>
                                  <w:color w:val="2D6EB5"/>
                                  <w:sz w:val="14"/>
                                  <w:szCs w:val="14"/>
                                </w:rPr>
                                <w:t xml:space="preserve"> an </w:t>
                              </w:r>
                              <w:r w:rsidRPr="00495237">
                                <w:rPr>
                                  <w:rFonts w:ascii="Calibri Light" w:hAnsi="Calibri Light" w:cs="Calibri Light"/>
                                  <w:b/>
                                  <w:color w:val="2D6EB5"/>
                                  <w:sz w:val="14"/>
                                  <w:szCs w:val="14"/>
                                </w:rPr>
                                <w:t>education</w:t>
                              </w:r>
                              <w:r w:rsidRPr="00495237">
                                <w:rPr>
                                  <w:rFonts w:ascii="Calibri Light" w:hAnsi="Calibri Light" w:cs="Calibri Light"/>
                                  <w:color w:val="2D6EB5"/>
                                  <w:sz w:val="14"/>
                                  <w:szCs w:val="14"/>
                                </w:rPr>
                                <w:t xml:space="preserve"> system that delivers </w:t>
                              </w:r>
                              <w:r w:rsidRPr="00495237">
                                <w:rPr>
                                  <w:rFonts w:ascii="Calibri Light" w:hAnsi="Calibri Light" w:cs="Calibri Light"/>
                                  <w:b/>
                                  <w:color w:val="2D6EB5"/>
                                  <w:sz w:val="14"/>
                                  <w:szCs w:val="14"/>
                                </w:rPr>
                                <w:t>equitable</w:t>
                              </w:r>
                              <w:r w:rsidRPr="00495237">
                                <w:rPr>
                                  <w:rFonts w:ascii="Calibri Light" w:hAnsi="Calibri Light" w:cs="Calibri Light"/>
                                  <w:color w:val="2D6EB5"/>
                                  <w:sz w:val="14"/>
                                  <w:szCs w:val="14"/>
                                </w:rPr>
                                <w:t xml:space="preserve"> and </w:t>
                              </w:r>
                              <w:r w:rsidRPr="00495237">
                                <w:rPr>
                                  <w:rFonts w:ascii="Calibri Light" w:hAnsi="Calibri Light" w:cs="Calibri Light"/>
                                  <w:b/>
                                  <w:color w:val="2D6EB5"/>
                                  <w:sz w:val="14"/>
                                  <w:szCs w:val="14"/>
                                </w:rPr>
                                <w:t>excellent outcomes</w:t>
                              </w:r>
                            </w:p>
                            <w:p w14:paraId="66A693CE" w14:textId="77777777" w:rsidR="00193172" w:rsidRPr="00495237" w:rsidRDefault="00193172" w:rsidP="00193172">
                              <w:pPr>
                                <w:spacing w:before="60"/>
                                <w:rPr>
                                  <w:color w:val="2D6EB5"/>
                                </w:rPr>
                              </w:pPr>
                              <w:r w:rsidRPr="00495237">
                                <w:rPr>
                                  <w:rFonts w:ascii="Calibri Light" w:hAnsi="Calibri Light" w:cs="Calibri Light"/>
                                  <w:i/>
                                  <w:color w:val="2D6EB5"/>
                                  <w:sz w:val="14"/>
                                  <w:szCs w:val="14"/>
                                </w:rPr>
                                <w:t xml:space="preserve">He mea </w:t>
                              </w:r>
                              <w:r w:rsidRPr="00495237">
                                <w:rPr>
                                  <w:rFonts w:ascii="Calibri Light" w:hAnsi="Calibri Light" w:cs="Calibri Light"/>
                                  <w:b/>
                                  <w:i/>
                                  <w:color w:val="2D6EB5"/>
                                  <w:sz w:val="14"/>
                                  <w:szCs w:val="14"/>
                                </w:rPr>
                                <w:t>tārai</w:t>
                              </w:r>
                              <w:r w:rsidRPr="00495237">
                                <w:rPr>
                                  <w:rFonts w:ascii="Calibri Light" w:hAnsi="Calibri Light" w:cs="Calibri Light"/>
                                  <w:i/>
                                  <w:color w:val="2D6EB5"/>
                                  <w:sz w:val="14"/>
                                  <w:szCs w:val="14"/>
                                </w:rPr>
                                <w:t xml:space="preserve"> e mātou te </w:t>
                              </w:r>
                              <w:r w:rsidRPr="00495237">
                                <w:rPr>
                                  <w:rFonts w:ascii="Calibri Light" w:hAnsi="Calibri Light" w:cs="Calibri Light"/>
                                  <w:b/>
                                  <w:i/>
                                  <w:color w:val="2D6EB5"/>
                                  <w:sz w:val="14"/>
                                  <w:szCs w:val="14"/>
                                </w:rPr>
                                <w:t>mātauranga</w:t>
                              </w:r>
                              <w:r w:rsidRPr="00495237">
                                <w:rPr>
                                  <w:rFonts w:ascii="Calibri Light" w:hAnsi="Calibri Light" w:cs="Calibri Light"/>
                                  <w:i/>
                                  <w:color w:val="2D6EB5"/>
                                  <w:sz w:val="14"/>
                                  <w:szCs w:val="14"/>
                                </w:rPr>
                                <w:t xml:space="preserve"> kia </w:t>
                              </w:r>
                              <w:r w:rsidRPr="00495237">
                                <w:rPr>
                                  <w:rFonts w:ascii="Calibri Light" w:hAnsi="Calibri Light" w:cs="Calibri Light"/>
                                  <w:b/>
                                  <w:i/>
                                  <w:color w:val="2D6EB5"/>
                                  <w:sz w:val="14"/>
                                  <w:szCs w:val="14"/>
                                </w:rPr>
                                <w:t>rangatira</w:t>
                              </w:r>
                              <w:r w:rsidRPr="00495237">
                                <w:rPr>
                                  <w:rFonts w:ascii="Calibri Light" w:hAnsi="Calibri Light" w:cs="Calibri Light"/>
                                  <w:i/>
                                  <w:color w:val="2D6EB5"/>
                                  <w:sz w:val="14"/>
                                  <w:szCs w:val="14"/>
                                </w:rPr>
                                <w:t xml:space="preserve"> ai, kia </w:t>
                              </w:r>
                              <w:r w:rsidRPr="00495237">
                                <w:rPr>
                                  <w:rFonts w:ascii="Calibri Light" w:hAnsi="Calibri Light" w:cs="Calibri Light"/>
                                  <w:b/>
                                  <w:i/>
                                  <w:color w:val="2D6EB5"/>
                                  <w:sz w:val="14"/>
                                  <w:szCs w:val="14"/>
                                </w:rPr>
                                <w:t>mana taurite</w:t>
                              </w:r>
                              <w:r w:rsidRPr="00495237">
                                <w:rPr>
                                  <w:rFonts w:ascii="Calibri Light" w:hAnsi="Calibri Light" w:cs="Calibri Light"/>
                                  <w:i/>
                                  <w:color w:val="2D6EB5"/>
                                  <w:sz w:val="14"/>
                                  <w:szCs w:val="14"/>
                                </w:rPr>
                                <w:t xml:space="preserve"> ai ōna </w:t>
                              </w:r>
                              <w:r w:rsidRPr="00495237">
                                <w:rPr>
                                  <w:rFonts w:ascii="Calibri Light" w:hAnsi="Calibri Light" w:cs="Calibri Light"/>
                                  <w:b/>
                                  <w:i/>
                                  <w:color w:val="2D6EB5"/>
                                  <w:sz w:val="14"/>
                                  <w:szCs w:val="14"/>
                                </w:rPr>
                                <w:t>huanga</w:t>
                              </w:r>
                            </w:p>
                          </w:txbxContent>
                        </wps:txbx>
                        <wps:bodyPr rot="0" vert="horz" wrap="square" lIns="91440" tIns="45720" rIns="91440" bIns="45720" anchor="t" anchorCtr="0" upright="1">
                          <a:noAutofit/>
                        </wps:bodyPr>
                      </wps:wsp>
                      <wps:wsp>
                        <wps:cNvPr id="123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BF8E" id="Group 1227" o:spid="_x0000_s1026" style="position:absolute;left:0;text-align:left;margin-left:0;margin-top:756pt;width:351pt;height:84.5pt;z-index:251658240"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">
                <v:shapetype id="_x0000_t202" coordsize="21600,21600" o:spt="202" path="m,l,21600r21600,l21600,xe">
                  <v:stroke joinstyle="miter"/>
                  <v:path gradientshapeok="t" o:connecttype="rect"/>
                </v:shapetype>
                <v:shape id="Text Box 1094" o:spid="_x0000_s1027"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2E6EAB18" w14:textId="77777777" w:rsidR="00193172" w:rsidRPr="00495237" w:rsidRDefault="00193172" w:rsidP="00193172">
                        <w:pPr>
                          <w:pStyle w:val="Footer"/>
                          <w:spacing w:before="60"/>
                          <w:rPr>
                            <w:rFonts w:ascii="Calibri Light" w:hAnsi="Calibri Light" w:cs="Calibri Light"/>
                            <w:color w:val="2D6EB5"/>
                            <w:sz w:val="14"/>
                            <w:szCs w:val="14"/>
                          </w:rPr>
                        </w:pPr>
                        <w:r w:rsidRPr="00495237">
                          <w:rPr>
                            <w:rFonts w:ascii="Calibri Light" w:hAnsi="Calibri Light" w:cs="Calibri Light"/>
                            <w:color w:val="2D6EB5"/>
                            <w:sz w:val="14"/>
                            <w:szCs w:val="14"/>
                          </w:rPr>
                          <w:t xml:space="preserve">We </w:t>
                        </w:r>
                        <w:r w:rsidRPr="00495237">
                          <w:rPr>
                            <w:rFonts w:ascii="Calibri Light" w:hAnsi="Calibri Light" w:cs="Calibri Light"/>
                            <w:b/>
                            <w:color w:val="2D6EB5"/>
                            <w:sz w:val="14"/>
                            <w:szCs w:val="14"/>
                          </w:rPr>
                          <w:t>shape</w:t>
                        </w:r>
                        <w:r w:rsidRPr="00495237">
                          <w:rPr>
                            <w:rFonts w:ascii="Calibri Light" w:hAnsi="Calibri Light" w:cs="Calibri Light"/>
                            <w:color w:val="2D6EB5"/>
                            <w:sz w:val="14"/>
                            <w:szCs w:val="14"/>
                          </w:rPr>
                          <w:t xml:space="preserve"> an </w:t>
                        </w:r>
                        <w:r w:rsidRPr="00495237">
                          <w:rPr>
                            <w:rFonts w:ascii="Calibri Light" w:hAnsi="Calibri Light" w:cs="Calibri Light"/>
                            <w:b/>
                            <w:color w:val="2D6EB5"/>
                            <w:sz w:val="14"/>
                            <w:szCs w:val="14"/>
                          </w:rPr>
                          <w:t>education</w:t>
                        </w:r>
                        <w:r w:rsidRPr="00495237">
                          <w:rPr>
                            <w:rFonts w:ascii="Calibri Light" w:hAnsi="Calibri Light" w:cs="Calibri Light"/>
                            <w:color w:val="2D6EB5"/>
                            <w:sz w:val="14"/>
                            <w:szCs w:val="14"/>
                          </w:rPr>
                          <w:t xml:space="preserve"> system that delivers </w:t>
                        </w:r>
                        <w:r w:rsidRPr="00495237">
                          <w:rPr>
                            <w:rFonts w:ascii="Calibri Light" w:hAnsi="Calibri Light" w:cs="Calibri Light"/>
                            <w:b/>
                            <w:color w:val="2D6EB5"/>
                            <w:sz w:val="14"/>
                            <w:szCs w:val="14"/>
                          </w:rPr>
                          <w:t>equitable</w:t>
                        </w:r>
                        <w:r w:rsidRPr="00495237">
                          <w:rPr>
                            <w:rFonts w:ascii="Calibri Light" w:hAnsi="Calibri Light" w:cs="Calibri Light"/>
                            <w:color w:val="2D6EB5"/>
                            <w:sz w:val="14"/>
                            <w:szCs w:val="14"/>
                          </w:rPr>
                          <w:t xml:space="preserve"> and </w:t>
                        </w:r>
                        <w:r w:rsidRPr="00495237">
                          <w:rPr>
                            <w:rFonts w:ascii="Calibri Light" w:hAnsi="Calibri Light" w:cs="Calibri Light"/>
                            <w:b/>
                            <w:color w:val="2D6EB5"/>
                            <w:sz w:val="14"/>
                            <w:szCs w:val="14"/>
                          </w:rPr>
                          <w:t>excellent outcomes</w:t>
                        </w:r>
                      </w:p>
                      <w:p w14:paraId="66A693CE" w14:textId="77777777" w:rsidR="00193172" w:rsidRPr="00495237" w:rsidRDefault="00193172" w:rsidP="00193172">
                        <w:pPr>
                          <w:spacing w:before="60"/>
                          <w:rPr>
                            <w:color w:val="2D6EB5"/>
                          </w:rPr>
                        </w:pPr>
                        <w:r w:rsidRPr="00495237">
                          <w:rPr>
                            <w:rFonts w:ascii="Calibri Light" w:hAnsi="Calibri Light" w:cs="Calibri Light"/>
                            <w:i/>
                            <w:color w:val="2D6EB5"/>
                            <w:sz w:val="14"/>
                            <w:szCs w:val="14"/>
                          </w:rPr>
                          <w:t xml:space="preserve">He mea </w:t>
                        </w:r>
                        <w:r w:rsidRPr="00495237">
                          <w:rPr>
                            <w:rFonts w:ascii="Calibri Light" w:hAnsi="Calibri Light" w:cs="Calibri Light"/>
                            <w:b/>
                            <w:i/>
                            <w:color w:val="2D6EB5"/>
                            <w:sz w:val="14"/>
                            <w:szCs w:val="14"/>
                          </w:rPr>
                          <w:t>tārai</w:t>
                        </w:r>
                        <w:r w:rsidRPr="00495237">
                          <w:rPr>
                            <w:rFonts w:ascii="Calibri Light" w:hAnsi="Calibri Light" w:cs="Calibri Light"/>
                            <w:i/>
                            <w:color w:val="2D6EB5"/>
                            <w:sz w:val="14"/>
                            <w:szCs w:val="14"/>
                          </w:rPr>
                          <w:t xml:space="preserve"> e mātou te </w:t>
                        </w:r>
                        <w:r w:rsidRPr="00495237">
                          <w:rPr>
                            <w:rFonts w:ascii="Calibri Light" w:hAnsi="Calibri Light" w:cs="Calibri Light"/>
                            <w:b/>
                            <w:i/>
                            <w:color w:val="2D6EB5"/>
                            <w:sz w:val="14"/>
                            <w:szCs w:val="14"/>
                          </w:rPr>
                          <w:t>mātauranga</w:t>
                        </w:r>
                        <w:r w:rsidRPr="00495237">
                          <w:rPr>
                            <w:rFonts w:ascii="Calibri Light" w:hAnsi="Calibri Light" w:cs="Calibri Light"/>
                            <w:i/>
                            <w:color w:val="2D6EB5"/>
                            <w:sz w:val="14"/>
                            <w:szCs w:val="14"/>
                          </w:rPr>
                          <w:t xml:space="preserve"> kia </w:t>
                        </w:r>
                        <w:r w:rsidRPr="00495237">
                          <w:rPr>
                            <w:rFonts w:ascii="Calibri Light" w:hAnsi="Calibri Light" w:cs="Calibri Light"/>
                            <w:b/>
                            <w:i/>
                            <w:color w:val="2D6EB5"/>
                            <w:sz w:val="14"/>
                            <w:szCs w:val="14"/>
                          </w:rPr>
                          <w:t>rangatira</w:t>
                        </w:r>
                        <w:r w:rsidRPr="00495237">
                          <w:rPr>
                            <w:rFonts w:ascii="Calibri Light" w:hAnsi="Calibri Light" w:cs="Calibri Light"/>
                            <w:i/>
                            <w:color w:val="2D6EB5"/>
                            <w:sz w:val="14"/>
                            <w:szCs w:val="14"/>
                          </w:rPr>
                          <w:t xml:space="preserve"> ai, kia </w:t>
                        </w:r>
                        <w:r w:rsidRPr="00495237">
                          <w:rPr>
                            <w:rFonts w:ascii="Calibri Light" w:hAnsi="Calibri Light" w:cs="Calibri Light"/>
                            <w:b/>
                            <w:i/>
                            <w:color w:val="2D6EB5"/>
                            <w:sz w:val="14"/>
                            <w:szCs w:val="14"/>
                          </w:rPr>
                          <w:t>mana taurite</w:t>
                        </w:r>
                        <w:r w:rsidRPr="00495237">
                          <w:rPr>
                            <w:rFonts w:ascii="Calibri Light" w:hAnsi="Calibri Light" w:cs="Calibri Light"/>
                            <w:i/>
                            <w:color w:val="2D6EB5"/>
                            <w:sz w:val="14"/>
                            <w:szCs w:val="14"/>
                          </w:rPr>
                          <w:t xml:space="preserve"> ai ōna </w:t>
                        </w:r>
                        <w:r w:rsidRPr="00495237">
                          <w:rPr>
                            <w:rFonts w:ascii="Calibri Light" w:hAnsi="Calibri Light" w:cs="Calibri Light"/>
                            <w:b/>
                            <w:i/>
                            <w:color w:val="2D6EB5"/>
                            <w:sz w:val="14"/>
                            <w:szCs w:val="14"/>
                          </w:rPr>
                          <w:t>huanga</w:t>
                        </w:r>
                      </w:p>
                    </w:txbxContent>
                  </v:textbox>
                </v:shape>
                <v:rect id="Rectangle 1095" o:spid="_x0000_s1028"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" filled="f" stroked="f" strokeweight="3pt">
                  <v:shadow on="t" color="#122650 [1604]" opacity=".5" offset="1pt"/>
                </v:rect>
              </v:group>
            </w:pict>
          </mc:Fallback>
        </mc:AlternateContent>
      </w:r>
      <w:bookmarkStart w:id="0" w:name="_Toc416184927"/>
      <w:r w:rsidRPr="00CC7259">
        <w:rPr>
          <w:rFonts w:ascii="Arial" w:hAnsi="Arial" w:cs="Arial"/>
          <w:b/>
          <w:bCs/>
          <w:noProof/>
          <w:sz w:val="36"/>
          <w:szCs w:val="36"/>
          <w:lang w:eastAsia="en-NZ"/>
        </w:rPr>
        <w:t>for learners in years 1</w:t>
      </w:r>
      <w:r w:rsidR="0024229D" w:rsidRPr="00CC7259">
        <w:rPr>
          <w:rFonts w:ascii="Arial" w:hAnsi="Arial" w:cs="Arial"/>
          <w:b/>
          <w:bCs/>
          <w:color w:val="00853E"/>
        </w:rPr>
        <w:t>–</w:t>
      </w:r>
      <w:r w:rsidRPr="00CC7259">
        <w:rPr>
          <w:rFonts w:ascii="Arial" w:hAnsi="Arial" w:cs="Arial"/>
          <w:b/>
          <w:bCs/>
          <w:noProof/>
          <w:sz w:val="36"/>
          <w:szCs w:val="36"/>
          <w:lang w:eastAsia="en-NZ"/>
        </w:rPr>
        <w:t>3</w:t>
      </w:r>
    </w:p>
    <w:tbl>
      <w:tblPr>
        <w:tblStyle w:val="PlainTable1"/>
        <w:tblW w:w="0" w:type="auto"/>
        <w:tblLook w:val="04A0" w:firstRow="1" w:lastRow="0" w:firstColumn="1" w:lastColumn="0" w:noHBand="0" w:noVBand="1"/>
      </w:tblPr>
      <w:tblGrid>
        <w:gridCol w:w="1413"/>
        <w:gridCol w:w="8302"/>
      </w:tblGrid>
      <w:tr w:rsidR="000160E9" w:rsidRPr="00CC7259" w14:paraId="419AF8DC" w14:textId="77777777" w:rsidTr="00016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bookmarkEnd w:id="0"/>
          <w:p w14:paraId="712FDB56" w14:textId="66F9E505" w:rsidR="000160E9" w:rsidRPr="00596C33" w:rsidRDefault="000160E9" w:rsidP="000160E9">
            <w:pPr>
              <w:rPr>
                <w:rFonts w:ascii="Arial" w:hAnsi="Arial" w:cs="Arial"/>
                <w:color w:val="FF0000"/>
              </w:rPr>
            </w:pPr>
            <w:r w:rsidRPr="00596C33">
              <w:rPr>
                <w:rFonts w:ascii="Arial" w:hAnsi="Arial" w:cs="Arial"/>
                <w:color w:val="FF0000"/>
              </w:rPr>
              <w:t>4 Feb</w:t>
            </w:r>
            <w:r w:rsidR="002F26B9" w:rsidRPr="00596C33">
              <w:rPr>
                <w:rFonts w:ascii="Arial" w:hAnsi="Arial" w:cs="Arial"/>
                <w:color w:val="FF0000"/>
              </w:rPr>
              <w:t xml:space="preserve"> 202</w:t>
            </w:r>
            <w:r w:rsidR="00430CA2">
              <w:rPr>
                <w:rFonts w:ascii="Arial" w:hAnsi="Arial" w:cs="Arial"/>
                <w:color w:val="FF0000"/>
              </w:rPr>
              <w:t>2</w:t>
            </w:r>
          </w:p>
        </w:tc>
        <w:tc>
          <w:tcPr>
            <w:tcW w:w="8302" w:type="dxa"/>
          </w:tcPr>
          <w:p w14:paraId="2E850EF1" w14:textId="0CD92759" w:rsidR="000160E9" w:rsidRPr="00596C33" w:rsidRDefault="00B45B20" w:rsidP="000160E9">
            <w:pPr>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sidRPr="00596C33">
              <w:rPr>
                <w:rFonts w:ascii="Arial" w:hAnsi="Arial" w:cs="Arial"/>
                <w:color w:val="FF0000"/>
              </w:rPr>
              <w:t>Final draft v</w:t>
            </w:r>
            <w:r w:rsidR="000160E9" w:rsidRPr="00596C33">
              <w:rPr>
                <w:rFonts w:ascii="Arial" w:hAnsi="Arial" w:cs="Arial"/>
                <w:color w:val="FF0000"/>
              </w:rPr>
              <w:t>ersion</w:t>
            </w:r>
            <w:r w:rsidRPr="00596C33">
              <w:rPr>
                <w:rFonts w:ascii="Arial" w:hAnsi="Arial" w:cs="Arial"/>
                <w:color w:val="FF0000"/>
              </w:rPr>
              <w:t xml:space="preserve"> for Ministry</w:t>
            </w:r>
            <w:r w:rsidR="00792632">
              <w:rPr>
                <w:rFonts w:ascii="Arial" w:hAnsi="Arial" w:cs="Arial"/>
                <w:color w:val="FF0000"/>
              </w:rPr>
              <w:t xml:space="preserve"> trial</w:t>
            </w:r>
          </w:p>
        </w:tc>
      </w:tr>
    </w:tbl>
    <w:p w14:paraId="26DB82E8" w14:textId="0C1BF5EB" w:rsidR="00193172" w:rsidRPr="00CC7259" w:rsidRDefault="00193172" w:rsidP="00B45B20">
      <w:pPr>
        <w:pStyle w:val="MoEHeading1"/>
        <w:spacing w:after="120"/>
        <w:rPr>
          <w:rFonts w:ascii="Arial" w:hAnsi="Arial" w:cs="Arial"/>
          <w:color w:val="00853E"/>
        </w:rPr>
      </w:pPr>
    </w:p>
    <w:p w14:paraId="194DAFA8" w14:textId="0ADF9DE9" w:rsidR="00193172" w:rsidRPr="00CC7259" w:rsidRDefault="00193172" w:rsidP="00BD3922">
      <w:pPr>
        <w:pStyle w:val="MoEHeading1"/>
        <w:spacing w:after="120"/>
        <w:ind w:left="284"/>
        <w:rPr>
          <w:rFonts w:ascii="Arial" w:hAnsi="Arial" w:cs="Arial"/>
          <w:color w:val="00853E"/>
        </w:rPr>
      </w:pPr>
      <w:r w:rsidRPr="00CC7259">
        <w:rPr>
          <w:rFonts w:ascii="Arial" w:hAnsi="Arial" w:cs="Arial"/>
          <w:color w:val="00853E"/>
        </w:rPr>
        <w:t>Creativity – How do we express ourselves?</w:t>
      </w:r>
    </w:p>
    <w:tbl>
      <w:tblPr>
        <w:tblStyle w:val="reversedgre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60"/>
        <w:gridCol w:w="3150"/>
        <w:gridCol w:w="3510"/>
      </w:tblGrid>
      <w:tr w:rsidR="00193172" w:rsidRPr="00CC7259" w14:paraId="7AA1AE5F" w14:textId="77777777" w:rsidTr="7289A818">
        <w:trPr>
          <w:cnfStyle w:val="100000000000" w:firstRow="1" w:lastRow="0" w:firstColumn="0" w:lastColumn="0" w:oddVBand="0" w:evenVBand="0" w:oddHBand="0" w:evenHBand="0" w:firstRowFirstColumn="0" w:firstRowLastColumn="0" w:lastRowFirstColumn="0" w:lastRowLastColumn="0"/>
          <w:trHeight w:val="1867"/>
        </w:trPr>
        <w:tc>
          <w:tcPr>
            <w:tcW w:w="3060" w:type="dxa"/>
            <w:vMerge w:val="restart"/>
            <w:tcBorders>
              <w:left w:val="nil"/>
              <w:bottom w:val="nil"/>
              <w:right w:val="nil"/>
            </w:tcBorders>
            <w:shd w:val="clear" w:color="auto" w:fill="C6E1A6"/>
            <w:vAlign w:val="center"/>
          </w:tcPr>
          <w:p w14:paraId="545879E0" w14:textId="3FB9AAB8" w:rsidR="00193172" w:rsidRPr="00CC7259" w:rsidRDefault="76E36578" w:rsidP="00BD3922">
            <w:pPr>
              <w:pStyle w:val="BlueHeading1"/>
              <w:jc w:val="center"/>
              <w:rPr>
                <w:rFonts w:ascii="Arial" w:hAnsi="Arial" w:cs="Arial"/>
              </w:rPr>
            </w:pPr>
            <w:r w:rsidRPr="00CC7259">
              <w:rPr>
                <w:rFonts w:ascii="Arial" w:eastAsia="Calibri Light" w:hAnsi="Arial" w:cs="Arial"/>
                <w:szCs w:val="44"/>
              </w:rPr>
              <w:t xml:space="preserve">“Creativity is intelligence having fun.” </w:t>
            </w:r>
            <w:r w:rsidRPr="00CC7259">
              <w:rPr>
                <w:rFonts w:ascii="Arial" w:eastAsia="Calibri Light" w:hAnsi="Arial" w:cs="Arial"/>
                <w:sz w:val="24"/>
                <w:szCs w:val="24"/>
              </w:rPr>
              <w:t>~Albert Einstein</w:t>
            </w:r>
          </w:p>
        </w:tc>
        <w:tc>
          <w:tcPr>
            <w:tcW w:w="3150" w:type="dxa"/>
            <w:tcBorders>
              <w:left w:val="nil"/>
              <w:bottom w:val="single" w:sz="4" w:space="0" w:color="FFFFFF" w:themeColor="background1"/>
            </w:tcBorders>
            <w:shd w:val="clear" w:color="auto" w:fill="58B947"/>
            <w:vAlign w:val="center"/>
          </w:tcPr>
          <w:p w14:paraId="614868E7" w14:textId="1EAC35B4" w:rsidR="00193172" w:rsidRPr="00CC7259" w:rsidRDefault="00193172" w:rsidP="00B86280">
            <w:pPr>
              <w:pStyle w:val="BlueHeading1Non-Contents"/>
              <w:spacing w:after="0"/>
              <w:ind w:left="284"/>
              <w:rPr>
                <w:rFonts w:ascii="Arial" w:hAnsi="Arial" w:cs="Arial"/>
                <w:color w:val="FFFFFF" w:themeColor="background1"/>
                <w:sz w:val="20"/>
                <w:szCs w:val="20"/>
              </w:rPr>
            </w:pPr>
            <w:r w:rsidRPr="00CC7259">
              <w:rPr>
                <w:rFonts w:ascii="Arial" w:hAnsi="Arial" w:cs="Arial"/>
                <w:color w:val="FFFFFF" w:themeColor="background1"/>
                <w:sz w:val="40"/>
                <w:szCs w:val="40"/>
              </w:rPr>
              <w:t>I orea te tuatara ka patu ki waho</w:t>
            </w:r>
          </w:p>
        </w:tc>
        <w:tc>
          <w:tcPr>
            <w:tcW w:w="3510" w:type="dxa"/>
            <w:vMerge w:val="restart"/>
            <w:tcBorders>
              <w:bottom w:val="single" w:sz="4" w:space="0" w:color="FFFFFF" w:themeColor="background1"/>
            </w:tcBorders>
            <w:shd w:val="clear" w:color="auto" w:fill="F2F2F2" w:themeFill="background1" w:themeFillShade="F2"/>
          </w:tcPr>
          <w:p w14:paraId="31ED60A7" w14:textId="77777777" w:rsidR="00193172" w:rsidRPr="00CC7259" w:rsidRDefault="00193172" w:rsidP="00B86280">
            <w:pPr>
              <w:pStyle w:val="BlueHeading1Non-Contents"/>
              <w:spacing w:after="0"/>
              <w:ind w:left="-104"/>
              <w:rPr>
                <w:rFonts w:ascii="Arial" w:hAnsi="Arial" w:cs="Arial"/>
                <w:color w:val="000000" w:themeColor="text1"/>
                <w:sz w:val="20"/>
                <w:szCs w:val="20"/>
              </w:rPr>
            </w:pPr>
            <w:r w:rsidRPr="00CC7259">
              <w:rPr>
                <w:rFonts w:ascii="Arial" w:hAnsi="Arial" w:cs="Arial"/>
                <w:noProof/>
                <w:color w:val="000000" w:themeColor="text1"/>
                <w:sz w:val="20"/>
                <w:szCs w:val="20"/>
                <w:shd w:val="clear" w:color="auto" w:fill="E6E6E6"/>
              </w:rPr>
              <w:drawing>
                <wp:inline distT="0" distB="0" distL="0" distR="0" wp14:anchorId="5A2BCA66" wp14:editId="5D009A3F">
                  <wp:extent cx="2505075" cy="2438400"/>
                  <wp:effectExtent l="0" t="0" r="9525" b="0"/>
                  <wp:docPr id="1" name="Picture 1" descr="A person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reading a book&#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1511"/>
                          <a:stretch/>
                        </pic:blipFill>
                        <pic:spPr bwMode="auto">
                          <a:xfrm>
                            <a:off x="0" y="0"/>
                            <a:ext cx="2505487" cy="24388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5C86" w:rsidRPr="00CC7259" w14:paraId="100B2FB0" w14:textId="77777777" w:rsidTr="7289A818">
        <w:trPr>
          <w:cnfStyle w:val="000000100000" w:firstRow="0" w:lastRow="0" w:firstColumn="0" w:lastColumn="0" w:oddVBand="0" w:evenVBand="0" w:oddHBand="1" w:evenHBand="0" w:firstRowFirstColumn="0" w:firstRowLastColumn="0" w:lastRowFirstColumn="0" w:lastRowLastColumn="0"/>
          <w:trHeight w:val="470"/>
        </w:trPr>
        <w:tc>
          <w:tcPr>
            <w:tcW w:w="3060" w:type="dxa"/>
            <w:vMerge/>
          </w:tcPr>
          <w:p w14:paraId="27AB6C32" w14:textId="77777777" w:rsidR="00193172" w:rsidRPr="00CC7259" w:rsidRDefault="00193172" w:rsidP="00B86280">
            <w:pPr>
              <w:pStyle w:val="BlueHeading1Non-Contents"/>
              <w:spacing w:after="0"/>
              <w:ind w:left="284"/>
              <w:rPr>
                <w:rFonts w:ascii="Arial" w:hAnsi="Arial" w:cs="Arial"/>
                <w:color w:val="3F92CF"/>
                <w:sz w:val="20"/>
                <w:szCs w:val="20"/>
              </w:rPr>
            </w:pPr>
          </w:p>
        </w:tc>
        <w:tc>
          <w:tcPr>
            <w:tcW w:w="3150" w:type="dxa"/>
            <w:tcBorders>
              <w:left w:val="nil"/>
              <w:bottom w:val="single" w:sz="4" w:space="0" w:color="FFFFFF" w:themeColor="background1"/>
            </w:tcBorders>
            <w:shd w:val="clear" w:color="auto" w:fill="00853E"/>
            <w:vAlign w:val="center"/>
          </w:tcPr>
          <w:p w14:paraId="76629367" w14:textId="4F94EADE" w:rsidR="00193172" w:rsidRPr="00CC7259" w:rsidRDefault="00193172" w:rsidP="7289A818">
            <w:pPr>
              <w:pStyle w:val="BlueHeading1Non-Contents"/>
              <w:spacing w:after="0"/>
              <w:ind w:left="284"/>
              <w:rPr>
                <w:rFonts w:ascii="Arial" w:hAnsi="Arial" w:cs="Arial"/>
                <w:b w:val="0"/>
                <w:color w:val="FFFFFF" w:themeColor="background1"/>
                <w:sz w:val="40"/>
                <w:szCs w:val="40"/>
              </w:rPr>
            </w:pPr>
            <w:r w:rsidRPr="00CC7259">
              <w:rPr>
                <w:rFonts w:ascii="Arial" w:hAnsi="Arial" w:cs="Arial"/>
                <w:b w:val="0"/>
                <w:color w:val="FFFFFF" w:themeColor="background1"/>
                <w:sz w:val="40"/>
                <w:szCs w:val="40"/>
              </w:rPr>
              <w:t>A problem is solved by continuing to find solutions</w:t>
            </w:r>
          </w:p>
        </w:tc>
        <w:tc>
          <w:tcPr>
            <w:tcW w:w="3510" w:type="dxa"/>
            <w:vMerge/>
          </w:tcPr>
          <w:p w14:paraId="3EBDBD12" w14:textId="77777777" w:rsidR="00193172" w:rsidRPr="00CC7259" w:rsidRDefault="00193172" w:rsidP="00B86280">
            <w:pPr>
              <w:pStyle w:val="BlueHeading1Non-Contents"/>
              <w:spacing w:after="0"/>
              <w:ind w:left="284"/>
              <w:rPr>
                <w:rFonts w:ascii="Arial" w:hAnsi="Arial" w:cs="Arial"/>
                <w:b w:val="0"/>
                <w:color w:val="000000" w:themeColor="text1"/>
                <w:sz w:val="20"/>
                <w:szCs w:val="20"/>
              </w:rPr>
            </w:pPr>
          </w:p>
        </w:tc>
      </w:tr>
    </w:tbl>
    <w:p w14:paraId="183125BE" w14:textId="5B957EC1" w:rsidR="00193172" w:rsidRPr="00CC7259" w:rsidRDefault="00193172" w:rsidP="00193172">
      <w:pPr>
        <w:pStyle w:val="MoEHeading2"/>
        <w:rPr>
          <w:rFonts w:ascii="Arial" w:hAnsi="Arial" w:cs="Arial"/>
        </w:rPr>
      </w:pPr>
      <w:r w:rsidRPr="00CC7259">
        <w:rPr>
          <w:rFonts w:ascii="Arial" w:hAnsi="Arial" w:cs="Arial"/>
        </w:rPr>
        <w:t>Notes for teachers</w:t>
      </w:r>
    </w:p>
    <w:p w14:paraId="3081A358" w14:textId="77777777" w:rsidR="00193172" w:rsidRPr="00CC7259" w:rsidRDefault="00193172" w:rsidP="00193172">
      <w:pPr>
        <w:pStyle w:val="BlueSubheading3"/>
        <w:rPr>
          <w:rFonts w:ascii="Arial" w:hAnsi="Arial" w:cs="Arial"/>
          <w:lang w:val="mi-NZ"/>
        </w:rPr>
      </w:pPr>
      <w:r w:rsidRPr="00CC7259">
        <w:rPr>
          <w:rFonts w:ascii="Arial" w:hAnsi="Arial" w:cs="Arial"/>
          <w:lang w:val="mi-NZ"/>
        </w:rPr>
        <w:t>Purpose</w:t>
      </w:r>
    </w:p>
    <w:p w14:paraId="58D3FA68" w14:textId="15121FB0" w:rsidR="6DEAC350" w:rsidRPr="00CC7259" w:rsidRDefault="6DEAC350" w:rsidP="004004D6">
      <w:pPr>
        <w:pStyle w:val="MoEBodyText"/>
        <w:rPr>
          <w:rFonts w:ascii="Arial" w:hAnsi="Arial" w:cs="Arial"/>
          <w:sz w:val="22"/>
          <w:szCs w:val="22"/>
        </w:rPr>
      </w:pPr>
      <w:r w:rsidRPr="00CC7259">
        <w:rPr>
          <w:rFonts w:ascii="Arial" w:hAnsi="Arial" w:cs="Arial"/>
          <w:sz w:val="22"/>
          <w:szCs w:val="22"/>
          <w:lang w:val="mi-NZ"/>
        </w:rPr>
        <w:t xml:space="preserve">As we start the 2022 school year, we know there will be additional challenges for our schools, our learners and their whānau. The purpose of these learning from home packs is to support you as you prepare to provide continuous learning for all ākonga through the next period of the Covid pandemic.  </w:t>
      </w:r>
    </w:p>
    <w:p w14:paraId="38D4F9D9" w14:textId="7B9D5FFF" w:rsidR="00193172" w:rsidRPr="00CC7259" w:rsidRDefault="00193172" w:rsidP="00193172">
      <w:pPr>
        <w:pStyle w:val="BlueSubheading3"/>
        <w:rPr>
          <w:rFonts w:ascii="Arial" w:hAnsi="Arial" w:cs="Arial"/>
          <w:lang w:val="mi-NZ"/>
        </w:rPr>
      </w:pPr>
      <w:r w:rsidRPr="00CC7259">
        <w:rPr>
          <w:rFonts w:ascii="Arial" w:hAnsi="Arial" w:cs="Arial"/>
          <w:lang w:val="mi-NZ"/>
        </w:rPr>
        <w:t>Flexibility</w:t>
      </w:r>
    </w:p>
    <w:p w14:paraId="1FEC9348" w14:textId="7B9D5FFF" w:rsidR="00BE14F8" w:rsidRPr="00CC7259" w:rsidRDefault="00BE14F8" w:rsidP="004004D6">
      <w:pPr>
        <w:pStyle w:val="MoEBodyText"/>
        <w:rPr>
          <w:rFonts w:ascii="Arial" w:hAnsi="Arial" w:cs="Arial"/>
          <w:sz w:val="22"/>
          <w:szCs w:val="22"/>
          <w:lang w:val="mi-NZ"/>
        </w:rPr>
      </w:pPr>
      <w:r w:rsidRPr="00CC7259">
        <w:rPr>
          <w:rFonts w:ascii="Arial" w:hAnsi="Arial" w:cs="Arial"/>
          <w:sz w:val="22"/>
          <w:szCs w:val="22"/>
          <w:lang w:val="mi-NZ"/>
        </w:rPr>
        <w:t>The packs are designed to be used flexibly for the types of interruptions learners may face this year:</w:t>
      </w:r>
    </w:p>
    <w:p w14:paraId="51DAF604" w14:textId="7B9D5FFF" w:rsidR="00BE14F8" w:rsidRPr="00CC7259" w:rsidRDefault="00BE14F8" w:rsidP="00E15254">
      <w:pPr>
        <w:pStyle w:val="MoEBodyText"/>
        <w:numPr>
          <w:ilvl w:val="0"/>
          <w:numId w:val="22"/>
        </w:numPr>
        <w:rPr>
          <w:rFonts w:ascii="Arial" w:hAnsi="Arial" w:cs="Arial"/>
          <w:sz w:val="22"/>
          <w:szCs w:val="22"/>
        </w:rPr>
      </w:pPr>
      <w:r w:rsidRPr="00CC7259">
        <w:rPr>
          <w:rFonts w:ascii="Arial" w:hAnsi="Arial" w:cs="Arial"/>
          <w:sz w:val="22"/>
          <w:szCs w:val="22"/>
        </w:rPr>
        <w:t>They may need to isolate at home.</w:t>
      </w:r>
    </w:p>
    <w:p w14:paraId="581CCE85" w14:textId="7B9D5FFF" w:rsidR="00BE14F8" w:rsidRPr="00CC7259" w:rsidRDefault="00BE14F8" w:rsidP="00E15254">
      <w:pPr>
        <w:pStyle w:val="MoEBodyText"/>
        <w:numPr>
          <w:ilvl w:val="0"/>
          <w:numId w:val="22"/>
        </w:numPr>
        <w:rPr>
          <w:rFonts w:ascii="Arial" w:hAnsi="Arial" w:cs="Arial"/>
          <w:sz w:val="22"/>
          <w:szCs w:val="22"/>
        </w:rPr>
      </w:pPr>
      <w:r w:rsidRPr="00CC7259">
        <w:rPr>
          <w:rFonts w:ascii="Arial" w:hAnsi="Arial" w:cs="Arial"/>
          <w:sz w:val="22"/>
          <w:szCs w:val="22"/>
        </w:rPr>
        <w:t>Due to health and safety requirements, such as social distancing, your school might not be able to have all students on site. Hybrid learning may start.</w:t>
      </w:r>
    </w:p>
    <w:p w14:paraId="642BA0B3" w14:textId="24F1D9A1" w:rsidR="00BE14F8" w:rsidRPr="00CC7259" w:rsidRDefault="00BE14F8" w:rsidP="00E15254">
      <w:pPr>
        <w:pStyle w:val="MoEBodyText"/>
        <w:numPr>
          <w:ilvl w:val="0"/>
          <w:numId w:val="22"/>
        </w:numPr>
        <w:rPr>
          <w:rFonts w:ascii="Arial" w:hAnsi="Arial" w:cs="Arial"/>
          <w:sz w:val="22"/>
          <w:szCs w:val="22"/>
        </w:rPr>
      </w:pPr>
      <w:r w:rsidRPr="00CC7259">
        <w:rPr>
          <w:rFonts w:ascii="Arial" w:hAnsi="Arial" w:cs="Arial"/>
          <w:sz w:val="22"/>
          <w:szCs w:val="22"/>
        </w:rPr>
        <w:t>Your school might close, and ākonga would need to learn from home. (Note: the intention under the Covid Protection Framework is to keep schools open</w:t>
      </w:r>
      <w:r w:rsidR="2A3744DF" w:rsidRPr="00CC7259">
        <w:rPr>
          <w:rFonts w:ascii="Arial" w:hAnsi="Arial" w:cs="Arial"/>
          <w:sz w:val="22"/>
          <w:szCs w:val="22"/>
        </w:rPr>
        <w:t>.</w:t>
      </w:r>
      <w:r w:rsidRPr="00CC7259">
        <w:rPr>
          <w:rFonts w:ascii="Arial" w:hAnsi="Arial" w:cs="Arial"/>
          <w:sz w:val="22"/>
          <w:szCs w:val="22"/>
        </w:rPr>
        <w:t>)</w:t>
      </w:r>
    </w:p>
    <w:p w14:paraId="79942046" w14:textId="7B9D5FFF" w:rsidR="00193172" w:rsidRPr="00CC7259" w:rsidRDefault="00193172" w:rsidP="00193172">
      <w:pPr>
        <w:pStyle w:val="BlueSubheading3"/>
        <w:rPr>
          <w:rFonts w:ascii="Arial" w:hAnsi="Arial" w:cs="Arial"/>
          <w:lang w:val="mi-NZ"/>
        </w:rPr>
      </w:pPr>
      <w:r w:rsidRPr="00CC7259">
        <w:rPr>
          <w:rFonts w:ascii="Arial" w:hAnsi="Arial" w:cs="Arial"/>
          <w:lang w:val="mi-NZ"/>
        </w:rPr>
        <w:lastRenderedPageBreak/>
        <w:t>Hybrid learning</w:t>
      </w:r>
    </w:p>
    <w:p w14:paraId="3988197D" w14:textId="77777777" w:rsidR="001D2FCB" w:rsidRPr="00CC7259" w:rsidRDefault="001D2FCB" w:rsidP="004004D6">
      <w:pPr>
        <w:pStyle w:val="MoEBodyText"/>
        <w:rPr>
          <w:rFonts w:ascii="Arial" w:hAnsi="Arial" w:cs="Arial"/>
          <w:sz w:val="22"/>
          <w:szCs w:val="22"/>
          <w:lang w:val="mi-NZ"/>
        </w:rPr>
      </w:pPr>
      <w:r w:rsidRPr="00CC7259">
        <w:rPr>
          <w:rFonts w:ascii="Arial" w:hAnsi="Arial" w:cs="Arial"/>
          <w:sz w:val="22"/>
          <w:szCs w:val="22"/>
          <w:lang w:val="mi-NZ"/>
        </w:rPr>
        <w:t xml:space="preserve">Hybrid teaching and learning describes when schools and kura are simultaneously teaching some ākonga face-to-face on site and supporting others to through distance-learning options. You may also be teaching ākonga who are not normally in your class. For the majority of us, hybrid learning is a relatively new experience. </w:t>
      </w:r>
    </w:p>
    <w:p w14:paraId="1F794990" w14:textId="77777777" w:rsidR="00193172" w:rsidRPr="00CC7259" w:rsidRDefault="00193172" w:rsidP="00193172">
      <w:pPr>
        <w:pStyle w:val="BlueSubheading3"/>
        <w:rPr>
          <w:rFonts w:ascii="Arial" w:hAnsi="Arial" w:cs="Arial"/>
          <w:lang w:val="mi-NZ"/>
        </w:rPr>
      </w:pPr>
      <w:r w:rsidRPr="00CC7259">
        <w:rPr>
          <w:rFonts w:ascii="Arial" w:hAnsi="Arial" w:cs="Arial"/>
          <w:lang w:val="mi-NZ"/>
        </w:rPr>
        <w:t>Realities</w:t>
      </w:r>
    </w:p>
    <w:p w14:paraId="5B3BE25C" w14:textId="77777777" w:rsidR="009859F9" w:rsidRPr="00CC7259" w:rsidRDefault="009859F9" w:rsidP="004004D6">
      <w:pPr>
        <w:pStyle w:val="MoEBodyText"/>
        <w:rPr>
          <w:rFonts w:ascii="Arial" w:hAnsi="Arial" w:cs="Arial"/>
          <w:sz w:val="22"/>
          <w:szCs w:val="22"/>
          <w:lang w:val="mi-NZ"/>
        </w:rPr>
      </w:pPr>
      <w:r w:rsidRPr="00CC7259">
        <w:rPr>
          <w:rFonts w:ascii="Arial" w:hAnsi="Arial" w:cs="Arial"/>
          <w:sz w:val="22"/>
          <w:szCs w:val="22"/>
          <w:lang w:val="mi-NZ"/>
        </w:rPr>
        <w:t>You know your learners and have a good understanding of their learning situations.</w:t>
      </w:r>
    </w:p>
    <w:p w14:paraId="2367B8FE" w14:textId="77777777" w:rsidR="009859F9" w:rsidRPr="00CC7259" w:rsidRDefault="009859F9" w:rsidP="004004D6">
      <w:pPr>
        <w:pStyle w:val="MoEBodyText"/>
        <w:rPr>
          <w:rFonts w:ascii="Arial" w:hAnsi="Arial" w:cs="Arial"/>
          <w:sz w:val="22"/>
          <w:szCs w:val="22"/>
          <w:lang w:val="mi-NZ"/>
        </w:rPr>
      </w:pPr>
      <w:r w:rsidRPr="00CC7259">
        <w:rPr>
          <w:rFonts w:ascii="Arial" w:hAnsi="Arial" w:cs="Arial"/>
          <w:sz w:val="22"/>
          <w:szCs w:val="22"/>
          <w:lang w:val="mi-NZ"/>
        </w:rPr>
        <w:t xml:space="preserve">Many learners will have siblings at home, as well as whānau who share the same space and devices. Some may have access to the internet and devices, and others may not. Learners will also have varying levels of adult support. </w:t>
      </w:r>
    </w:p>
    <w:p w14:paraId="113CB41A" w14:textId="77777777" w:rsidR="00966B56" w:rsidRPr="00CC7259" w:rsidRDefault="009859F9" w:rsidP="002434FF">
      <w:pPr>
        <w:pStyle w:val="MoEBodyText"/>
        <w:rPr>
          <w:rFonts w:ascii="Arial" w:hAnsi="Arial" w:cs="Arial"/>
          <w:sz w:val="22"/>
          <w:szCs w:val="22"/>
          <w:lang w:val="mi-NZ"/>
        </w:rPr>
      </w:pPr>
      <w:r w:rsidRPr="00CC7259">
        <w:rPr>
          <w:rFonts w:ascii="Arial" w:hAnsi="Arial" w:cs="Arial"/>
          <w:sz w:val="22"/>
          <w:szCs w:val="22"/>
          <w:lang w:val="mi-NZ"/>
        </w:rPr>
        <w:t xml:space="preserve">Using materials that are commonly found in homes, the activities in this pack </w:t>
      </w:r>
      <w:r w:rsidR="00DD200B" w:rsidRPr="00CC7259">
        <w:rPr>
          <w:rFonts w:ascii="Arial" w:hAnsi="Arial" w:cs="Arial"/>
          <w:sz w:val="22"/>
          <w:szCs w:val="22"/>
          <w:lang w:val="mi-NZ"/>
        </w:rPr>
        <w:t>are a mix of activities</w:t>
      </w:r>
      <w:r w:rsidR="00D11FDE" w:rsidRPr="00CC7259">
        <w:rPr>
          <w:rFonts w:ascii="Arial" w:hAnsi="Arial" w:cs="Arial"/>
          <w:sz w:val="22"/>
          <w:szCs w:val="22"/>
          <w:lang w:val="mi-NZ"/>
        </w:rPr>
        <w:t>, some will need adult support and some</w:t>
      </w:r>
      <w:r w:rsidR="00E951A4" w:rsidRPr="00CC7259">
        <w:rPr>
          <w:rFonts w:ascii="Arial" w:hAnsi="Arial" w:cs="Arial"/>
          <w:sz w:val="22"/>
          <w:szCs w:val="22"/>
          <w:lang w:val="mi-NZ"/>
        </w:rPr>
        <w:t xml:space="preserve"> that</w:t>
      </w:r>
      <w:r w:rsidRPr="00CC7259">
        <w:rPr>
          <w:rFonts w:ascii="Arial" w:hAnsi="Arial" w:cs="Arial"/>
          <w:sz w:val="22"/>
          <w:szCs w:val="22"/>
          <w:lang w:val="mi-NZ"/>
        </w:rPr>
        <w:t xml:space="preserve"> self-directed learners </w:t>
      </w:r>
      <w:r w:rsidR="00E951A4" w:rsidRPr="00CC7259">
        <w:rPr>
          <w:rFonts w:ascii="Arial" w:hAnsi="Arial" w:cs="Arial"/>
          <w:sz w:val="22"/>
          <w:szCs w:val="22"/>
          <w:lang w:val="mi-NZ"/>
        </w:rPr>
        <w:t>could</w:t>
      </w:r>
      <w:r w:rsidRPr="00CC7259">
        <w:rPr>
          <w:rFonts w:ascii="Arial" w:hAnsi="Arial" w:cs="Arial"/>
          <w:sz w:val="22"/>
          <w:szCs w:val="22"/>
          <w:lang w:val="mi-NZ"/>
        </w:rPr>
        <w:t xml:space="preserve"> manage </w:t>
      </w:r>
      <w:r w:rsidR="00966B56" w:rsidRPr="00CC7259">
        <w:rPr>
          <w:rFonts w:ascii="Arial" w:hAnsi="Arial" w:cs="Arial"/>
          <w:sz w:val="22"/>
          <w:szCs w:val="22"/>
          <w:lang w:val="mi-NZ"/>
        </w:rPr>
        <w:t xml:space="preserve">independently. </w:t>
      </w:r>
      <w:r w:rsidR="00FF5527" w:rsidRPr="00CC7259">
        <w:rPr>
          <w:rFonts w:ascii="Arial" w:hAnsi="Arial" w:cs="Arial"/>
          <w:sz w:val="22"/>
          <w:szCs w:val="22"/>
          <w:lang w:val="mi-NZ"/>
        </w:rPr>
        <w:t xml:space="preserve">Some learners may need more adult support at home. </w:t>
      </w:r>
    </w:p>
    <w:p w14:paraId="098CB412" w14:textId="0DA76F2C" w:rsidR="00967996" w:rsidRPr="00CC7259" w:rsidRDefault="00966B56" w:rsidP="002434FF">
      <w:pPr>
        <w:pStyle w:val="MoEBodyText"/>
        <w:rPr>
          <w:rFonts w:ascii="Arial" w:hAnsi="Arial" w:cs="Arial"/>
          <w:sz w:val="22"/>
          <w:szCs w:val="22"/>
          <w:lang w:val="mi-NZ"/>
        </w:rPr>
      </w:pPr>
      <w:r w:rsidRPr="00CC7259">
        <w:rPr>
          <w:rFonts w:ascii="Arial" w:hAnsi="Arial" w:cs="Arial"/>
          <w:sz w:val="22"/>
          <w:szCs w:val="22"/>
          <w:lang w:val="mi-NZ"/>
        </w:rPr>
        <w:t xml:space="preserve">This resource is provided as a Word document so that you can adapt it for </w:t>
      </w:r>
      <w:r w:rsidR="00E74703" w:rsidRPr="00CC7259">
        <w:rPr>
          <w:rFonts w:ascii="Arial" w:hAnsi="Arial" w:cs="Arial"/>
          <w:sz w:val="22"/>
          <w:szCs w:val="22"/>
          <w:lang w:val="mi-NZ"/>
        </w:rPr>
        <w:t>your learners. For example, y</w:t>
      </w:r>
      <w:r w:rsidR="00CF2F37" w:rsidRPr="00CC7259">
        <w:rPr>
          <w:rFonts w:ascii="Arial" w:hAnsi="Arial" w:cs="Arial"/>
          <w:sz w:val="22"/>
          <w:szCs w:val="22"/>
          <w:lang w:val="mi-NZ"/>
        </w:rPr>
        <w:t>ou can extend the learning experience by using other digital resources</w:t>
      </w:r>
      <w:r w:rsidR="00E74703" w:rsidRPr="00CC7259">
        <w:rPr>
          <w:rFonts w:ascii="Arial" w:hAnsi="Arial" w:cs="Arial"/>
          <w:sz w:val="22"/>
          <w:szCs w:val="22"/>
          <w:lang w:val="mi-NZ"/>
        </w:rPr>
        <w:t>, or remove the digital elements and only have offline activities</w:t>
      </w:r>
      <w:r w:rsidR="00CF2F37" w:rsidRPr="00CC7259">
        <w:rPr>
          <w:rFonts w:ascii="Arial" w:hAnsi="Arial" w:cs="Arial"/>
          <w:sz w:val="22"/>
          <w:szCs w:val="22"/>
          <w:lang w:val="mi-NZ"/>
        </w:rPr>
        <w:t xml:space="preserve">. </w:t>
      </w:r>
    </w:p>
    <w:p w14:paraId="2AAE4087" w14:textId="6BE96C60" w:rsidR="008F7609" w:rsidRPr="00CC7259" w:rsidRDefault="008F7609" w:rsidP="002434FF">
      <w:pPr>
        <w:pStyle w:val="MoEBodyText"/>
        <w:rPr>
          <w:rFonts w:ascii="Arial" w:hAnsi="Arial" w:cs="Arial"/>
          <w:sz w:val="22"/>
          <w:szCs w:val="22"/>
          <w:lang w:val="mi-NZ"/>
        </w:rPr>
      </w:pPr>
      <w:r w:rsidRPr="00CC7259">
        <w:rPr>
          <w:rFonts w:ascii="Arial" w:hAnsi="Arial" w:cs="Arial"/>
          <w:sz w:val="22"/>
          <w:szCs w:val="22"/>
          <w:lang w:val="mi-NZ"/>
        </w:rPr>
        <w:t xml:space="preserve">The resource uses </w:t>
      </w:r>
      <w:r w:rsidR="00AF142E" w:rsidRPr="00CC7259">
        <w:rPr>
          <w:rFonts w:ascii="Arial" w:hAnsi="Arial" w:cs="Arial"/>
          <w:sz w:val="22"/>
          <w:szCs w:val="22"/>
          <w:lang w:val="mi-NZ"/>
        </w:rPr>
        <w:t xml:space="preserve">a range of books from the Ready to Read series. You might want to send these home with the learner, along with a ‘my home learning’ exercise book, </w:t>
      </w:r>
      <w:r w:rsidR="00420BE1" w:rsidRPr="00CC7259">
        <w:rPr>
          <w:rFonts w:ascii="Arial" w:hAnsi="Arial" w:cs="Arial"/>
          <w:sz w:val="22"/>
          <w:szCs w:val="22"/>
          <w:lang w:val="mi-NZ"/>
        </w:rPr>
        <w:t xml:space="preserve">pencils, crayons, or felts, and some craft materials (maybe glue, </w:t>
      </w:r>
      <w:r w:rsidR="00514980" w:rsidRPr="00CC7259">
        <w:rPr>
          <w:rFonts w:ascii="Arial" w:hAnsi="Arial" w:cs="Arial"/>
          <w:sz w:val="22"/>
          <w:szCs w:val="22"/>
          <w:lang w:val="mi-NZ"/>
        </w:rPr>
        <w:t>scissors, construction paper etc).</w:t>
      </w:r>
    </w:p>
    <w:p w14:paraId="1AA63F6F" w14:textId="6D362AED" w:rsidR="00BB28F7" w:rsidRPr="00CC7259" w:rsidRDefault="00BB28F7" w:rsidP="00BB28F7">
      <w:pPr>
        <w:pStyle w:val="BlueSubheading3"/>
        <w:rPr>
          <w:rFonts w:ascii="Arial" w:hAnsi="Arial" w:cs="Arial"/>
          <w:lang w:val="mi-NZ"/>
        </w:rPr>
      </w:pPr>
      <w:r w:rsidRPr="00CC7259">
        <w:rPr>
          <w:rFonts w:ascii="Arial" w:hAnsi="Arial" w:cs="Arial"/>
          <w:lang w:val="mi-NZ"/>
        </w:rPr>
        <w:t>Resources</w:t>
      </w:r>
    </w:p>
    <w:p w14:paraId="31E54572" w14:textId="4EC04BC2" w:rsidR="00BB28F7" w:rsidRPr="00CC7259" w:rsidRDefault="005C0723" w:rsidP="002434FF">
      <w:pPr>
        <w:pStyle w:val="MoEBodyText"/>
        <w:rPr>
          <w:rFonts w:ascii="Arial" w:hAnsi="Arial" w:cs="Arial"/>
          <w:sz w:val="22"/>
          <w:szCs w:val="22"/>
          <w:lang w:val="mi-NZ"/>
        </w:rPr>
      </w:pPr>
      <w:r w:rsidRPr="00CC7259">
        <w:rPr>
          <w:rFonts w:ascii="Arial" w:hAnsi="Arial" w:cs="Arial"/>
          <w:sz w:val="22"/>
          <w:szCs w:val="22"/>
          <w:lang w:val="mi-NZ"/>
        </w:rPr>
        <w:t xml:space="preserve">Look through the activities and see what resources you will need to send home with your learners. </w:t>
      </w:r>
    </w:p>
    <w:p w14:paraId="48A2D021" w14:textId="400D59AB" w:rsidR="00171829" w:rsidRPr="00CC7259" w:rsidRDefault="005C0723" w:rsidP="002434FF">
      <w:pPr>
        <w:pStyle w:val="MoEBodyText"/>
        <w:rPr>
          <w:rFonts w:ascii="Arial" w:hAnsi="Arial" w:cs="Arial"/>
          <w:sz w:val="22"/>
          <w:szCs w:val="22"/>
          <w:lang w:val="mi-NZ"/>
        </w:rPr>
      </w:pPr>
      <w:r w:rsidRPr="00CC7259">
        <w:rPr>
          <w:rFonts w:ascii="Arial" w:hAnsi="Arial" w:cs="Arial"/>
          <w:sz w:val="22"/>
          <w:szCs w:val="22"/>
          <w:lang w:val="mi-NZ"/>
        </w:rPr>
        <w:t xml:space="preserve">Each day starts with a karakia, </w:t>
      </w:r>
      <w:r w:rsidR="00C63F65" w:rsidRPr="00CC7259">
        <w:rPr>
          <w:rFonts w:ascii="Arial" w:hAnsi="Arial" w:cs="Arial"/>
          <w:sz w:val="22"/>
          <w:szCs w:val="22"/>
          <w:lang w:val="mi-NZ"/>
        </w:rPr>
        <w:t xml:space="preserve">check in with the teacher, and setting up the learning environment. </w:t>
      </w:r>
      <w:r w:rsidR="00F9611C" w:rsidRPr="00CC7259">
        <w:rPr>
          <w:rFonts w:ascii="Arial" w:hAnsi="Arial" w:cs="Arial"/>
          <w:sz w:val="22"/>
          <w:szCs w:val="22"/>
          <w:lang w:val="mi-NZ"/>
        </w:rPr>
        <w:t xml:space="preserve">The pack contains suggestions but you can replace these with how you want your learner to start their day, including </w:t>
      </w:r>
      <w:r w:rsidR="00171829" w:rsidRPr="00CC7259">
        <w:rPr>
          <w:rFonts w:ascii="Arial" w:hAnsi="Arial" w:cs="Arial"/>
          <w:sz w:val="22"/>
          <w:szCs w:val="22"/>
          <w:lang w:val="mi-NZ"/>
        </w:rPr>
        <w:t>instructions for your learner to check in with you.</w:t>
      </w:r>
    </w:p>
    <w:p w14:paraId="4EFAA592" w14:textId="578A1A9A" w:rsidR="00171829" w:rsidRPr="00CC7259" w:rsidRDefault="00171829" w:rsidP="002434FF">
      <w:pPr>
        <w:pStyle w:val="MoEBodyText"/>
        <w:rPr>
          <w:rFonts w:ascii="Arial" w:hAnsi="Arial" w:cs="Arial"/>
          <w:sz w:val="22"/>
          <w:szCs w:val="22"/>
          <w:lang w:val="mi-NZ"/>
        </w:rPr>
      </w:pPr>
      <w:r w:rsidRPr="00CC7259">
        <w:rPr>
          <w:rFonts w:ascii="Arial" w:hAnsi="Arial" w:cs="Arial"/>
          <w:sz w:val="22"/>
          <w:szCs w:val="22"/>
          <w:lang w:val="mi-NZ"/>
        </w:rPr>
        <w:t xml:space="preserve">There are </w:t>
      </w:r>
      <w:r w:rsidR="00F8576B" w:rsidRPr="00CC7259">
        <w:rPr>
          <w:rFonts w:ascii="Arial" w:hAnsi="Arial" w:cs="Arial"/>
          <w:sz w:val="22"/>
          <w:szCs w:val="22"/>
          <w:lang w:val="mi-NZ"/>
        </w:rPr>
        <w:t xml:space="preserve">links to </w:t>
      </w:r>
      <w:r w:rsidR="002259B1" w:rsidRPr="00CC7259">
        <w:rPr>
          <w:rFonts w:ascii="Arial" w:hAnsi="Arial" w:cs="Arial"/>
          <w:sz w:val="22"/>
          <w:szCs w:val="22"/>
          <w:lang w:val="mi-NZ"/>
        </w:rPr>
        <w:t xml:space="preserve">Ready to Read audio files. You can send home the books with this </w:t>
      </w:r>
      <w:r w:rsidR="002B6ED3" w:rsidRPr="00CC7259">
        <w:rPr>
          <w:rFonts w:ascii="Arial" w:hAnsi="Arial" w:cs="Arial"/>
          <w:sz w:val="22"/>
          <w:szCs w:val="22"/>
          <w:lang w:val="mi-NZ"/>
        </w:rPr>
        <w:t xml:space="preserve">pack. </w:t>
      </w:r>
    </w:p>
    <w:p w14:paraId="5D30AC62" w14:textId="4C92AC35" w:rsidR="009859F9" w:rsidRPr="00CC7259" w:rsidRDefault="00006DC4" w:rsidP="002434FF">
      <w:pPr>
        <w:pStyle w:val="MoEBodyText"/>
        <w:rPr>
          <w:rFonts w:ascii="Arial" w:hAnsi="Arial" w:cs="Arial"/>
          <w:sz w:val="22"/>
          <w:szCs w:val="22"/>
          <w:lang w:val="mi-NZ"/>
        </w:rPr>
      </w:pPr>
      <w:r w:rsidRPr="00CC7259">
        <w:rPr>
          <w:rFonts w:ascii="Arial" w:hAnsi="Arial" w:cs="Arial"/>
          <w:sz w:val="22"/>
          <w:szCs w:val="22"/>
          <w:lang w:val="mi-NZ"/>
        </w:rPr>
        <w:t>Provide the lea</w:t>
      </w:r>
      <w:r w:rsidR="00501667" w:rsidRPr="00CC7259">
        <w:rPr>
          <w:rFonts w:ascii="Arial" w:hAnsi="Arial" w:cs="Arial"/>
          <w:sz w:val="22"/>
          <w:szCs w:val="22"/>
          <w:lang w:val="mi-NZ"/>
        </w:rPr>
        <w:t xml:space="preserve">rners with a home learning book and they can bring this back to class to share. </w:t>
      </w:r>
    </w:p>
    <w:p w14:paraId="7036ED2A" w14:textId="77DFDA8C" w:rsidR="7289A818" w:rsidRPr="00CC7259" w:rsidRDefault="00193172" w:rsidP="004E6AEF">
      <w:pPr>
        <w:pStyle w:val="BlueSubheading3"/>
        <w:rPr>
          <w:rFonts w:ascii="Arial" w:hAnsi="Arial" w:cs="Arial"/>
          <w:lang w:val="mi-NZ"/>
        </w:rPr>
      </w:pPr>
      <w:r w:rsidRPr="00CC7259">
        <w:rPr>
          <w:rFonts w:ascii="Arial" w:hAnsi="Arial" w:cs="Arial"/>
          <w:lang w:val="mi-NZ"/>
        </w:rPr>
        <w:t>Layout of the resource</w:t>
      </w:r>
    </w:p>
    <w:p w14:paraId="303D4988" w14:textId="563BD0EE" w:rsidR="00193172" w:rsidRPr="00CC7259" w:rsidRDefault="0078159F" w:rsidP="00E55571">
      <w:pPr>
        <w:pStyle w:val="MoEBodyText"/>
        <w:ind w:left="0"/>
        <w:rPr>
          <w:rFonts w:ascii="Arial" w:hAnsi="Arial" w:cs="Arial"/>
          <w:sz w:val="22"/>
          <w:szCs w:val="22"/>
          <w:lang w:val="mi-NZ"/>
        </w:rPr>
      </w:pPr>
      <w:r w:rsidRPr="00CC7259">
        <w:rPr>
          <w:rFonts w:ascii="Arial" w:hAnsi="Arial" w:cs="Arial"/>
          <w:noProof/>
        </w:rPr>
        <mc:AlternateContent>
          <mc:Choice Requires="wps">
            <w:drawing>
              <wp:anchor distT="0" distB="0" distL="114300" distR="114300" simplePos="0" relativeHeight="251658254" behindDoc="0" locked="0" layoutInCell="1" allowOverlap="1" wp14:anchorId="26BFC483" wp14:editId="0ACCDB27">
                <wp:simplePos x="0" y="0"/>
                <wp:positionH relativeFrom="column">
                  <wp:posOffset>22225</wp:posOffset>
                </wp:positionH>
                <wp:positionV relativeFrom="paragraph">
                  <wp:posOffset>2745105</wp:posOffset>
                </wp:positionV>
                <wp:extent cx="6149340" cy="635"/>
                <wp:effectExtent l="0" t="0" r="0" b="0"/>
                <wp:wrapTopAndBottom/>
                <wp:docPr id="436364008" name="Text Box 436364008"/>
                <wp:cNvGraphicFramePr/>
                <a:graphic xmlns:a="http://schemas.openxmlformats.org/drawingml/2006/main">
                  <a:graphicData uri="http://schemas.microsoft.com/office/word/2010/wordprocessingShape">
                    <wps:wsp>
                      <wps:cNvSpPr txBox="1"/>
                      <wps:spPr>
                        <a:xfrm>
                          <a:off x="0" y="0"/>
                          <a:ext cx="6149340" cy="635"/>
                        </a:xfrm>
                        <a:prstGeom prst="rect">
                          <a:avLst/>
                        </a:prstGeom>
                        <a:solidFill>
                          <a:prstClr val="white"/>
                        </a:solidFill>
                        <a:ln>
                          <a:noFill/>
                        </a:ln>
                      </wps:spPr>
                      <wps:txbx>
                        <w:txbxContent>
                          <w:p w14:paraId="60764AD7" w14:textId="064C8302" w:rsidR="0078159F" w:rsidRPr="000D257E" w:rsidRDefault="0078159F" w:rsidP="0078159F">
                            <w:pPr>
                              <w:pStyle w:val="Caption"/>
                              <w:rPr>
                                <w:rFonts w:ascii="Calibri Light" w:hAnsi="Calibri Light"/>
                                <w:color w:val="2B579A"/>
                                <w:shd w:val="clear" w:color="auto" w:fill="E6E6E6"/>
                                <w:lang w:val="mi-NZ"/>
                              </w:rPr>
                            </w:pPr>
                            <w:r>
                              <w:t xml:space="preserve">Whakaahua </w:t>
                            </w:r>
                            <w:fldSimple w:instr=" SEQ Whakaahua \* ARABIC ">
                              <w:r w:rsidR="000856C8">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BFC483" id="Text Box 436364008" o:spid="_x0000_s1029" type="#_x0000_t202" style="position:absolute;margin-left:1.75pt;margin-top:216.15pt;width:484.2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" stroked="f">
                <v:textbox style="mso-fit-shape-to-text:t" inset="0,0,0,0">
                  <w:txbxContent>
                    <w:p w14:paraId="60764AD7" w14:textId="064C8302" w:rsidR="0078159F" w:rsidRPr="000D257E" w:rsidRDefault="0078159F" w:rsidP="0078159F">
                      <w:pPr>
                        <w:pStyle w:val="Caption"/>
                        <w:rPr>
                          <w:rFonts w:ascii="Calibri Light" w:hAnsi="Calibri Light"/>
                          <w:color w:val="2B579A"/>
                          <w:shd w:val="clear" w:color="auto" w:fill="E6E6E6"/>
                          <w:lang w:val="mi-NZ"/>
                        </w:rPr>
                      </w:pPr>
                      <w:r>
                        <w:t xml:space="preserve">Whakaahua </w:t>
                      </w:r>
                      <w:fldSimple w:instr=" SEQ Whakaahua \* ARABIC ">
                        <w:r w:rsidR="000856C8">
                          <w:rPr>
                            <w:noProof/>
                          </w:rPr>
                          <w:t>1</w:t>
                        </w:r>
                      </w:fldSimple>
                    </w:p>
                  </w:txbxContent>
                </v:textbox>
                <w10:wrap type="topAndBottom"/>
              </v:shape>
            </w:pict>
          </mc:Fallback>
        </mc:AlternateContent>
      </w:r>
      <w:r w:rsidR="00AA5688" w:rsidRPr="00CC7259">
        <w:rPr>
          <w:rFonts w:ascii="Arial" w:hAnsi="Arial" w:cs="Arial"/>
          <w:noProof/>
          <w:color w:val="2B579A"/>
          <w:sz w:val="22"/>
          <w:szCs w:val="22"/>
          <w:shd w:val="clear" w:color="auto" w:fill="E6E6E6"/>
          <w:lang w:val="mi-NZ"/>
        </w:rPr>
        <w:drawing>
          <wp:anchor distT="0" distB="0" distL="114300" distR="114300" simplePos="0" relativeHeight="251658241" behindDoc="1" locked="0" layoutInCell="1" allowOverlap="1" wp14:anchorId="7B2A5201" wp14:editId="31E14ABD">
            <wp:simplePos x="0" y="0"/>
            <wp:positionH relativeFrom="margin">
              <wp:align>right</wp:align>
            </wp:positionH>
            <wp:positionV relativeFrom="paragraph">
              <wp:posOffset>571500</wp:posOffset>
            </wp:positionV>
            <wp:extent cx="6149340" cy="2116455"/>
            <wp:effectExtent l="0" t="0" r="3810" b="0"/>
            <wp:wrapTopAndBottom/>
            <wp:docPr id="1220" name="Picture 1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72" w:rsidRPr="00CC7259">
        <w:rPr>
          <w:rFonts w:ascii="Arial" w:hAnsi="Arial" w:cs="Arial"/>
          <w:sz w:val="22"/>
          <w:szCs w:val="22"/>
          <w:lang w:val="mi-NZ"/>
        </w:rPr>
        <w:t>Each pack contains two weeks</w:t>
      </w:r>
      <w:r w:rsidR="5BE2C396" w:rsidRPr="00CC7259">
        <w:rPr>
          <w:rFonts w:ascii="Arial" w:hAnsi="Arial" w:cs="Arial"/>
          <w:sz w:val="22"/>
          <w:szCs w:val="22"/>
          <w:lang w:val="mi-NZ"/>
        </w:rPr>
        <w:t>’</w:t>
      </w:r>
      <w:r w:rsidR="00193172" w:rsidRPr="00CC7259">
        <w:rPr>
          <w:rFonts w:ascii="Arial" w:hAnsi="Arial" w:cs="Arial"/>
          <w:sz w:val="22"/>
          <w:szCs w:val="22"/>
          <w:lang w:val="mi-NZ"/>
        </w:rPr>
        <w:t xml:space="preserve"> worth of continuous learning aligned to the Understand, Know, and Do framework of the refreshed curriculum (see</w:t>
      </w:r>
      <w:r w:rsidR="004E6AEF" w:rsidRPr="00CC7259">
        <w:rPr>
          <w:rFonts w:ascii="Arial" w:hAnsi="Arial" w:cs="Arial"/>
          <w:sz w:val="22"/>
          <w:szCs w:val="22"/>
          <w:lang w:val="mi-NZ"/>
        </w:rPr>
        <w:t xml:space="preserve"> Whakaahua 1</w:t>
      </w:r>
      <w:r w:rsidR="00193172" w:rsidRPr="00CC7259">
        <w:rPr>
          <w:rFonts w:ascii="Arial" w:hAnsi="Arial" w:cs="Arial"/>
          <w:sz w:val="22"/>
          <w:szCs w:val="22"/>
          <w:lang w:val="mi-NZ"/>
        </w:rPr>
        <w:t xml:space="preserve">).  </w:t>
      </w:r>
    </w:p>
    <w:p w14:paraId="58C7EC9F" w14:textId="181BB540" w:rsidR="006D0DCA" w:rsidRPr="00CC7259" w:rsidRDefault="006D0DCA" w:rsidP="006D0DCA">
      <w:pPr>
        <w:pStyle w:val="MoEBodyText"/>
        <w:spacing w:before="0" w:after="0"/>
        <w:ind w:left="115"/>
        <w:rPr>
          <w:rFonts w:ascii="Arial" w:hAnsi="Arial" w:cs="Arial"/>
          <w:noProof/>
          <w:sz w:val="22"/>
          <w:szCs w:val="22"/>
          <w:lang w:val="mi-NZ"/>
        </w:rPr>
      </w:pPr>
    </w:p>
    <w:p w14:paraId="7BBA1960" w14:textId="3611827E" w:rsidR="00193172" w:rsidRPr="00CC7259" w:rsidRDefault="00193172" w:rsidP="006D0DCA">
      <w:pPr>
        <w:pStyle w:val="MoEBodyText"/>
        <w:spacing w:before="0"/>
        <w:ind w:left="115"/>
        <w:rPr>
          <w:rFonts w:ascii="Arial" w:hAnsi="Arial" w:cs="Arial"/>
          <w:sz w:val="22"/>
          <w:szCs w:val="22"/>
          <w:lang w:val="mi-NZ"/>
        </w:rPr>
      </w:pPr>
      <w:r w:rsidRPr="00CC7259">
        <w:rPr>
          <w:rFonts w:ascii="Arial" w:hAnsi="Arial" w:cs="Arial"/>
          <w:noProof/>
          <w:sz w:val="22"/>
          <w:szCs w:val="22"/>
          <w:lang w:val="mi-NZ"/>
        </w:rPr>
        <w:t>The</w:t>
      </w:r>
      <w:r w:rsidRPr="00CC7259">
        <w:rPr>
          <w:rFonts w:ascii="Arial" w:hAnsi="Arial" w:cs="Arial"/>
          <w:sz w:val="22"/>
          <w:szCs w:val="22"/>
          <w:lang w:val="mi-NZ"/>
        </w:rPr>
        <w:t xml:space="preserve"> big idea (</w:t>
      </w:r>
      <w:r w:rsidRPr="00CC7259">
        <w:rPr>
          <w:rFonts w:ascii="Arial" w:hAnsi="Arial" w:cs="Arial"/>
          <w:i/>
          <w:iCs/>
          <w:sz w:val="22"/>
          <w:szCs w:val="22"/>
          <w:lang w:val="mi-NZ"/>
        </w:rPr>
        <w:t>Understand</w:t>
      </w:r>
      <w:r w:rsidRPr="00CC7259">
        <w:rPr>
          <w:rFonts w:ascii="Arial" w:hAnsi="Arial" w:cs="Arial"/>
          <w:sz w:val="22"/>
          <w:szCs w:val="22"/>
          <w:lang w:val="mi-NZ"/>
        </w:rPr>
        <w:t xml:space="preserve">) for this pack is </w:t>
      </w:r>
      <w:r w:rsidRPr="00CC7259">
        <w:rPr>
          <w:rFonts w:ascii="Arial" w:hAnsi="Arial" w:cs="Arial"/>
          <w:b/>
          <w:bCs/>
          <w:sz w:val="22"/>
          <w:szCs w:val="22"/>
          <w:lang w:val="mi-NZ"/>
        </w:rPr>
        <w:t>creativity – how do we express ourselves?</w:t>
      </w:r>
      <w:r w:rsidRPr="00CC7259">
        <w:rPr>
          <w:rFonts w:ascii="Arial" w:hAnsi="Arial" w:cs="Arial"/>
          <w:sz w:val="22"/>
          <w:szCs w:val="22"/>
          <w:lang w:val="mi-NZ"/>
        </w:rPr>
        <w:t xml:space="preserve"> </w:t>
      </w:r>
    </w:p>
    <w:p w14:paraId="2527C2CE" w14:textId="2AFD0835" w:rsidR="00535B1A" w:rsidRPr="00CC7259" w:rsidRDefault="00193172" w:rsidP="00E15254">
      <w:pPr>
        <w:pStyle w:val="MoEBodyText"/>
        <w:numPr>
          <w:ilvl w:val="0"/>
          <w:numId w:val="20"/>
        </w:numPr>
        <w:rPr>
          <w:rFonts w:ascii="Arial" w:hAnsi="Arial" w:cs="Arial"/>
          <w:b/>
          <w:bCs/>
          <w:sz w:val="22"/>
          <w:szCs w:val="22"/>
          <w:lang w:val="mi-NZ"/>
        </w:rPr>
      </w:pPr>
      <w:r w:rsidRPr="00CC7259">
        <w:rPr>
          <w:rFonts w:ascii="Arial" w:hAnsi="Arial" w:cs="Arial"/>
          <w:sz w:val="22"/>
          <w:szCs w:val="22"/>
          <w:lang w:val="mi-NZ"/>
        </w:rPr>
        <w:t>Week one looks at this idea through the context (</w:t>
      </w:r>
      <w:r w:rsidRPr="00CC7259">
        <w:rPr>
          <w:rFonts w:ascii="Arial" w:hAnsi="Arial" w:cs="Arial"/>
          <w:i/>
          <w:iCs/>
          <w:sz w:val="22"/>
          <w:szCs w:val="22"/>
          <w:lang w:val="mi-NZ"/>
        </w:rPr>
        <w:t>Know</w:t>
      </w:r>
      <w:r w:rsidRPr="00CC7259">
        <w:rPr>
          <w:rFonts w:ascii="Arial" w:hAnsi="Arial" w:cs="Arial"/>
          <w:sz w:val="22"/>
          <w:szCs w:val="22"/>
          <w:lang w:val="mi-NZ"/>
        </w:rPr>
        <w:t xml:space="preserve">) of </w:t>
      </w:r>
      <w:r w:rsidRPr="00CC7259">
        <w:rPr>
          <w:rFonts w:ascii="Arial" w:hAnsi="Arial" w:cs="Arial"/>
          <w:b/>
          <w:bCs/>
          <w:sz w:val="22"/>
          <w:szCs w:val="22"/>
          <w:lang w:val="mi-NZ"/>
        </w:rPr>
        <w:t>language and culture</w:t>
      </w:r>
      <w:r w:rsidR="00C94F2B" w:rsidRPr="00CC7259">
        <w:rPr>
          <w:rFonts w:ascii="Arial" w:hAnsi="Arial" w:cs="Arial"/>
          <w:b/>
          <w:bCs/>
          <w:sz w:val="22"/>
          <w:szCs w:val="22"/>
          <w:lang w:val="mi-NZ"/>
        </w:rPr>
        <w:t>.</w:t>
      </w:r>
    </w:p>
    <w:p w14:paraId="2D6C5F94" w14:textId="06E0CD09" w:rsidR="00193172" w:rsidRPr="00CC7259" w:rsidRDefault="00C94F2B" w:rsidP="00E15254">
      <w:pPr>
        <w:pStyle w:val="MoEBodyText"/>
        <w:numPr>
          <w:ilvl w:val="0"/>
          <w:numId w:val="20"/>
        </w:numPr>
        <w:rPr>
          <w:rFonts w:ascii="Arial" w:hAnsi="Arial" w:cs="Arial"/>
          <w:sz w:val="22"/>
          <w:szCs w:val="22"/>
          <w:lang w:val="mi-NZ"/>
        </w:rPr>
      </w:pPr>
      <w:r w:rsidRPr="00CC7259">
        <w:rPr>
          <w:rFonts w:ascii="Arial" w:hAnsi="Arial" w:cs="Arial"/>
          <w:sz w:val="22"/>
          <w:szCs w:val="22"/>
          <w:lang w:val="mi-NZ"/>
        </w:rPr>
        <w:t>W</w:t>
      </w:r>
      <w:r w:rsidR="00193172" w:rsidRPr="00CC7259">
        <w:rPr>
          <w:rFonts w:ascii="Arial" w:hAnsi="Arial" w:cs="Arial"/>
          <w:sz w:val="22"/>
          <w:szCs w:val="22"/>
          <w:lang w:val="mi-NZ"/>
        </w:rPr>
        <w:t xml:space="preserve">eek two looks at the big idea through the context of </w:t>
      </w:r>
      <w:r w:rsidR="00193172" w:rsidRPr="00CC7259">
        <w:rPr>
          <w:rFonts w:ascii="Arial" w:hAnsi="Arial" w:cs="Arial"/>
          <w:b/>
          <w:bCs/>
          <w:sz w:val="22"/>
          <w:szCs w:val="22"/>
          <w:lang w:val="mi-NZ"/>
        </w:rPr>
        <w:t>how things change over time</w:t>
      </w:r>
      <w:r w:rsidR="00193172" w:rsidRPr="00CC7259">
        <w:rPr>
          <w:rFonts w:ascii="Arial" w:hAnsi="Arial" w:cs="Arial"/>
          <w:sz w:val="22"/>
          <w:szCs w:val="22"/>
          <w:lang w:val="mi-NZ"/>
        </w:rPr>
        <w:t xml:space="preserve">. </w:t>
      </w:r>
    </w:p>
    <w:p w14:paraId="22CE2D10" w14:textId="58699424" w:rsidR="00FC5FB0" w:rsidRPr="00CC7259" w:rsidRDefault="00BE19AD" w:rsidP="00F9611C">
      <w:pPr>
        <w:pStyle w:val="MoEBodyText"/>
        <w:rPr>
          <w:rFonts w:ascii="Arial" w:hAnsi="Arial" w:cs="Arial"/>
          <w:sz w:val="22"/>
          <w:szCs w:val="22"/>
          <w:lang w:val="mi-NZ"/>
        </w:rPr>
      </w:pPr>
      <w:r w:rsidRPr="00CC7259">
        <w:rPr>
          <w:rFonts w:ascii="Arial" w:hAnsi="Arial" w:cs="Arial"/>
          <w:sz w:val="22"/>
          <w:szCs w:val="22"/>
          <w:lang w:val="mi-NZ"/>
        </w:rPr>
        <w:t>Each day contains a series of learning activities (</w:t>
      </w:r>
      <w:r w:rsidRPr="00CC7259">
        <w:rPr>
          <w:rFonts w:ascii="Arial" w:hAnsi="Arial" w:cs="Arial"/>
          <w:i/>
          <w:iCs/>
          <w:sz w:val="22"/>
          <w:szCs w:val="22"/>
          <w:lang w:val="mi-NZ"/>
        </w:rPr>
        <w:t>Do</w:t>
      </w:r>
      <w:r w:rsidRPr="00CC7259">
        <w:rPr>
          <w:rFonts w:ascii="Arial" w:hAnsi="Arial" w:cs="Arial"/>
          <w:sz w:val="22"/>
          <w:szCs w:val="22"/>
          <w:lang w:val="mi-NZ"/>
        </w:rPr>
        <w:t>). You can use these as standalone days of work or as part of a whole week of learning.</w:t>
      </w:r>
    </w:p>
    <w:p w14:paraId="3EE83311" w14:textId="77777777" w:rsidR="00AA5688" w:rsidRPr="00CC7259" w:rsidRDefault="00AA5688" w:rsidP="00F9611C">
      <w:pPr>
        <w:pStyle w:val="MoEBodyText"/>
        <w:rPr>
          <w:rFonts w:ascii="Arial" w:hAnsi="Arial" w:cs="Arial"/>
          <w:sz w:val="22"/>
          <w:szCs w:val="22"/>
          <w:lang w:val="mi-NZ"/>
        </w:rPr>
      </w:pPr>
    </w:p>
    <w:tbl>
      <w:tblPr>
        <w:tblStyle w:val="FiveGoals"/>
        <w:tblpPr w:leftFromText="181" w:rightFromText="181" w:vertAnchor="text" w:horzAnchor="page" w:tblpX="932" w:tblpY="1"/>
        <w:tblW w:w="10013" w:type="dxa"/>
        <w:tblLook w:val="04A0" w:firstRow="1" w:lastRow="0" w:firstColumn="1" w:lastColumn="0" w:noHBand="0" w:noVBand="1"/>
      </w:tblPr>
      <w:tblGrid>
        <w:gridCol w:w="2700"/>
        <w:gridCol w:w="7313"/>
      </w:tblGrid>
      <w:tr w:rsidR="00193172" w:rsidRPr="00CC7259" w14:paraId="69C83E40" w14:textId="77777777" w:rsidTr="3F65E5A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013" w:type="dxa"/>
            <w:gridSpan w:val="2"/>
            <w:tcBorders>
              <w:top w:val="single" w:sz="4" w:space="0" w:color="FFFFFF" w:themeColor="background1"/>
              <w:bottom w:val="single" w:sz="4" w:space="0" w:color="FFFFFF" w:themeColor="background1"/>
              <w:right w:val="nil"/>
            </w:tcBorders>
            <w:shd w:val="clear" w:color="auto" w:fill="00853E"/>
            <w:vAlign w:val="center"/>
          </w:tcPr>
          <w:p w14:paraId="3A36F7AB" w14:textId="2DE350E0" w:rsidR="00193172" w:rsidRPr="00CC7259" w:rsidRDefault="00193172" w:rsidP="001752C4">
            <w:pPr>
              <w:spacing w:after="0"/>
              <w:ind w:left="284"/>
              <w:jc w:val="center"/>
              <w:rPr>
                <w:rFonts w:cs="Arial"/>
                <w:sz w:val="24"/>
                <w:szCs w:val="24"/>
              </w:rPr>
            </w:pPr>
            <w:r w:rsidRPr="00CC7259">
              <w:rPr>
                <w:rFonts w:cs="Arial"/>
                <w:sz w:val="24"/>
                <w:szCs w:val="24"/>
              </w:rPr>
              <w:t>Curriculum information</w:t>
            </w:r>
          </w:p>
        </w:tc>
      </w:tr>
      <w:tr w:rsidR="00193172" w:rsidRPr="00CC7259" w14:paraId="59560D25" w14:textId="77777777" w:rsidTr="3F65E5A8">
        <w:trPr>
          <w:trHeight w:val="76"/>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FFFFFF" w:themeColor="background1"/>
              <w:bottom w:val="single" w:sz="4" w:space="0" w:color="FFFFFF" w:themeColor="background1"/>
            </w:tcBorders>
            <w:shd w:val="clear" w:color="auto" w:fill="C6E1A6"/>
            <w:vAlign w:val="center"/>
          </w:tcPr>
          <w:p w14:paraId="42090301" w14:textId="77777777" w:rsidR="00193172" w:rsidRPr="00CC7259" w:rsidRDefault="00193172" w:rsidP="00B86280">
            <w:pPr>
              <w:pStyle w:val="MoECoverPageSubheading"/>
              <w:rPr>
                <w:rFonts w:ascii="Arial" w:hAnsi="Arial" w:cs="Arial"/>
                <w:sz w:val="24"/>
                <w:szCs w:val="24"/>
              </w:rPr>
            </w:pPr>
            <w:r w:rsidRPr="00CC7259">
              <w:rPr>
                <w:rFonts w:ascii="Arial" w:hAnsi="Arial" w:cs="Arial"/>
                <w:sz w:val="24"/>
                <w:szCs w:val="24"/>
              </w:rPr>
              <w:t>Learning objectives</w:t>
            </w:r>
          </w:p>
        </w:tc>
        <w:tc>
          <w:tcPr>
            <w:tcW w:w="7313" w:type="dxa"/>
            <w:tcBorders>
              <w:top w:val="single" w:sz="4" w:space="0" w:color="FFFFFF" w:themeColor="background1"/>
              <w:bottom w:val="single" w:sz="4" w:space="0" w:color="FFFFFF" w:themeColor="background1"/>
            </w:tcBorders>
            <w:shd w:val="clear" w:color="auto" w:fill="C6E1A6"/>
          </w:tcPr>
          <w:p w14:paraId="624234A0" w14:textId="1C7C6D11" w:rsidR="00193172" w:rsidRPr="00CC7259" w:rsidRDefault="5EAF407D" w:rsidP="00E15254">
            <w:pPr>
              <w:pStyle w:val="ListParagraph"/>
              <w:numPr>
                <w:ilvl w:val="0"/>
                <w:numId w:val="8"/>
              </w:numPr>
              <w:spacing w:before="240"/>
              <w:contextualSpacing w:val="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Share ideas, feelings and stories communicated by their own and other’s objects and images. </w:t>
            </w:r>
          </w:p>
          <w:p w14:paraId="6DF647C1" w14:textId="6BF7A903" w:rsidR="00193172" w:rsidRPr="00CC7259" w:rsidRDefault="5EAF407D" w:rsidP="00E15254">
            <w:pPr>
              <w:pStyle w:val="ListParagraph"/>
              <w:numPr>
                <w:ilvl w:val="0"/>
                <w:numId w:val="8"/>
              </w:numPr>
              <w:spacing w:before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C7259">
              <w:rPr>
                <w:rFonts w:ascii="Arial" w:eastAsia="Calibri Light" w:hAnsi="Arial" w:cs="Arial"/>
                <w:color w:val="000000" w:themeColor="text1"/>
                <w:sz w:val="24"/>
                <w:szCs w:val="24"/>
              </w:rPr>
              <w:t>Select and use sources of information, processes, and strategies with some confidence to identify, form, and express ideas.</w:t>
            </w:r>
          </w:p>
          <w:p w14:paraId="69BED749" w14:textId="78FFA14F" w:rsidR="00193172" w:rsidRPr="00CC7259" w:rsidRDefault="5EAF407D" w:rsidP="00E15254">
            <w:pPr>
              <w:pStyle w:val="ListParagraph"/>
              <w:numPr>
                <w:ilvl w:val="0"/>
                <w:numId w:val="8"/>
              </w:numPr>
              <w:spacing w:beforeAutospacing="1"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Describe different views and pathways from locations on a map.</w:t>
            </w:r>
          </w:p>
        </w:tc>
      </w:tr>
    </w:tbl>
    <w:p w14:paraId="37B1D226" w14:textId="77777777" w:rsidR="00193172" w:rsidRPr="00CC7259" w:rsidRDefault="00193172" w:rsidP="00193172">
      <w:pPr>
        <w:rPr>
          <w:rFonts w:ascii="Arial" w:hAnsi="Arial" w:cs="Arial"/>
          <w:color w:val="2A6EBB"/>
        </w:rPr>
      </w:pPr>
      <w:r w:rsidRPr="00CC7259">
        <w:rPr>
          <w:rFonts w:ascii="Arial" w:hAnsi="Arial" w:cs="Arial"/>
          <w:color w:val="2A6EBB"/>
        </w:rPr>
        <w:t xml:space="preserve"> </w:t>
      </w:r>
    </w:p>
    <w:p w14:paraId="12BFDA56" w14:textId="77777777" w:rsidR="00542189" w:rsidRPr="00CC7259" w:rsidRDefault="00542189" w:rsidP="00193172">
      <w:pPr>
        <w:rPr>
          <w:rFonts w:ascii="Arial" w:hAnsi="Arial" w:cs="Arial"/>
          <w:color w:val="2A6EBB"/>
        </w:rPr>
      </w:pPr>
    </w:p>
    <w:p w14:paraId="56995CB2" w14:textId="529A493B" w:rsidR="00542189" w:rsidRPr="00CC7259" w:rsidRDefault="00542189" w:rsidP="00542189">
      <w:pPr>
        <w:pStyle w:val="MoEHeading2"/>
        <w:rPr>
          <w:rFonts w:ascii="Arial" w:hAnsi="Arial" w:cs="Arial"/>
        </w:rPr>
      </w:pPr>
      <w:r w:rsidRPr="00CC7259">
        <w:rPr>
          <w:rFonts w:ascii="Arial" w:hAnsi="Arial" w:cs="Arial"/>
        </w:rPr>
        <w:t>Notes for parents and whānau</w:t>
      </w:r>
    </w:p>
    <w:p w14:paraId="549FFA39" w14:textId="77777777" w:rsidR="00622EFE" w:rsidRPr="00CC7259" w:rsidRDefault="00542189" w:rsidP="00542189">
      <w:pPr>
        <w:pStyle w:val="MoEHeading2"/>
        <w:rPr>
          <w:rFonts w:ascii="Arial" w:eastAsia="Calibri Light" w:hAnsi="Arial" w:cs="Arial"/>
          <w:b w:val="0"/>
          <w:color w:val="000000" w:themeColor="text1"/>
          <w:sz w:val="22"/>
          <w:szCs w:val="22"/>
          <w:lang w:val="mi-NZ"/>
        </w:rPr>
      </w:pPr>
      <w:r w:rsidRPr="00CC7259">
        <w:rPr>
          <w:rFonts w:ascii="Arial" w:eastAsia="Calibri Light" w:hAnsi="Arial" w:cs="Arial"/>
          <w:b w:val="0"/>
          <w:color w:val="000000" w:themeColor="text1"/>
          <w:sz w:val="22"/>
          <w:szCs w:val="22"/>
          <w:lang w:val="mi-NZ"/>
        </w:rPr>
        <w:t xml:space="preserve">The following pack includes engaging learning activities for </w:t>
      </w:r>
      <w:r w:rsidRPr="00CC7259">
        <w:rPr>
          <w:rFonts w:ascii="Arial" w:eastAsia="Calibri Light" w:hAnsi="Arial" w:cs="Arial"/>
          <w:b w:val="0"/>
          <w:color w:val="000000" w:themeColor="text1"/>
          <w:sz w:val="22"/>
          <w:szCs w:val="22"/>
        </w:rPr>
        <w:t>your child</w:t>
      </w:r>
      <w:r w:rsidRPr="00CC7259">
        <w:rPr>
          <w:rFonts w:ascii="Arial" w:eastAsia="Calibri Light" w:hAnsi="Arial" w:cs="Arial"/>
          <w:b w:val="0"/>
          <w:color w:val="000000" w:themeColor="text1"/>
          <w:sz w:val="22"/>
          <w:szCs w:val="22"/>
          <w:lang w:val="mi-NZ"/>
        </w:rPr>
        <w:t xml:space="preserve"> that can be used at school or at home. All of the activities are framed around the big idea of 'Creativity: How we express ourselves'. </w:t>
      </w:r>
    </w:p>
    <w:p w14:paraId="309939CB" w14:textId="77777777" w:rsidR="00622EFE" w:rsidRPr="00CC7259" w:rsidRDefault="00542189" w:rsidP="00542189">
      <w:pPr>
        <w:pStyle w:val="MoEHeading2"/>
        <w:rPr>
          <w:rFonts w:ascii="Arial" w:eastAsia="Calibri Light" w:hAnsi="Arial" w:cs="Arial"/>
          <w:b w:val="0"/>
          <w:color w:val="000000" w:themeColor="text1"/>
          <w:sz w:val="22"/>
          <w:szCs w:val="22"/>
          <w:lang w:val="mi-NZ"/>
        </w:rPr>
      </w:pPr>
      <w:r w:rsidRPr="00CC7259">
        <w:rPr>
          <w:rFonts w:ascii="Arial" w:eastAsia="Calibri Light" w:hAnsi="Arial" w:cs="Arial"/>
          <w:b w:val="0"/>
          <w:color w:val="000000" w:themeColor="text1"/>
          <w:sz w:val="22"/>
          <w:szCs w:val="22"/>
          <w:lang w:val="mi-NZ"/>
        </w:rPr>
        <w:t xml:space="preserve">If your learner is working at home help them set up a space for learning, they might like to design their own space. Some learning materials may need could include: pen, pencils, paper, a notebook, colouring pencils, glue, scissors and a device. Some of these items can be borrowed from your school. </w:t>
      </w:r>
    </w:p>
    <w:p w14:paraId="5485FC51" w14:textId="184F2DB5" w:rsidR="00542189" w:rsidRPr="00CC7259" w:rsidRDefault="00542189" w:rsidP="00542189">
      <w:pPr>
        <w:pStyle w:val="MoEHeading2"/>
        <w:rPr>
          <w:rFonts w:ascii="Arial" w:hAnsi="Arial" w:cs="Arial"/>
          <w:sz w:val="22"/>
          <w:szCs w:val="22"/>
        </w:rPr>
      </w:pPr>
      <w:r w:rsidRPr="00CC7259">
        <w:rPr>
          <w:rFonts w:ascii="Arial" w:eastAsia="Calibri Light" w:hAnsi="Arial" w:cs="Arial"/>
          <w:b w:val="0"/>
          <w:color w:val="000000" w:themeColor="text1"/>
          <w:sz w:val="22"/>
          <w:szCs w:val="22"/>
          <w:lang w:val="mi-NZ"/>
        </w:rPr>
        <w:t>If possible, it is recommended that you help your learner plan their day so that you can structure it to work for you.</w:t>
      </w:r>
    </w:p>
    <w:p w14:paraId="453D2AA2" w14:textId="77777777" w:rsidR="00542189" w:rsidRPr="00CC7259" w:rsidRDefault="00542189" w:rsidP="00193172">
      <w:pPr>
        <w:rPr>
          <w:rFonts w:ascii="Arial" w:hAnsi="Arial" w:cs="Arial"/>
          <w:color w:val="2A6EBB"/>
        </w:rPr>
      </w:pPr>
    </w:p>
    <w:p w14:paraId="3BD7C22A" w14:textId="65651473" w:rsidR="00193172" w:rsidRPr="00CC7259" w:rsidRDefault="00193172" w:rsidP="00193172">
      <w:pPr>
        <w:rPr>
          <w:rFonts w:ascii="Arial" w:hAnsi="Arial" w:cs="Arial"/>
          <w:color w:val="2A6EBB"/>
        </w:rPr>
      </w:pPr>
      <w:r w:rsidRPr="00CC7259">
        <w:rPr>
          <w:rFonts w:ascii="Arial" w:hAnsi="Arial" w:cs="Arial"/>
          <w:color w:val="2A6EBB"/>
        </w:rPr>
        <w:br w:type="page"/>
      </w:r>
    </w:p>
    <w:p w14:paraId="53F3B47A" w14:textId="77777777" w:rsidR="004D6B2F" w:rsidRPr="00CC7259" w:rsidRDefault="00193172" w:rsidP="004D6B2F">
      <w:pPr>
        <w:rPr>
          <w:rFonts w:ascii="Arial" w:eastAsia="Calibri Light" w:hAnsi="Arial" w:cs="Arial"/>
          <w:color w:val="000000" w:themeColor="text1"/>
          <w:lang w:val="en-AU"/>
        </w:rPr>
      </w:pPr>
      <w:r w:rsidRPr="00CC7259">
        <w:rPr>
          <w:rFonts w:ascii="Arial" w:hAnsi="Arial" w:cs="Arial"/>
          <w:color w:val="2A6EBB"/>
          <w:sz w:val="36"/>
          <w:szCs w:val="36"/>
        </w:rPr>
        <w:lastRenderedPageBreak/>
        <w:t>Overview of the learning in this pack</w:t>
      </w:r>
      <w:r w:rsidR="004D6B2F" w:rsidRPr="00CC7259">
        <w:rPr>
          <w:rFonts w:ascii="Arial" w:eastAsia="Calibri Light" w:hAnsi="Arial" w:cs="Arial"/>
          <w:color w:val="000000" w:themeColor="text1"/>
          <w:lang w:val="en-AU"/>
        </w:rPr>
        <w:t xml:space="preserve"> </w:t>
      </w:r>
    </w:p>
    <w:p w14:paraId="02F1E899" w14:textId="5D59928E" w:rsidR="00193172" w:rsidRPr="00CC7259" w:rsidRDefault="004D6B2F" w:rsidP="00193172">
      <w:pPr>
        <w:rPr>
          <w:rFonts w:ascii="Arial" w:eastAsia="MS Mincho" w:hAnsi="Arial" w:cs="Arial"/>
          <w:color w:val="2A6EBB"/>
          <w:sz w:val="40"/>
          <w:szCs w:val="40"/>
        </w:rPr>
      </w:pPr>
      <w:r w:rsidRPr="00CC7259">
        <w:rPr>
          <w:rFonts w:ascii="Arial" w:eastAsia="Calibri Light" w:hAnsi="Arial" w:cs="Arial"/>
          <w:color w:val="000000" w:themeColor="text1"/>
        </w:rPr>
        <w:t xml:space="preserve">We will be looking at how we can express ourselves creatively through a range of themes: our place, games, superheroes, birds. These contexts should appeal to younger learners and help them to learn or practise some things. Each of the learning activities will connect back to one of these themes. </w:t>
      </w:r>
      <w:r w:rsidR="007943BB" w:rsidRPr="00CC7259">
        <w:rPr>
          <w:rFonts w:ascii="Arial" w:eastAsia="Calibri Light" w:hAnsi="Arial" w:cs="Arial"/>
          <w:color w:val="000000" w:themeColor="text1"/>
        </w:rPr>
        <w:t>Learners</w:t>
      </w:r>
      <w:r w:rsidRPr="00CC7259">
        <w:rPr>
          <w:rFonts w:ascii="Arial" w:eastAsia="Calibri Light" w:hAnsi="Arial" w:cs="Arial"/>
          <w:color w:val="000000" w:themeColor="text1"/>
        </w:rPr>
        <w:t xml:space="preserve"> will explore, investigate, discover, and make meaning as </w:t>
      </w:r>
      <w:r w:rsidR="007943BB" w:rsidRPr="00CC7259">
        <w:rPr>
          <w:rFonts w:ascii="Arial" w:eastAsia="Calibri Light" w:hAnsi="Arial" w:cs="Arial"/>
          <w:color w:val="000000" w:themeColor="text1"/>
        </w:rPr>
        <w:t>they</w:t>
      </w:r>
      <w:r w:rsidRPr="00CC7259">
        <w:rPr>
          <w:rFonts w:ascii="Arial" w:eastAsia="Calibri Light" w:hAnsi="Arial" w:cs="Arial"/>
          <w:color w:val="000000" w:themeColor="text1"/>
        </w:rPr>
        <w:t xml:space="preserve"> go through each task. There may even be times where </w:t>
      </w:r>
      <w:r w:rsidR="007E7FB8" w:rsidRPr="00CC7259">
        <w:rPr>
          <w:rFonts w:ascii="Arial" w:eastAsia="Calibri Light" w:hAnsi="Arial" w:cs="Arial"/>
          <w:color w:val="000000" w:themeColor="text1"/>
        </w:rPr>
        <w:t>they</w:t>
      </w:r>
      <w:r w:rsidRPr="00CC7259">
        <w:rPr>
          <w:rFonts w:ascii="Arial" w:eastAsia="Calibri Light" w:hAnsi="Arial" w:cs="Arial"/>
          <w:color w:val="000000" w:themeColor="text1"/>
        </w:rPr>
        <w:t xml:space="preserve"> look a little deeper into the topic. Some of the tasks may be independent hands-on tasks while some may involve connecting with others to share learning. </w:t>
      </w:r>
    </w:p>
    <w:tbl>
      <w:tblPr>
        <w:tblStyle w:val="TableGrid"/>
        <w:tblW w:w="0" w:type="auto"/>
        <w:tblLook w:val="04A0" w:firstRow="1" w:lastRow="0" w:firstColumn="1" w:lastColumn="0" w:noHBand="0" w:noVBand="1"/>
      </w:tblPr>
      <w:tblGrid>
        <w:gridCol w:w="1945"/>
        <w:gridCol w:w="1945"/>
        <w:gridCol w:w="1945"/>
        <w:gridCol w:w="1945"/>
        <w:gridCol w:w="1945"/>
      </w:tblGrid>
      <w:tr w:rsidR="00193172" w:rsidRPr="00CC7259" w14:paraId="1CBFF63C" w14:textId="77777777" w:rsidTr="002F6E6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5" w:type="dxa"/>
          </w:tcPr>
          <w:p w14:paraId="1574DC2C" w14:textId="77777777" w:rsidR="00193172" w:rsidRPr="00CC7259" w:rsidRDefault="00193172" w:rsidP="00B86280">
            <w:pPr>
              <w:rPr>
                <w:rFonts w:cs="Arial"/>
              </w:rPr>
            </w:pPr>
            <w:r w:rsidRPr="00CC7259">
              <w:rPr>
                <w:rFonts w:cs="Arial"/>
              </w:rPr>
              <w:t>Day 1</w:t>
            </w:r>
          </w:p>
        </w:tc>
        <w:tc>
          <w:tcPr>
            <w:tcW w:w="1945" w:type="dxa"/>
          </w:tcPr>
          <w:p w14:paraId="3F2F4C5E"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rPr>
            </w:pPr>
            <w:r w:rsidRPr="00CC7259">
              <w:rPr>
                <w:rFonts w:cs="Arial"/>
              </w:rPr>
              <w:t>Day 2</w:t>
            </w:r>
          </w:p>
        </w:tc>
        <w:tc>
          <w:tcPr>
            <w:tcW w:w="1945" w:type="dxa"/>
          </w:tcPr>
          <w:p w14:paraId="14918E77"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rPr>
            </w:pPr>
            <w:r w:rsidRPr="00CC7259">
              <w:rPr>
                <w:rFonts w:cs="Arial"/>
              </w:rPr>
              <w:t>Day 3</w:t>
            </w:r>
          </w:p>
        </w:tc>
        <w:tc>
          <w:tcPr>
            <w:tcW w:w="1945" w:type="dxa"/>
          </w:tcPr>
          <w:p w14:paraId="2F131651"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rPr>
            </w:pPr>
            <w:r w:rsidRPr="00CC7259">
              <w:rPr>
                <w:rFonts w:cs="Arial"/>
              </w:rPr>
              <w:t>Day 4</w:t>
            </w:r>
          </w:p>
        </w:tc>
        <w:tc>
          <w:tcPr>
            <w:tcW w:w="1945" w:type="dxa"/>
          </w:tcPr>
          <w:p w14:paraId="0A4BE5EA"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rPr>
            </w:pPr>
            <w:r w:rsidRPr="00CC7259">
              <w:rPr>
                <w:rFonts w:cs="Arial"/>
              </w:rPr>
              <w:t>Day 5</w:t>
            </w:r>
          </w:p>
        </w:tc>
      </w:tr>
      <w:tr w:rsidR="00193172" w:rsidRPr="00CC7259" w14:paraId="1DB4BB33" w14:textId="77777777" w:rsidTr="007E7FB8">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1945" w:type="dxa"/>
          </w:tcPr>
          <w:p w14:paraId="0B56266E" w14:textId="06057BD0" w:rsidR="00193172" w:rsidRPr="00CC7259" w:rsidRDefault="00193172" w:rsidP="004004D6">
            <w:pPr>
              <w:pStyle w:val="MoEBodyText"/>
              <w:rPr>
                <w:rFonts w:ascii="Arial" w:eastAsia="Calibri Light" w:hAnsi="Arial" w:cs="Arial"/>
                <w:color w:val="000000" w:themeColor="text1"/>
                <w:sz w:val="22"/>
                <w:szCs w:val="22"/>
              </w:rPr>
            </w:pPr>
            <w:r w:rsidRPr="00CC7259">
              <w:rPr>
                <w:rFonts w:ascii="Arial" w:hAnsi="Arial" w:cs="Arial"/>
                <w:sz w:val="22"/>
                <w:szCs w:val="22"/>
              </w:rPr>
              <w:t xml:space="preserve">We are learning about </w:t>
            </w:r>
            <w:r w:rsidR="00695FD5" w:rsidRPr="00CC7259">
              <w:rPr>
                <w:rFonts w:ascii="Arial" w:hAnsi="Arial" w:cs="Arial"/>
                <w:sz w:val="22"/>
                <w:szCs w:val="22"/>
              </w:rPr>
              <w:t>observing and noticing inside and outside.</w:t>
            </w:r>
          </w:p>
        </w:tc>
        <w:tc>
          <w:tcPr>
            <w:tcW w:w="1945" w:type="dxa"/>
          </w:tcPr>
          <w:p w14:paraId="030CFA25" w14:textId="301CBB44" w:rsidR="00193172" w:rsidRPr="00CC7259" w:rsidRDefault="77B0548A" w:rsidP="007E7FB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7259">
              <w:rPr>
                <w:rFonts w:ascii="Arial" w:hAnsi="Arial" w:cs="Arial"/>
                <w:sz w:val="22"/>
                <w:szCs w:val="22"/>
              </w:rPr>
              <w:t>We are learning about creativity in our homes.</w:t>
            </w:r>
          </w:p>
        </w:tc>
        <w:tc>
          <w:tcPr>
            <w:tcW w:w="1945" w:type="dxa"/>
          </w:tcPr>
          <w:p w14:paraId="23E5090D" w14:textId="640950CB" w:rsidR="00193172" w:rsidRPr="00CC7259" w:rsidRDefault="77B0548A" w:rsidP="007E7FB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7259">
              <w:rPr>
                <w:rFonts w:ascii="Arial" w:hAnsi="Arial" w:cs="Arial"/>
                <w:sz w:val="22"/>
                <w:szCs w:val="22"/>
              </w:rPr>
              <w:t>We are learning about creating and inventing.</w:t>
            </w:r>
          </w:p>
        </w:tc>
        <w:tc>
          <w:tcPr>
            <w:tcW w:w="1945" w:type="dxa"/>
          </w:tcPr>
          <w:p w14:paraId="249906A0" w14:textId="4A9A68F9" w:rsidR="00193172" w:rsidRPr="00CC7259" w:rsidRDefault="77B0548A" w:rsidP="007E7FB8">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7259">
              <w:rPr>
                <w:rFonts w:ascii="Arial" w:hAnsi="Arial" w:cs="Arial"/>
                <w:sz w:val="22"/>
                <w:szCs w:val="22"/>
              </w:rPr>
              <w:t>We are learning about how we can be creative through art and nature.</w:t>
            </w:r>
          </w:p>
        </w:tc>
        <w:tc>
          <w:tcPr>
            <w:tcW w:w="1945" w:type="dxa"/>
          </w:tcPr>
          <w:p w14:paraId="1D9FFCDF" w14:textId="7F8C5770" w:rsidR="00193172" w:rsidRPr="00CC7259" w:rsidRDefault="77B0548A" w:rsidP="004004D6">
            <w:pPr>
              <w:pStyle w:val="MoEBodyText"/>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000000" w:themeColor="text1"/>
                <w:sz w:val="22"/>
                <w:szCs w:val="22"/>
              </w:rPr>
            </w:pPr>
            <w:r w:rsidRPr="00CC7259">
              <w:rPr>
                <w:rFonts w:ascii="Arial" w:hAnsi="Arial" w:cs="Arial"/>
                <w:sz w:val="22"/>
                <w:szCs w:val="22"/>
              </w:rPr>
              <w:t>We are learning about sharing w</w:t>
            </w:r>
            <w:r w:rsidRPr="00CC7259">
              <w:rPr>
                <w:rFonts w:ascii="Arial" w:eastAsia="Calibri Light" w:hAnsi="Arial" w:cs="Arial"/>
                <w:color w:val="000000" w:themeColor="text1"/>
                <w:sz w:val="22"/>
                <w:szCs w:val="22"/>
              </w:rPr>
              <w:t>hat we have created.</w:t>
            </w:r>
          </w:p>
        </w:tc>
      </w:tr>
    </w:tbl>
    <w:p w14:paraId="397E523E" w14:textId="77777777" w:rsidR="00193172" w:rsidRPr="00CC7259" w:rsidRDefault="00193172" w:rsidP="00193172">
      <w:pPr>
        <w:spacing w:after="0"/>
        <w:rPr>
          <w:rFonts w:ascii="Arial" w:hAnsi="Arial" w:cs="Arial"/>
          <w:color w:val="2A6EBB"/>
          <w:sz w:val="10"/>
          <w:szCs w:val="10"/>
        </w:rPr>
      </w:pPr>
    </w:p>
    <w:tbl>
      <w:tblPr>
        <w:tblStyle w:val="TableGrid"/>
        <w:tblW w:w="0" w:type="auto"/>
        <w:tblLook w:val="04A0" w:firstRow="1" w:lastRow="0" w:firstColumn="1" w:lastColumn="0" w:noHBand="0" w:noVBand="1"/>
      </w:tblPr>
      <w:tblGrid>
        <w:gridCol w:w="1945"/>
        <w:gridCol w:w="1945"/>
        <w:gridCol w:w="1945"/>
        <w:gridCol w:w="1945"/>
        <w:gridCol w:w="1945"/>
      </w:tblGrid>
      <w:tr w:rsidR="00193172" w:rsidRPr="00CC7259" w14:paraId="30865E83" w14:textId="77777777" w:rsidTr="002F6E6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5" w:type="dxa"/>
          </w:tcPr>
          <w:p w14:paraId="3E25EFA3" w14:textId="77777777" w:rsidR="00193172" w:rsidRPr="00CC7259" w:rsidRDefault="00193172" w:rsidP="00B86280">
            <w:pPr>
              <w:rPr>
                <w:rFonts w:cs="Arial"/>
                <w:sz w:val="22"/>
              </w:rPr>
            </w:pPr>
            <w:r w:rsidRPr="00CC7259">
              <w:rPr>
                <w:rFonts w:cs="Arial"/>
                <w:sz w:val="22"/>
              </w:rPr>
              <w:t>Day 6</w:t>
            </w:r>
          </w:p>
        </w:tc>
        <w:tc>
          <w:tcPr>
            <w:tcW w:w="1945" w:type="dxa"/>
          </w:tcPr>
          <w:p w14:paraId="50671542"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sz w:val="22"/>
              </w:rPr>
            </w:pPr>
            <w:r w:rsidRPr="00CC7259">
              <w:rPr>
                <w:rFonts w:cs="Arial"/>
                <w:sz w:val="22"/>
              </w:rPr>
              <w:t>Day 7</w:t>
            </w:r>
          </w:p>
        </w:tc>
        <w:tc>
          <w:tcPr>
            <w:tcW w:w="1945" w:type="dxa"/>
          </w:tcPr>
          <w:p w14:paraId="1DA76509"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sz w:val="22"/>
              </w:rPr>
            </w:pPr>
            <w:r w:rsidRPr="00CC7259">
              <w:rPr>
                <w:rFonts w:cs="Arial"/>
                <w:sz w:val="22"/>
              </w:rPr>
              <w:t>Day 8</w:t>
            </w:r>
          </w:p>
        </w:tc>
        <w:tc>
          <w:tcPr>
            <w:tcW w:w="1945" w:type="dxa"/>
          </w:tcPr>
          <w:p w14:paraId="39DBDEDD"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sz w:val="22"/>
              </w:rPr>
            </w:pPr>
            <w:r w:rsidRPr="00CC7259">
              <w:rPr>
                <w:rFonts w:cs="Arial"/>
                <w:sz w:val="22"/>
              </w:rPr>
              <w:t>Day 9</w:t>
            </w:r>
          </w:p>
        </w:tc>
        <w:tc>
          <w:tcPr>
            <w:tcW w:w="1945" w:type="dxa"/>
          </w:tcPr>
          <w:p w14:paraId="4301A0E6" w14:textId="77777777" w:rsidR="00193172" w:rsidRPr="00CC7259" w:rsidRDefault="00193172" w:rsidP="00B86280">
            <w:pPr>
              <w:cnfStyle w:val="100000000000" w:firstRow="1" w:lastRow="0" w:firstColumn="0" w:lastColumn="0" w:oddVBand="0" w:evenVBand="0" w:oddHBand="0" w:evenHBand="0" w:firstRowFirstColumn="0" w:firstRowLastColumn="0" w:lastRowFirstColumn="0" w:lastRowLastColumn="0"/>
              <w:rPr>
                <w:rFonts w:cs="Arial"/>
                <w:sz w:val="22"/>
              </w:rPr>
            </w:pPr>
            <w:r w:rsidRPr="00CC7259">
              <w:rPr>
                <w:rFonts w:cs="Arial"/>
                <w:sz w:val="22"/>
              </w:rPr>
              <w:t>Day 10</w:t>
            </w:r>
          </w:p>
        </w:tc>
      </w:tr>
      <w:tr w:rsidR="00193172" w:rsidRPr="00CC7259" w14:paraId="6222042F" w14:textId="77777777" w:rsidTr="002F6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2DE4A1F4" w14:textId="77777777" w:rsidR="00193172" w:rsidRPr="00CC7259" w:rsidRDefault="00193172" w:rsidP="00B86280">
            <w:pPr>
              <w:ind w:left="0"/>
              <w:rPr>
                <w:rFonts w:cs="Arial"/>
                <w:color w:val="2A6EBB"/>
                <w:sz w:val="22"/>
              </w:rPr>
            </w:pPr>
            <w:r w:rsidRPr="00CC7259">
              <w:rPr>
                <w:rFonts w:cs="Arial"/>
                <w:color w:val="2A6EBB"/>
                <w:sz w:val="22"/>
              </w:rPr>
              <w:t>We are learning about...</w:t>
            </w:r>
          </w:p>
        </w:tc>
        <w:tc>
          <w:tcPr>
            <w:tcW w:w="1945" w:type="dxa"/>
          </w:tcPr>
          <w:p w14:paraId="3725E9BA" w14:textId="77777777" w:rsidR="00193172" w:rsidRPr="00CC7259" w:rsidRDefault="00193172" w:rsidP="00B86280">
            <w:pPr>
              <w:spacing w:after="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2A6EBB"/>
                <w:sz w:val="22"/>
              </w:rPr>
            </w:pPr>
          </w:p>
        </w:tc>
        <w:tc>
          <w:tcPr>
            <w:tcW w:w="1945" w:type="dxa"/>
          </w:tcPr>
          <w:p w14:paraId="4484677A" w14:textId="77777777" w:rsidR="00193172" w:rsidRPr="00CC7259" w:rsidRDefault="00193172" w:rsidP="00B86280">
            <w:pPr>
              <w:spacing w:after="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2A6EBB"/>
                <w:sz w:val="22"/>
              </w:rPr>
            </w:pPr>
          </w:p>
        </w:tc>
        <w:tc>
          <w:tcPr>
            <w:tcW w:w="1945" w:type="dxa"/>
          </w:tcPr>
          <w:p w14:paraId="2682842B" w14:textId="77777777" w:rsidR="00193172" w:rsidRPr="00CC7259" w:rsidRDefault="00193172" w:rsidP="00B86280">
            <w:pPr>
              <w:spacing w:after="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2A6EBB"/>
                <w:sz w:val="22"/>
              </w:rPr>
            </w:pPr>
          </w:p>
        </w:tc>
        <w:tc>
          <w:tcPr>
            <w:tcW w:w="1945" w:type="dxa"/>
          </w:tcPr>
          <w:p w14:paraId="78153F15" w14:textId="77777777" w:rsidR="00193172" w:rsidRPr="00CC7259" w:rsidRDefault="00193172" w:rsidP="00B86280">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2A6EBB"/>
                <w:sz w:val="22"/>
              </w:rPr>
            </w:pPr>
          </w:p>
        </w:tc>
      </w:tr>
    </w:tbl>
    <w:p w14:paraId="4E076D25" w14:textId="77777777" w:rsidR="00193172" w:rsidRPr="00CC7259" w:rsidRDefault="00193172" w:rsidP="00193172">
      <w:pPr>
        <w:spacing w:after="0"/>
        <w:rPr>
          <w:rFonts w:ascii="Arial" w:hAnsi="Arial" w:cs="Arial"/>
          <w:color w:val="2A6EBB"/>
        </w:rPr>
      </w:pPr>
    </w:p>
    <w:p w14:paraId="0DF2F7C4" w14:textId="77777777" w:rsidR="00193172" w:rsidRPr="00CC7259" w:rsidRDefault="00193172" w:rsidP="00193172">
      <w:pPr>
        <w:spacing w:after="0"/>
        <w:rPr>
          <w:rFonts w:ascii="Arial" w:hAnsi="Arial" w:cs="Arial"/>
          <w:color w:val="2A6EBB"/>
        </w:rPr>
      </w:pPr>
    </w:p>
    <w:p w14:paraId="5832F3A2" w14:textId="21615556" w:rsidR="006779E7" w:rsidRPr="00CC7259" w:rsidRDefault="005E24A0" w:rsidP="007E7FB8">
      <w:pPr>
        <w:spacing w:after="0"/>
        <w:rPr>
          <w:rFonts w:ascii="Arial" w:eastAsia="MS Mincho" w:hAnsi="Arial" w:cs="Arial"/>
          <w:color w:val="2A6EBB"/>
          <w:sz w:val="36"/>
          <w:szCs w:val="36"/>
        </w:rPr>
      </w:pPr>
      <w:r w:rsidRPr="00CC7259">
        <w:rPr>
          <w:rFonts w:ascii="Arial" w:eastAsia="MS Mincho" w:hAnsi="Arial" w:cs="Arial"/>
          <w:color w:val="2A6EBB"/>
          <w:sz w:val="36"/>
          <w:szCs w:val="36"/>
        </w:rPr>
        <w:t>D</w:t>
      </w:r>
      <w:r w:rsidR="78399C4A" w:rsidRPr="00CC7259">
        <w:rPr>
          <w:rFonts w:ascii="Arial" w:eastAsia="MS Mincho" w:hAnsi="Arial" w:cs="Arial"/>
          <w:color w:val="2A6EBB"/>
          <w:sz w:val="36"/>
          <w:szCs w:val="36"/>
        </w:rPr>
        <w:t>aily timetable</w:t>
      </w:r>
    </w:p>
    <w:p w14:paraId="54346918" w14:textId="77777777" w:rsidR="008A0440" w:rsidRPr="00CC7259" w:rsidRDefault="008A0440" w:rsidP="007E7FB8">
      <w:pPr>
        <w:pStyle w:val="MoEBodyText"/>
        <w:rPr>
          <w:rFonts w:ascii="Arial" w:hAnsi="Arial" w:cs="Arial"/>
          <w:noProof/>
        </w:rPr>
      </w:pPr>
      <w:r w:rsidRPr="00CC7259">
        <w:rPr>
          <w:rFonts w:ascii="Arial" w:hAnsi="Arial" w:cs="Arial"/>
        </w:rPr>
        <w:t>Each day the learner will spend the first hour setting themselves up for the day. This could include checking in with the teacher and their classmates, singing waiata, and exploring the inquiry topic. As part of the start of the day and setting up the learning environment, help your learner look through the four activities that are going to be done during the day and let them choose the order they would like to do them in. You could turn this into a visual timetable by cutting out images (like the ones below) and putting them in order.</w:t>
      </w:r>
      <w:r w:rsidRPr="00CC7259">
        <w:rPr>
          <w:rFonts w:ascii="Arial" w:hAnsi="Arial" w:cs="Arial"/>
          <w:noProof/>
        </w:rPr>
        <w:t xml:space="preserve"> </w:t>
      </w:r>
    </w:p>
    <w:p w14:paraId="2F709E3F" w14:textId="79B0A138" w:rsidR="008A0440" w:rsidRPr="00CC7259" w:rsidRDefault="008A0440" w:rsidP="008A0440">
      <w:pPr>
        <w:rPr>
          <w:rFonts w:ascii="Arial" w:eastAsia="MS Mincho" w:hAnsi="Arial" w:cs="Arial"/>
          <w:color w:val="2A6EBB"/>
          <w:sz w:val="36"/>
          <w:szCs w:val="36"/>
        </w:rPr>
      </w:pPr>
      <w:r w:rsidRPr="00CC7259">
        <w:rPr>
          <w:rFonts w:ascii="Arial" w:hAnsi="Arial" w:cs="Arial"/>
          <w:noProof/>
        </w:rPr>
        <w:drawing>
          <wp:inline distT="0" distB="0" distL="0" distR="0" wp14:anchorId="0825E9F1" wp14:editId="318C7B1F">
            <wp:extent cx="6175373" cy="811530"/>
            <wp:effectExtent l="0" t="0" r="0" b="7620"/>
            <wp:docPr id="1221" name="Picture 12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pic:nvPicPr>
                  <pic:blipFill>
                    <a:blip r:embed="rId13">
                      <a:extLst>
                        <a:ext uri="{28A0092B-C50C-407E-A947-70E740481C1C}">
                          <a14:useLocalDpi xmlns:a14="http://schemas.microsoft.com/office/drawing/2010/main" val="0"/>
                        </a:ext>
                      </a:extLst>
                    </a:blip>
                    <a:stretch>
                      <a:fillRect/>
                    </a:stretch>
                  </pic:blipFill>
                  <pic:spPr>
                    <a:xfrm>
                      <a:off x="0" y="0"/>
                      <a:ext cx="6175373" cy="811530"/>
                    </a:xfrm>
                    <a:prstGeom prst="rect">
                      <a:avLst/>
                    </a:prstGeom>
                  </pic:spPr>
                </pic:pic>
              </a:graphicData>
            </a:graphic>
          </wp:inline>
        </w:drawing>
      </w:r>
    </w:p>
    <w:p w14:paraId="6AB9D44D" w14:textId="0E122D22" w:rsidR="00184E72" w:rsidRPr="00CC7259" w:rsidRDefault="00D54E83" w:rsidP="004D6B2F">
      <w:pPr>
        <w:pStyle w:val="MoEBodyText"/>
        <w:spacing w:before="0"/>
        <w:rPr>
          <w:rFonts w:ascii="Arial" w:hAnsi="Arial" w:cs="Arial"/>
          <w:sz w:val="22"/>
          <w:szCs w:val="22"/>
        </w:rPr>
      </w:pPr>
      <w:r w:rsidRPr="00CC7259">
        <w:rPr>
          <w:rFonts w:ascii="Arial" w:hAnsi="Arial" w:cs="Arial"/>
          <w:sz w:val="22"/>
          <w:szCs w:val="22"/>
        </w:rPr>
        <w:t>Below is a possible daily timetable</w:t>
      </w:r>
      <w:r w:rsidR="00141D52" w:rsidRPr="00CC7259">
        <w:rPr>
          <w:rFonts w:ascii="Arial" w:hAnsi="Arial" w:cs="Arial"/>
          <w:sz w:val="22"/>
          <w:szCs w:val="22"/>
        </w:rPr>
        <w:t xml:space="preserve">. We have allocated 30 minutes for each activity. Your learner may take more or less time than this for an activity. </w:t>
      </w:r>
      <w:r w:rsidR="009B0C59" w:rsidRPr="00CC7259">
        <w:rPr>
          <w:rFonts w:ascii="Arial" w:hAnsi="Arial" w:cs="Arial"/>
          <w:sz w:val="22"/>
          <w:szCs w:val="22"/>
        </w:rPr>
        <w:t xml:space="preserve">We suggest </w:t>
      </w:r>
      <w:r w:rsidR="00A43627" w:rsidRPr="00CC7259">
        <w:rPr>
          <w:rFonts w:ascii="Arial" w:hAnsi="Arial" w:cs="Arial"/>
          <w:sz w:val="22"/>
          <w:szCs w:val="22"/>
        </w:rPr>
        <w:t xml:space="preserve">you allow your learner to take the time they </w:t>
      </w:r>
      <w:r w:rsidR="00FF609C" w:rsidRPr="00CC7259">
        <w:rPr>
          <w:rFonts w:ascii="Arial" w:hAnsi="Arial" w:cs="Arial"/>
          <w:sz w:val="22"/>
          <w:szCs w:val="22"/>
        </w:rPr>
        <w:t>need and</w:t>
      </w:r>
      <w:r w:rsidR="00A43627" w:rsidRPr="00CC7259">
        <w:rPr>
          <w:rFonts w:ascii="Arial" w:hAnsi="Arial" w:cs="Arial"/>
          <w:sz w:val="22"/>
          <w:szCs w:val="22"/>
        </w:rPr>
        <w:t xml:space="preserve"> move unfinished activities into subsequent days if needed. </w:t>
      </w:r>
    </w:p>
    <w:tbl>
      <w:tblPr>
        <w:tblStyle w:val="TableGrid"/>
        <w:tblW w:w="0" w:type="auto"/>
        <w:tblLayout w:type="fixed"/>
        <w:tblLook w:val="04A0" w:firstRow="1" w:lastRow="0" w:firstColumn="1" w:lastColumn="0" w:noHBand="0" w:noVBand="1"/>
      </w:tblPr>
      <w:tblGrid>
        <w:gridCol w:w="1260"/>
        <w:gridCol w:w="3060"/>
        <w:gridCol w:w="270"/>
        <w:gridCol w:w="1170"/>
        <w:gridCol w:w="3965"/>
      </w:tblGrid>
      <w:tr w:rsidR="00471A2A" w:rsidRPr="00CC7259" w14:paraId="0510D88C" w14:textId="2751B3D3" w:rsidTr="00471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4CA6755" w14:textId="4B16DF70" w:rsidR="00471A2A" w:rsidRPr="00CC7259" w:rsidRDefault="00471A2A" w:rsidP="004D6B2F">
            <w:pPr>
              <w:spacing w:after="0" w:line="259" w:lineRule="auto"/>
              <w:rPr>
                <w:rFonts w:eastAsia="Calibri Light" w:cs="Arial"/>
                <w:szCs w:val="20"/>
              </w:rPr>
            </w:pPr>
            <w:r w:rsidRPr="00CC7259">
              <w:rPr>
                <w:rFonts w:eastAsia="Calibri Light" w:cs="Arial"/>
                <w:szCs w:val="20"/>
              </w:rPr>
              <w:t>Time</w:t>
            </w:r>
          </w:p>
        </w:tc>
        <w:tc>
          <w:tcPr>
            <w:tcW w:w="3060" w:type="dxa"/>
          </w:tcPr>
          <w:p w14:paraId="0FBFEB07" w14:textId="22308056" w:rsidR="00471A2A" w:rsidRPr="00CC7259" w:rsidRDefault="00471A2A" w:rsidP="004D6B2F">
            <w:pPr>
              <w:spacing w:after="0" w:line="259" w:lineRule="auto"/>
              <w:cnfStyle w:val="100000000000" w:firstRow="1" w:lastRow="0" w:firstColumn="0" w:lastColumn="0" w:oddVBand="0" w:evenVBand="0" w:oddHBand="0" w:evenHBand="0" w:firstRowFirstColumn="0" w:firstRowLastColumn="0" w:lastRowFirstColumn="0" w:lastRowLastColumn="0"/>
              <w:rPr>
                <w:rFonts w:eastAsia="Calibri Light" w:cs="Arial"/>
                <w:szCs w:val="20"/>
              </w:rPr>
            </w:pPr>
            <w:r w:rsidRPr="00CC7259">
              <w:rPr>
                <w:rFonts w:eastAsia="Calibri Light" w:cs="Arial"/>
                <w:szCs w:val="20"/>
              </w:rPr>
              <w:t>Activity</w:t>
            </w:r>
          </w:p>
        </w:tc>
        <w:tc>
          <w:tcPr>
            <w:tcW w:w="270" w:type="dxa"/>
          </w:tcPr>
          <w:p w14:paraId="6FB5B7FC" w14:textId="77777777" w:rsidR="00471A2A" w:rsidRPr="00CC7259" w:rsidRDefault="00471A2A" w:rsidP="004D6B2F">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p>
        </w:tc>
        <w:tc>
          <w:tcPr>
            <w:tcW w:w="1170" w:type="dxa"/>
          </w:tcPr>
          <w:p w14:paraId="7CA7B731" w14:textId="0A26DFCE" w:rsidR="00471A2A" w:rsidRPr="00CC7259" w:rsidRDefault="00471A2A" w:rsidP="004D6B2F">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r w:rsidRPr="00CC7259">
              <w:rPr>
                <w:rFonts w:eastAsia="Calibri Light" w:cs="Arial"/>
                <w:b w:val="0"/>
                <w:szCs w:val="20"/>
              </w:rPr>
              <w:t>Time</w:t>
            </w:r>
          </w:p>
        </w:tc>
        <w:tc>
          <w:tcPr>
            <w:tcW w:w="3965" w:type="dxa"/>
          </w:tcPr>
          <w:p w14:paraId="046C5FBA" w14:textId="115193B6" w:rsidR="00471A2A" w:rsidRPr="00CC7259" w:rsidRDefault="00471A2A" w:rsidP="004D6B2F">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r w:rsidRPr="00CC7259">
              <w:rPr>
                <w:rFonts w:eastAsia="Calibri Light" w:cs="Arial"/>
                <w:b w:val="0"/>
                <w:szCs w:val="20"/>
              </w:rPr>
              <w:t>Activity</w:t>
            </w:r>
          </w:p>
        </w:tc>
      </w:tr>
      <w:tr w:rsidR="00471A2A" w:rsidRPr="00CC7259" w14:paraId="334B0CFB" w14:textId="365B5317" w:rsidTr="00471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5E3816D" w14:textId="3617CE88" w:rsidR="00471A2A" w:rsidRPr="00CC7259" w:rsidRDefault="00471A2A" w:rsidP="004D6B2F">
            <w:pPr>
              <w:spacing w:after="0" w:line="259" w:lineRule="auto"/>
              <w:rPr>
                <w:rFonts w:eastAsia="Calibri Light" w:cs="Arial"/>
                <w:color w:val="2A6EBB"/>
                <w:szCs w:val="20"/>
              </w:rPr>
            </w:pPr>
            <w:r w:rsidRPr="00CC7259">
              <w:rPr>
                <w:rFonts w:eastAsia="Calibri Light" w:cs="Arial"/>
                <w:color w:val="2A6EBB"/>
                <w:szCs w:val="20"/>
              </w:rPr>
              <w:t>9:00 am</w:t>
            </w:r>
          </w:p>
        </w:tc>
        <w:tc>
          <w:tcPr>
            <w:tcW w:w="3060" w:type="dxa"/>
          </w:tcPr>
          <w:p w14:paraId="214BBE77" w14:textId="579C4B40" w:rsidR="00471A2A" w:rsidRPr="00CC7259" w:rsidRDefault="00471A2A" w:rsidP="004D6B2F">
            <w:pPr>
              <w:spacing w:after="0" w:line="259" w:lineRule="auto"/>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Starting the day</w:t>
            </w:r>
          </w:p>
        </w:tc>
        <w:tc>
          <w:tcPr>
            <w:tcW w:w="270" w:type="dxa"/>
          </w:tcPr>
          <w:p w14:paraId="4D88E8A2" w14:textId="77777777"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p>
        </w:tc>
        <w:tc>
          <w:tcPr>
            <w:tcW w:w="1170" w:type="dxa"/>
          </w:tcPr>
          <w:p w14:paraId="14C23B37" w14:textId="62E2C76E"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12:00 pm</w:t>
            </w:r>
          </w:p>
        </w:tc>
        <w:tc>
          <w:tcPr>
            <w:tcW w:w="3965" w:type="dxa"/>
          </w:tcPr>
          <w:p w14:paraId="688F621C" w14:textId="5E3ED25D"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Lunch time</w:t>
            </w:r>
          </w:p>
        </w:tc>
      </w:tr>
      <w:tr w:rsidR="00471A2A" w:rsidRPr="00CC7259" w14:paraId="11E46050" w14:textId="4D381D58" w:rsidTr="00471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22529F0" w14:textId="73CF9F35" w:rsidR="00471A2A" w:rsidRPr="00CC7259" w:rsidRDefault="00471A2A" w:rsidP="004D6B2F">
            <w:pPr>
              <w:spacing w:after="0" w:line="259" w:lineRule="auto"/>
              <w:rPr>
                <w:rFonts w:eastAsia="Calibri Light" w:cs="Arial"/>
                <w:color w:val="2A6EBB"/>
                <w:szCs w:val="20"/>
              </w:rPr>
            </w:pPr>
            <w:r w:rsidRPr="00CC7259">
              <w:rPr>
                <w:rFonts w:eastAsia="Calibri Light" w:cs="Arial"/>
                <w:color w:val="2A6EBB"/>
                <w:szCs w:val="20"/>
              </w:rPr>
              <w:t>9:30 am</w:t>
            </w:r>
          </w:p>
        </w:tc>
        <w:tc>
          <w:tcPr>
            <w:tcW w:w="3060" w:type="dxa"/>
          </w:tcPr>
          <w:p w14:paraId="135CC668" w14:textId="67969123" w:rsidR="00471A2A" w:rsidRPr="00CC7259" w:rsidRDefault="005867DF" w:rsidP="004D6B2F">
            <w:pPr>
              <w:spacing w:after="0" w:line="259" w:lineRule="auto"/>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Activity 1</w:t>
            </w:r>
          </w:p>
        </w:tc>
        <w:tc>
          <w:tcPr>
            <w:tcW w:w="270" w:type="dxa"/>
          </w:tcPr>
          <w:p w14:paraId="24593933" w14:textId="77777777"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p>
        </w:tc>
        <w:tc>
          <w:tcPr>
            <w:tcW w:w="1170" w:type="dxa"/>
          </w:tcPr>
          <w:p w14:paraId="0C474B0D" w14:textId="0EAE65D5"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1:00 pm</w:t>
            </w:r>
          </w:p>
        </w:tc>
        <w:tc>
          <w:tcPr>
            <w:tcW w:w="3965" w:type="dxa"/>
          </w:tcPr>
          <w:p w14:paraId="7CCAA862" w14:textId="5E19B4B8"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Activity 4</w:t>
            </w:r>
          </w:p>
        </w:tc>
      </w:tr>
      <w:tr w:rsidR="00471A2A" w:rsidRPr="00CC7259" w14:paraId="655D4D90" w14:textId="7350CBC7" w:rsidTr="00471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244B357" w14:textId="2E2EB78A" w:rsidR="00471A2A" w:rsidRPr="00CC7259" w:rsidRDefault="00471A2A" w:rsidP="004D6B2F">
            <w:pPr>
              <w:spacing w:after="0" w:line="259" w:lineRule="auto"/>
              <w:rPr>
                <w:rFonts w:eastAsia="Calibri Light" w:cs="Arial"/>
                <w:color w:val="2A6EBB"/>
                <w:szCs w:val="20"/>
              </w:rPr>
            </w:pPr>
            <w:r w:rsidRPr="00CC7259">
              <w:rPr>
                <w:rFonts w:eastAsia="Calibri Light" w:cs="Arial"/>
                <w:color w:val="2A6EBB"/>
                <w:szCs w:val="20"/>
              </w:rPr>
              <w:t>10:00 am</w:t>
            </w:r>
          </w:p>
        </w:tc>
        <w:tc>
          <w:tcPr>
            <w:tcW w:w="3060" w:type="dxa"/>
          </w:tcPr>
          <w:p w14:paraId="6D943CEB" w14:textId="2EB32A81" w:rsidR="00471A2A" w:rsidRPr="00CC7259" w:rsidRDefault="00471A2A" w:rsidP="004D6B2F">
            <w:pPr>
              <w:spacing w:after="0" w:line="259" w:lineRule="auto"/>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Break</w:t>
            </w:r>
          </w:p>
        </w:tc>
        <w:tc>
          <w:tcPr>
            <w:tcW w:w="270" w:type="dxa"/>
          </w:tcPr>
          <w:p w14:paraId="527C2914" w14:textId="77777777"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p>
        </w:tc>
        <w:tc>
          <w:tcPr>
            <w:tcW w:w="1170" w:type="dxa"/>
          </w:tcPr>
          <w:p w14:paraId="24A6E018" w14:textId="0980007A"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1:30 pm</w:t>
            </w:r>
          </w:p>
        </w:tc>
        <w:tc>
          <w:tcPr>
            <w:tcW w:w="3965" w:type="dxa"/>
          </w:tcPr>
          <w:p w14:paraId="7DA690BF" w14:textId="18E13479"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Reflection time</w:t>
            </w:r>
          </w:p>
        </w:tc>
      </w:tr>
      <w:tr w:rsidR="00471A2A" w:rsidRPr="00CC7259" w14:paraId="7D2FA013" w14:textId="693F056E" w:rsidTr="00471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2E69B0D" w14:textId="236D22F2" w:rsidR="00471A2A" w:rsidRPr="00CC7259" w:rsidRDefault="00471A2A" w:rsidP="004D6B2F">
            <w:pPr>
              <w:spacing w:after="0" w:line="259" w:lineRule="auto"/>
              <w:rPr>
                <w:rFonts w:eastAsia="Calibri Light" w:cs="Arial"/>
                <w:color w:val="2A6EBB"/>
                <w:szCs w:val="20"/>
              </w:rPr>
            </w:pPr>
            <w:r w:rsidRPr="00CC7259">
              <w:rPr>
                <w:rFonts w:eastAsia="Calibri Light" w:cs="Arial"/>
                <w:color w:val="2A6EBB"/>
                <w:szCs w:val="20"/>
              </w:rPr>
              <w:t>10:30 am</w:t>
            </w:r>
          </w:p>
        </w:tc>
        <w:tc>
          <w:tcPr>
            <w:tcW w:w="3060" w:type="dxa"/>
          </w:tcPr>
          <w:p w14:paraId="30CCFED2" w14:textId="3651D9C7" w:rsidR="00471A2A" w:rsidRPr="00CC7259" w:rsidRDefault="005867DF" w:rsidP="004D6B2F">
            <w:pPr>
              <w:spacing w:after="0" w:line="259" w:lineRule="auto"/>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Activity 2</w:t>
            </w:r>
            <w:r w:rsidR="00471A2A" w:rsidRPr="00CC7259">
              <w:rPr>
                <w:rFonts w:ascii="Arial" w:eastAsia="Calibri Light" w:hAnsi="Arial" w:cs="Arial"/>
                <w:color w:val="2A6EBB"/>
                <w:szCs w:val="20"/>
              </w:rPr>
              <w:t xml:space="preserve"> </w:t>
            </w:r>
          </w:p>
        </w:tc>
        <w:tc>
          <w:tcPr>
            <w:tcW w:w="270" w:type="dxa"/>
          </w:tcPr>
          <w:p w14:paraId="6BD1782E" w14:textId="77777777"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p>
        </w:tc>
        <w:tc>
          <w:tcPr>
            <w:tcW w:w="1170" w:type="dxa"/>
          </w:tcPr>
          <w:p w14:paraId="1DC02D85" w14:textId="4B51F923"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2:00 pm</w:t>
            </w:r>
          </w:p>
        </w:tc>
        <w:tc>
          <w:tcPr>
            <w:tcW w:w="3965" w:type="dxa"/>
          </w:tcPr>
          <w:p w14:paraId="31C03EB4" w14:textId="60145EF6" w:rsidR="00471A2A" w:rsidRPr="00CC7259" w:rsidRDefault="00471A2A" w:rsidP="004D6B2F">
            <w:pPr>
              <w:spacing w:after="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End of the school day</w:t>
            </w:r>
          </w:p>
        </w:tc>
      </w:tr>
      <w:tr w:rsidR="00471A2A" w:rsidRPr="00CC7259" w14:paraId="656A7CFA" w14:textId="204D164A" w:rsidTr="00471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7C83158" w14:textId="6CA91839" w:rsidR="00471A2A" w:rsidRPr="00CC7259" w:rsidRDefault="00471A2A" w:rsidP="004D6B2F">
            <w:pPr>
              <w:spacing w:after="0" w:line="259" w:lineRule="auto"/>
              <w:rPr>
                <w:rFonts w:eastAsia="Calibri Light" w:cs="Arial"/>
                <w:color w:val="2A6EBB"/>
                <w:szCs w:val="20"/>
              </w:rPr>
            </w:pPr>
            <w:r w:rsidRPr="00CC7259">
              <w:rPr>
                <w:rFonts w:eastAsia="Calibri Light" w:cs="Arial"/>
                <w:color w:val="2A6EBB"/>
                <w:szCs w:val="20"/>
              </w:rPr>
              <w:t>11:00 am</w:t>
            </w:r>
          </w:p>
        </w:tc>
        <w:tc>
          <w:tcPr>
            <w:tcW w:w="3060" w:type="dxa"/>
          </w:tcPr>
          <w:p w14:paraId="43C90D94" w14:textId="56B6BE46" w:rsidR="00471A2A" w:rsidRPr="00CC7259" w:rsidRDefault="005867DF" w:rsidP="004D6B2F">
            <w:pPr>
              <w:spacing w:after="0" w:line="259" w:lineRule="auto"/>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r w:rsidRPr="00CC7259">
              <w:rPr>
                <w:rFonts w:ascii="Arial" w:eastAsia="Calibri Light" w:hAnsi="Arial" w:cs="Arial"/>
                <w:color w:val="2A6EBB"/>
                <w:szCs w:val="20"/>
              </w:rPr>
              <w:t>Activity 3</w:t>
            </w:r>
          </w:p>
        </w:tc>
        <w:tc>
          <w:tcPr>
            <w:tcW w:w="270" w:type="dxa"/>
          </w:tcPr>
          <w:p w14:paraId="3924C59F" w14:textId="77777777"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p>
        </w:tc>
        <w:tc>
          <w:tcPr>
            <w:tcW w:w="1170" w:type="dxa"/>
          </w:tcPr>
          <w:p w14:paraId="0222193D" w14:textId="61E213F7"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p>
        </w:tc>
        <w:tc>
          <w:tcPr>
            <w:tcW w:w="3965" w:type="dxa"/>
          </w:tcPr>
          <w:p w14:paraId="485CD5C5" w14:textId="77777777" w:rsidR="00471A2A" w:rsidRPr="00CC7259" w:rsidRDefault="00471A2A" w:rsidP="004D6B2F">
            <w:pPr>
              <w:spacing w:after="0"/>
              <w:cnfStyle w:val="000000100000" w:firstRow="0" w:lastRow="0" w:firstColumn="0" w:lastColumn="0" w:oddVBand="0" w:evenVBand="0" w:oddHBand="1" w:evenHBand="0" w:firstRowFirstColumn="0" w:firstRowLastColumn="0" w:lastRowFirstColumn="0" w:lastRowLastColumn="0"/>
              <w:rPr>
                <w:rFonts w:ascii="Arial" w:eastAsia="Calibri Light" w:hAnsi="Arial" w:cs="Arial"/>
                <w:color w:val="2A6EBB"/>
                <w:szCs w:val="20"/>
              </w:rPr>
            </w:pPr>
          </w:p>
        </w:tc>
      </w:tr>
    </w:tbl>
    <w:p w14:paraId="3066BC0F" w14:textId="77777777" w:rsidR="009071DF" w:rsidRDefault="009071DF" w:rsidP="00423765">
      <w:pPr>
        <w:pStyle w:val="MoECoverPageHeading"/>
        <w:spacing w:after="360"/>
        <w:rPr>
          <w:rFonts w:ascii="Arial" w:hAnsi="Arial" w:cs="Arial"/>
          <w:sz w:val="44"/>
          <w:szCs w:val="44"/>
        </w:rPr>
      </w:pPr>
    </w:p>
    <w:p w14:paraId="345BAE61" w14:textId="70496B81" w:rsidR="00193172" w:rsidRPr="00CC7259" w:rsidRDefault="00193172" w:rsidP="00423765">
      <w:pPr>
        <w:pStyle w:val="MoECoverPageHeading"/>
        <w:spacing w:after="360"/>
        <w:rPr>
          <w:rFonts w:ascii="Arial" w:hAnsi="Arial" w:cs="Arial"/>
          <w:sz w:val="44"/>
          <w:szCs w:val="44"/>
        </w:rPr>
      </w:pPr>
      <w:r w:rsidRPr="00CC7259">
        <w:rPr>
          <w:rFonts w:ascii="Arial" w:hAnsi="Arial" w:cs="Arial"/>
          <w:sz w:val="44"/>
          <w:szCs w:val="44"/>
        </w:rPr>
        <w:lastRenderedPageBreak/>
        <w:t>Day 1: Starting the day</w:t>
      </w:r>
      <w:r w:rsidR="00423765" w:rsidRPr="00CC7259">
        <w:rPr>
          <w:rFonts w:ascii="Arial" w:hAnsi="Arial" w:cs="Arial"/>
          <w:sz w:val="44"/>
          <w:szCs w:val="44"/>
        </w:rPr>
        <w:t xml:space="preserve"> (30 min)</w:t>
      </w:r>
    </w:p>
    <w:tbl>
      <w:tblPr>
        <w:tblStyle w:val="TableGrid"/>
        <w:tblW w:w="0" w:type="auto"/>
        <w:tblLayout w:type="fixed"/>
        <w:tblLook w:val="04A0" w:firstRow="1" w:lastRow="0" w:firstColumn="1" w:lastColumn="0" w:noHBand="0" w:noVBand="1"/>
      </w:tblPr>
      <w:tblGrid>
        <w:gridCol w:w="5625"/>
        <w:gridCol w:w="4095"/>
      </w:tblGrid>
      <w:tr w:rsidR="2BFD5AD3" w:rsidRPr="00CC7259" w14:paraId="6FB6DC66" w14:textId="77777777" w:rsidTr="2BFD5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244C4B76" w14:textId="77777777" w:rsidR="2BFD5AD3" w:rsidRPr="00CC7259" w:rsidRDefault="2BFD5AD3" w:rsidP="002066C5">
            <w:pPr>
              <w:pStyle w:val="MoEBodyText"/>
              <w:rPr>
                <w:rFonts w:ascii="Arial" w:hAnsi="Arial" w:cs="Arial"/>
                <w:b w:val="0"/>
              </w:rPr>
            </w:pPr>
            <w:r w:rsidRPr="00CC7259">
              <w:rPr>
                <w:rFonts w:ascii="Arial" w:hAnsi="Arial" w:cs="Arial"/>
              </w:rPr>
              <w:t>Notes for teachers and whānau</w:t>
            </w:r>
          </w:p>
          <w:p w14:paraId="10A29D97" w14:textId="18581C11" w:rsidR="2BFD5AD3" w:rsidRPr="00CC7259" w:rsidRDefault="008B0894" w:rsidP="00211863">
            <w:pPr>
              <w:pStyle w:val="MoEBodyText"/>
              <w:rPr>
                <w:rFonts w:ascii="Arial" w:hAnsi="Arial" w:cs="Arial"/>
                <w:bCs/>
              </w:rPr>
            </w:pPr>
            <w:r w:rsidRPr="00CC7259">
              <w:rPr>
                <w:rFonts w:ascii="Arial" w:hAnsi="Arial" w:cs="Arial"/>
              </w:rPr>
              <w:t>S</w:t>
            </w:r>
            <w:r w:rsidR="001D29B3" w:rsidRPr="00CC7259">
              <w:rPr>
                <w:rFonts w:ascii="Arial" w:hAnsi="Arial" w:cs="Arial"/>
              </w:rPr>
              <w:t xml:space="preserve">tarting the same way each day helps create a structure for your learner. </w:t>
            </w:r>
            <w:r w:rsidR="00A118CD" w:rsidRPr="00CC7259">
              <w:rPr>
                <w:rFonts w:ascii="Arial" w:hAnsi="Arial" w:cs="Arial"/>
              </w:rPr>
              <w:t>Your school might have your own way to do this,</w:t>
            </w:r>
            <w:r w:rsidR="00363C03" w:rsidRPr="00CC7259">
              <w:rPr>
                <w:rFonts w:ascii="Arial" w:hAnsi="Arial" w:cs="Arial"/>
              </w:rPr>
              <w:t xml:space="preserve"> for example starting the day together as a class on Zoom</w:t>
            </w:r>
            <w:r w:rsidR="00183623" w:rsidRPr="00CC7259">
              <w:rPr>
                <w:rFonts w:ascii="Arial" w:hAnsi="Arial" w:cs="Arial"/>
              </w:rPr>
              <w:t xml:space="preserve">. </w:t>
            </w:r>
            <w:r w:rsidR="009F29C0" w:rsidRPr="00CC7259">
              <w:rPr>
                <w:rFonts w:ascii="Arial" w:hAnsi="Arial" w:cs="Arial"/>
              </w:rPr>
              <w:t xml:space="preserve">In this pack we provide a karakia to settle into the day. </w:t>
            </w:r>
            <w:r w:rsidR="2BFD5AD3" w:rsidRPr="00CC7259">
              <w:rPr>
                <w:rFonts w:ascii="Arial" w:hAnsi="Arial" w:cs="Arial"/>
              </w:rPr>
              <w:t>Saying the karakia with your child/learner a few times will help them be able to do this</w:t>
            </w:r>
            <w:r w:rsidR="00211863" w:rsidRPr="00CC7259">
              <w:rPr>
                <w:rFonts w:ascii="Arial" w:hAnsi="Arial" w:cs="Arial"/>
              </w:rPr>
              <w:t xml:space="preserve"> more</w:t>
            </w:r>
            <w:r w:rsidR="2BFD5AD3" w:rsidRPr="00CC7259">
              <w:rPr>
                <w:rFonts w:ascii="Arial" w:hAnsi="Arial" w:cs="Arial"/>
              </w:rPr>
              <w:t xml:space="preserve"> independently tomorrow and beyond</w:t>
            </w:r>
            <w:r w:rsidR="008012C8" w:rsidRPr="00CC7259">
              <w:rPr>
                <w:rFonts w:ascii="Arial" w:hAnsi="Arial" w:cs="Arial"/>
              </w:rPr>
              <w:t xml:space="preserve">. </w:t>
            </w:r>
          </w:p>
        </w:tc>
      </w:tr>
      <w:tr w:rsidR="2BFD5AD3" w:rsidRPr="00CC7259" w14:paraId="50D7B431" w14:textId="77777777" w:rsidTr="00AD372B">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625" w:type="dxa"/>
            <w:vAlign w:val="bottom"/>
          </w:tcPr>
          <w:p w14:paraId="5C0B9957" w14:textId="1C94260B" w:rsidR="2BFD5AD3" w:rsidRPr="00CC7259" w:rsidRDefault="00660FA2" w:rsidP="002066C5">
            <w:pPr>
              <w:pStyle w:val="MoEBodyText"/>
              <w:rPr>
                <w:rFonts w:ascii="Arial" w:hAnsi="Arial" w:cs="Arial"/>
                <w:b/>
              </w:rPr>
            </w:pPr>
            <w:r w:rsidRPr="00CC7259">
              <w:rPr>
                <w:rFonts w:ascii="Arial" w:hAnsi="Arial" w:cs="Arial"/>
                <w:b/>
                <w:bCs/>
                <w:color w:val="000000" w:themeColor="text1"/>
              </w:rPr>
              <w:t>Ā</w:t>
            </w:r>
            <w:r w:rsidRPr="00CC7259">
              <w:rPr>
                <w:rFonts w:ascii="Arial" w:eastAsia="Calibri Light" w:hAnsi="Arial" w:cs="Arial"/>
                <w:b/>
                <w:bCs/>
                <w:color w:val="000000" w:themeColor="text1"/>
              </w:rPr>
              <w:t>konga</w:t>
            </w:r>
            <w:r w:rsidRPr="00CC7259">
              <w:rPr>
                <w:rFonts w:ascii="Arial" w:hAnsi="Arial" w:cs="Arial"/>
                <w:b/>
                <w:bCs/>
              </w:rPr>
              <w:t xml:space="preserve"> activity instructions</w:t>
            </w:r>
          </w:p>
        </w:tc>
        <w:tc>
          <w:tcPr>
            <w:tcW w:w="4095" w:type="dxa"/>
            <w:vAlign w:val="bottom"/>
          </w:tcPr>
          <w:p w14:paraId="15CA8C27" w14:textId="0E3AED57" w:rsidR="2BFD5AD3" w:rsidRPr="00CC7259" w:rsidRDefault="2BFD5AD3" w:rsidP="002066C5">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2BFD5AD3" w:rsidRPr="00CC7259" w14:paraId="75E6B795" w14:textId="77777777" w:rsidTr="2BFD5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5" w:type="dxa"/>
          </w:tcPr>
          <w:p w14:paraId="6FC386B0" w14:textId="4B16179F" w:rsidR="2BFD5AD3" w:rsidRPr="00CC7259" w:rsidRDefault="2BFD5AD3" w:rsidP="002066C5">
            <w:pPr>
              <w:pStyle w:val="MoEBodyText"/>
              <w:rPr>
                <w:rFonts w:ascii="Arial" w:hAnsi="Arial" w:cs="Arial"/>
              </w:rPr>
            </w:pPr>
            <w:r w:rsidRPr="00CC7259">
              <w:rPr>
                <w:rFonts w:ascii="Arial" w:hAnsi="Arial" w:cs="Arial"/>
              </w:rPr>
              <w:t xml:space="preserve">In this activity you are learning to: </w:t>
            </w:r>
            <w:r w:rsidRPr="00CC7259">
              <w:rPr>
                <w:rFonts w:ascii="Arial" w:hAnsi="Arial" w:cs="Arial"/>
                <w:bCs/>
              </w:rPr>
              <w:t xml:space="preserve">PREPARE </w:t>
            </w:r>
            <w:r w:rsidRPr="00CC7259">
              <w:rPr>
                <w:rFonts w:ascii="Arial" w:hAnsi="Arial" w:cs="Arial"/>
              </w:rPr>
              <w:t>my day of learning.</w:t>
            </w:r>
          </w:p>
          <w:p w14:paraId="3DFA37CB" w14:textId="488D56AE" w:rsidR="2BFD5AD3" w:rsidRPr="00CC7259" w:rsidRDefault="2BFD5AD3" w:rsidP="002066C5">
            <w:pPr>
              <w:pStyle w:val="MoEBodyText"/>
              <w:rPr>
                <w:rFonts w:ascii="Arial" w:eastAsiaTheme="minorEastAsia" w:hAnsi="Arial" w:cs="Arial"/>
                <w:bCs/>
              </w:rPr>
            </w:pPr>
            <w:r w:rsidRPr="00CC7259">
              <w:rPr>
                <w:rFonts w:ascii="Arial" w:hAnsi="Arial" w:cs="Arial"/>
                <w:bCs/>
              </w:rPr>
              <w:t>PRACTICE</w:t>
            </w:r>
            <w:r w:rsidRPr="00CC7259">
              <w:rPr>
                <w:rFonts w:ascii="Arial" w:hAnsi="Arial" w:cs="Arial"/>
              </w:rPr>
              <w:t xml:space="preserve"> our karakia </w:t>
            </w:r>
          </w:p>
          <w:p w14:paraId="4DE73357" w14:textId="64944116" w:rsidR="2BFD5AD3" w:rsidRPr="00CC7259" w:rsidRDefault="2BFD5AD3" w:rsidP="002066C5">
            <w:pPr>
              <w:pStyle w:val="MoEBodyText"/>
              <w:rPr>
                <w:rFonts w:ascii="Arial" w:eastAsiaTheme="minorEastAsia" w:hAnsi="Arial" w:cs="Arial"/>
                <w:bCs/>
              </w:rPr>
            </w:pPr>
            <w:r w:rsidRPr="00CC7259">
              <w:rPr>
                <w:rFonts w:ascii="Arial" w:hAnsi="Arial" w:cs="Arial"/>
                <w:bCs/>
              </w:rPr>
              <w:t>DO</w:t>
            </w:r>
            <w:r w:rsidRPr="00CC7259">
              <w:rPr>
                <w:rFonts w:ascii="Arial" w:hAnsi="Arial" w:cs="Arial"/>
              </w:rPr>
              <w:t xml:space="preserve"> a wellbeing self-check </w:t>
            </w:r>
          </w:p>
          <w:p w14:paraId="6CC1534F" w14:textId="3BA41D2E" w:rsidR="2BFD5AD3" w:rsidRPr="00CC7259" w:rsidRDefault="2BFD5AD3" w:rsidP="002066C5">
            <w:pPr>
              <w:pStyle w:val="MoEBodyText"/>
              <w:rPr>
                <w:rFonts w:ascii="Arial" w:eastAsiaTheme="minorEastAsia" w:hAnsi="Arial" w:cs="Arial"/>
                <w:bCs/>
              </w:rPr>
            </w:pPr>
            <w:r w:rsidRPr="00CC7259">
              <w:rPr>
                <w:rFonts w:ascii="Arial" w:hAnsi="Arial" w:cs="Arial"/>
                <w:bCs/>
              </w:rPr>
              <w:t>PLAN</w:t>
            </w:r>
            <w:r w:rsidRPr="00CC7259">
              <w:rPr>
                <w:rFonts w:ascii="Arial" w:hAnsi="Arial" w:cs="Arial"/>
              </w:rPr>
              <w:t xml:space="preserve"> out my day </w:t>
            </w:r>
            <w:r w:rsidR="00C0391D" w:rsidRPr="00CC7259">
              <w:rPr>
                <w:rFonts w:ascii="Arial" w:hAnsi="Arial" w:cs="Arial"/>
              </w:rPr>
              <w:t>and where I will learn</w:t>
            </w:r>
          </w:p>
          <w:p w14:paraId="3A46A505" w14:textId="3A903F12" w:rsidR="2BFD5AD3" w:rsidRPr="00CC7259" w:rsidRDefault="2BFD5AD3" w:rsidP="002066C5">
            <w:pPr>
              <w:pStyle w:val="MoEBodyText"/>
              <w:rPr>
                <w:rFonts w:ascii="Arial" w:eastAsiaTheme="minorEastAsia" w:hAnsi="Arial" w:cs="Arial"/>
                <w:bCs/>
              </w:rPr>
            </w:pPr>
            <w:r w:rsidRPr="00CC7259">
              <w:rPr>
                <w:rFonts w:ascii="Arial" w:hAnsi="Arial" w:cs="Arial"/>
                <w:bCs/>
              </w:rPr>
              <w:t>CHECK IN</w:t>
            </w:r>
            <w:r w:rsidRPr="00CC7259">
              <w:rPr>
                <w:rFonts w:ascii="Arial" w:hAnsi="Arial" w:cs="Arial"/>
              </w:rPr>
              <w:t xml:space="preserve"> with your teacher  </w:t>
            </w:r>
          </w:p>
        </w:tc>
        <w:tc>
          <w:tcPr>
            <w:tcW w:w="4095" w:type="dxa"/>
          </w:tcPr>
          <w:p w14:paraId="79CEBB1E" w14:textId="77777777" w:rsidR="2BFD5AD3" w:rsidRPr="00CC7259" w:rsidRDefault="003B031C" w:rsidP="002066C5">
            <w:pPr>
              <w:pStyle w:val="MoEBodyText"/>
              <w:cnfStyle w:val="000000010000" w:firstRow="0" w:lastRow="0" w:firstColumn="0" w:lastColumn="0" w:oddVBand="0" w:evenVBand="0" w:oddHBand="0" w:evenHBand="1" w:firstRowFirstColumn="0" w:firstRowLastColumn="0" w:lastRowFirstColumn="0" w:lastRowLastColumn="0"/>
              <w:rPr>
                <w:rFonts w:ascii="Arial" w:hAnsi="Arial" w:cs="Arial"/>
              </w:rPr>
            </w:pPr>
            <w:r w:rsidRPr="00CC7259">
              <w:rPr>
                <w:rFonts w:ascii="Arial" w:hAnsi="Arial" w:cs="Arial"/>
              </w:rPr>
              <w:t>Check with your teacher to see if there is a special way they would like you to start your day</w:t>
            </w:r>
            <w:r w:rsidR="003C6046" w:rsidRPr="00CC7259">
              <w:rPr>
                <w:rFonts w:ascii="Arial" w:hAnsi="Arial" w:cs="Arial"/>
              </w:rPr>
              <w:t>.</w:t>
            </w:r>
          </w:p>
          <w:p w14:paraId="58DA33AD" w14:textId="3F737E4C" w:rsidR="00781816" w:rsidRPr="00CC7259" w:rsidRDefault="004E450D" w:rsidP="002066C5">
            <w:pPr>
              <w:pStyle w:val="MoEBodyText"/>
              <w:cnfStyle w:val="000000010000" w:firstRow="0" w:lastRow="0" w:firstColumn="0" w:lastColumn="0" w:oddVBand="0" w:evenVBand="0" w:oddHBand="0" w:evenHBand="1" w:firstRowFirstColumn="0" w:firstRowLastColumn="0" w:lastRowFirstColumn="0" w:lastRowLastColumn="0"/>
              <w:rPr>
                <w:rFonts w:ascii="Arial" w:hAnsi="Arial" w:cs="Arial"/>
              </w:rPr>
            </w:pPr>
            <w:r w:rsidRPr="00CC7259">
              <w:rPr>
                <w:rFonts w:ascii="Arial" w:hAnsi="Arial" w:cs="Arial"/>
              </w:rPr>
              <w:t>My home learning book</w:t>
            </w:r>
          </w:p>
          <w:p w14:paraId="5DC34612" w14:textId="367C6F84" w:rsidR="00264488" w:rsidRPr="00CC7259" w:rsidRDefault="000856C8" w:rsidP="002066C5">
            <w:pPr>
              <w:pStyle w:val="MoEBodyText"/>
              <w:cnfStyle w:val="000000010000" w:firstRow="0" w:lastRow="0" w:firstColumn="0" w:lastColumn="0" w:oddVBand="0" w:evenVBand="0" w:oddHBand="0" w:evenHBand="1" w:firstRowFirstColumn="0" w:firstRowLastColumn="0" w:lastRowFirstColumn="0" w:lastRowLastColumn="0"/>
              <w:rPr>
                <w:rFonts w:ascii="Arial" w:hAnsi="Arial" w:cs="Arial"/>
              </w:rPr>
            </w:pPr>
            <w:hyperlink r:id="rId14" w:history="1">
              <w:r w:rsidR="00C87E32" w:rsidRPr="00CC7259">
                <w:rPr>
                  <w:rStyle w:val="Hyperlink"/>
                  <w:rFonts w:ascii="Arial" w:hAnsi="Arial" w:cs="Arial"/>
                </w:rPr>
                <w:t>Sesame Street: Common and Colbie Caillat Sing "Belly Breathe" with Elmo - YouTube</w:t>
              </w:r>
            </w:hyperlink>
          </w:p>
        </w:tc>
      </w:tr>
    </w:tbl>
    <w:p w14:paraId="458279D7" w14:textId="77777777" w:rsidR="00AC5CCC" w:rsidRPr="00CC7259" w:rsidRDefault="00AC5CCC" w:rsidP="00C63021">
      <w:pPr>
        <w:pStyle w:val="MoECoverPageSubheading"/>
        <w:rPr>
          <w:rFonts w:ascii="Arial" w:hAnsi="Arial" w:cs="Arial"/>
        </w:rPr>
      </w:pPr>
    </w:p>
    <w:tbl>
      <w:tblPr>
        <w:tblStyle w:val="TableGridLight"/>
        <w:tblW w:w="0" w:type="auto"/>
        <w:tblLook w:val="04A0" w:firstRow="1" w:lastRow="0" w:firstColumn="1" w:lastColumn="0" w:noHBand="0" w:noVBand="1"/>
      </w:tblPr>
      <w:tblGrid>
        <w:gridCol w:w="9715"/>
      </w:tblGrid>
      <w:tr w:rsidR="00211863" w:rsidRPr="00CC7259" w14:paraId="12195499" w14:textId="77777777" w:rsidTr="003A607E">
        <w:tc>
          <w:tcPr>
            <w:tcW w:w="9725" w:type="dxa"/>
          </w:tcPr>
          <w:p w14:paraId="56D7064B" w14:textId="352C848D" w:rsidR="00211863" w:rsidRPr="00CC7259" w:rsidRDefault="00241161" w:rsidP="00E95548">
            <w:pPr>
              <w:pStyle w:val="MoEBodyText"/>
              <w:rPr>
                <w:rFonts w:ascii="Arial" w:hAnsi="Arial" w:cs="Arial"/>
                <w:b/>
                <w:bCs/>
                <w:sz w:val="20"/>
                <w:szCs w:val="20"/>
                <w:u w:val="single"/>
              </w:rPr>
            </w:pPr>
            <w:r w:rsidRPr="00CC7259">
              <w:rPr>
                <w:rFonts w:ascii="Arial" w:hAnsi="Arial" w:cs="Arial"/>
                <w:sz w:val="20"/>
                <w:szCs w:val="20"/>
              </w:rPr>
              <w:t>Teacher n</w:t>
            </w:r>
            <w:r w:rsidR="00211863" w:rsidRPr="00CC7259">
              <w:rPr>
                <w:rFonts w:ascii="Arial" w:hAnsi="Arial" w:cs="Arial"/>
                <w:sz w:val="20"/>
                <w:szCs w:val="20"/>
              </w:rPr>
              <w:t xml:space="preserve">ote: </w:t>
            </w:r>
            <w:r w:rsidRPr="00CC7259">
              <w:rPr>
                <w:rFonts w:ascii="Arial" w:hAnsi="Arial" w:cs="Arial"/>
                <w:b/>
                <w:bCs/>
                <w:sz w:val="20"/>
                <w:szCs w:val="20"/>
              </w:rPr>
              <w:t xml:space="preserve">Replace any of the getting started activities with </w:t>
            </w:r>
            <w:r w:rsidR="00ED6A70" w:rsidRPr="00CC7259">
              <w:rPr>
                <w:rFonts w:ascii="Arial" w:hAnsi="Arial" w:cs="Arial"/>
                <w:b/>
                <w:bCs/>
                <w:sz w:val="20"/>
                <w:szCs w:val="20"/>
              </w:rPr>
              <w:t xml:space="preserve">how you want </w:t>
            </w:r>
            <w:r w:rsidR="00A73C53" w:rsidRPr="00CC7259">
              <w:rPr>
                <w:rFonts w:ascii="Arial" w:hAnsi="Arial" w:cs="Arial"/>
                <w:b/>
                <w:bCs/>
                <w:sz w:val="20"/>
                <w:szCs w:val="20"/>
              </w:rPr>
              <w:t>your learner to start the day.</w:t>
            </w:r>
          </w:p>
        </w:tc>
      </w:tr>
    </w:tbl>
    <w:p w14:paraId="70CF33E4" w14:textId="77777777" w:rsidR="00211863" w:rsidRPr="00CC7259" w:rsidRDefault="000856C8" w:rsidP="00211863">
      <w:pPr>
        <w:pStyle w:val="MoEBodyText"/>
        <w:rPr>
          <w:rFonts w:ascii="Arial" w:hAnsi="Arial" w:cs="Arial"/>
        </w:rPr>
      </w:pPr>
      <w:r>
        <w:rPr>
          <w:rFonts w:ascii="Arial" w:hAnsi="Arial" w:cs="Arial"/>
        </w:rPr>
        <w:pict w14:anchorId="56961601">
          <v:rect id="_x0000_i1025" style="width:0;height:1.5pt" o:hralign="center" o:hrstd="t" o:hr="t" fillcolor="#a0a0a0" stroked="f"/>
        </w:pict>
      </w:r>
    </w:p>
    <w:p w14:paraId="05C41BE2" w14:textId="372FF2CD" w:rsidR="00AB538C" w:rsidRPr="00CC7259" w:rsidRDefault="00C63021" w:rsidP="00C63021">
      <w:pPr>
        <w:pStyle w:val="MoECoverPageSubheading"/>
        <w:rPr>
          <w:rFonts w:ascii="Arial" w:hAnsi="Arial" w:cs="Arial"/>
        </w:rPr>
      </w:pPr>
      <w:r w:rsidRPr="00CC7259">
        <w:rPr>
          <w:rFonts w:ascii="Arial" w:hAnsi="Arial" w:cs="Arial"/>
        </w:rPr>
        <w:t>Karakia</w:t>
      </w:r>
    </w:p>
    <w:p w14:paraId="360EF106" w14:textId="293B0304" w:rsidR="00716D8A" w:rsidRPr="00CC7259" w:rsidRDefault="00441D33" w:rsidP="004004D6">
      <w:pPr>
        <w:pStyle w:val="MoEBodyText"/>
        <w:rPr>
          <w:rFonts w:ascii="Arial" w:hAnsi="Arial" w:cs="Arial"/>
        </w:rPr>
      </w:pPr>
      <w:r w:rsidRPr="00CC7259">
        <w:rPr>
          <w:rFonts w:ascii="Arial" w:hAnsi="Arial" w:cs="Arial"/>
        </w:rPr>
        <w:t>Do you have a karakia that you say in your house or at school? If not here is a karakia to welcome in the day</w:t>
      </w:r>
      <w:r w:rsidR="00C9366B" w:rsidRPr="00CC7259">
        <w:rPr>
          <w:rFonts w:ascii="Arial" w:hAnsi="Arial" w:cs="Arial"/>
        </w:rPr>
        <w:t>.</w:t>
      </w:r>
      <w:r w:rsidR="00E46996" w:rsidRPr="00CC7259">
        <w:rPr>
          <w:rFonts w:ascii="Arial" w:hAnsi="Arial" w:cs="Arial"/>
        </w:rPr>
        <w:t xml:space="preserve"> </w:t>
      </w:r>
    </w:p>
    <w:p w14:paraId="064E2C1E" w14:textId="51A76D2D" w:rsidR="00DB59F9" w:rsidRPr="00CC7259" w:rsidRDefault="00DB59F9" w:rsidP="5D76FEFC">
      <w:pPr>
        <w:pStyle w:val="MoEBodyText"/>
        <w:spacing w:after="0"/>
        <w:ind w:left="720"/>
        <w:rPr>
          <w:rFonts w:ascii="Arial" w:hAnsi="Arial" w:cs="Arial"/>
        </w:rPr>
      </w:pPr>
      <w:r w:rsidRPr="00CC7259">
        <w:rPr>
          <w:rFonts w:ascii="Arial" w:hAnsi="Arial" w:cs="Arial"/>
        </w:rPr>
        <w:t xml:space="preserve">Kia </w:t>
      </w:r>
      <w:r w:rsidR="2AF5DDA2" w:rsidRPr="00CC7259">
        <w:rPr>
          <w:rFonts w:ascii="Arial" w:hAnsi="Arial" w:cs="Arial"/>
        </w:rPr>
        <w:t>hora te marino</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hAnsi="Arial" w:cs="Arial"/>
        </w:rPr>
        <w:tab/>
      </w:r>
      <w:r w:rsidR="544B0238" w:rsidRPr="00CC7259">
        <w:rPr>
          <w:rFonts w:ascii="Arial" w:hAnsi="Arial" w:cs="Arial"/>
        </w:rPr>
        <w:t>May peace be widespread</w:t>
      </w:r>
      <w:r w:rsidRPr="00CC7259">
        <w:rPr>
          <w:rFonts w:ascii="Arial" w:hAnsi="Arial" w:cs="Arial"/>
        </w:rPr>
        <w:tab/>
      </w:r>
      <w:r w:rsidRPr="00CC7259">
        <w:rPr>
          <w:rFonts w:ascii="Arial" w:hAnsi="Arial" w:cs="Arial"/>
        </w:rPr>
        <w:tab/>
      </w:r>
      <w:r w:rsidRPr="00CC7259">
        <w:rPr>
          <w:rFonts w:ascii="Arial" w:hAnsi="Arial" w:cs="Arial"/>
        </w:rPr>
        <w:tab/>
      </w:r>
    </w:p>
    <w:p w14:paraId="7CAA0049" w14:textId="59920AF0" w:rsidR="2AF5DDA2" w:rsidRPr="00CC7259" w:rsidRDefault="2AF5DDA2" w:rsidP="5D76FEFC">
      <w:pPr>
        <w:pStyle w:val="MoEBodyText"/>
        <w:spacing w:after="0"/>
        <w:ind w:left="720"/>
        <w:rPr>
          <w:rFonts w:ascii="Arial" w:hAnsi="Arial" w:cs="Arial"/>
        </w:rPr>
      </w:pPr>
      <w:r w:rsidRPr="00CC7259">
        <w:rPr>
          <w:rFonts w:ascii="Arial" w:hAnsi="Arial" w:cs="Arial"/>
        </w:rPr>
        <w:t>Kia whakapapa pounamu te moana</w:t>
      </w:r>
      <w:r w:rsidRPr="00CC7259">
        <w:rPr>
          <w:rFonts w:ascii="Arial" w:hAnsi="Arial" w:cs="Arial"/>
        </w:rPr>
        <w:tab/>
      </w:r>
      <w:r w:rsidR="70B2A587" w:rsidRPr="00CC7259">
        <w:rPr>
          <w:rFonts w:ascii="Arial" w:hAnsi="Arial" w:cs="Arial"/>
        </w:rPr>
        <w:t>May the sea be like greenstone</w:t>
      </w:r>
    </w:p>
    <w:p w14:paraId="037A790F" w14:textId="01C94772" w:rsidR="2AF5DDA2" w:rsidRPr="00CC7259" w:rsidRDefault="2AF5DDA2" w:rsidP="5D76FEFC">
      <w:pPr>
        <w:pStyle w:val="MoEBodyText"/>
        <w:spacing w:after="0"/>
        <w:ind w:left="720"/>
        <w:rPr>
          <w:rFonts w:ascii="Arial" w:eastAsia="MS Mincho" w:hAnsi="Arial" w:cs="Arial"/>
        </w:rPr>
      </w:pPr>
      <w:r w:rsidRPr="00CC7259">
        <w:rPr>
          <w:rFonts w:ascii="Arial" w:eastAsia="MS Mincho" w:hAnsi="Arial" w:cs="Arial"/>
        </w:rPr>
        <w:t>Hei huarahi m</w:t>
      </w:r>
      <w:r w:rsidR="40EA5D74" w:rsidRPr="00CC7259">
        <w:rPr>
          <w:rFonts w:ascii="Arial" w:eastAsia="MS Mincho" w:hAnsi="Arial" w:cs="Arial"/>
        </w:rPr>
        <w:t>ā tātou it te rangi nei</w:t>
      </w:r>
      <w:r w:rsidRPr="00CC7259">
        <w:rPr>
          <w:rFonts w:ascii="Arial" w:hAnsi="Arial" w:cs="Arial"/>
        </w:rPr>
        <w:tab/>
      </w:r>
      <w:r w:rsidR="4FFB72D1" w:rsidRPr="00CC7259">
        <w:rPr>
          <w:rFonts w:ascii="Arial" w:eastAsia="MS Mincho" w:hAnsi="Arial" w:cs="Arial"/>
        </w:rPr>
        <w:t>A pathway for us all this day</w:t>
      </w:r>
    </w:p>
    <w:p w14:paraId="0AE6474D" w14:textId="765FFB1A" w:rsidR="40EA5D74" w:rsidRPr="00CC7259" w:rsidRDefault="40EA5D74" w:rsidP="5D76FEFC">
      <w:pPr>
        <w:pStyle w:val="MoEBodyText"/>
        <w:spacing w:after="0"/>
        <w:ind w:left="720"/>
        <w:rPr>
          <w:rFonts w:ascii="Arial" w:eastAsia="MS Mincho" w:hAnsi="Arial" w:cs="Arial"/>
        </w:rPr>
      </w:pPr>
      <w:r w:rsidRPr="00CC7259">
        <w:rPr>
          <w:rFonts w:ascii="Arial" w:eastAsia="MS Mincho" w:hAnsi="Arial" w:cs="Arial"/>
        </w:rPr>
        <w:t>Aroha atu, aroha mai</w:t>
      </w:r>
      <w:r w:rsidRPr="00CC7259">
        <w:rPr>
          <w:rFonts w:ascii="Arial" w:hAnsi="Arial" w:cs="Arial"/>
        </w:rPr>
        <w:tab/>
      </w:r>
      <w:r w:rsidRPr="00CC7259">
        <w:rPr>
          <w:rFonts w:ascii="Arial" w:hAnsi="Arial" w:cs="Arial"/>
        </w:rPr>
        <w:tab/>
      </w:r>
      <w:r w:rsidRPr="00CC7259">
        <w:rPr>
          <w:rFonts w:ascii="Arial" w:hAnsi="Arial" w:cs="Arial"/>
        </w:rPr>
        <w:tab/>
      </w:r>
      <w:r w:rsidR="294D81CE" w:rsidRPr="00CC7259">
        <w:rPr>
          <w:rFonts w:ascii="Arial" w:eastAsia="MS Mincho" w:hAnsi="Arial" w:cs="Arial"/>
        </w:rPr>
        <w:t>Give love, receive love</w:t>
      </w:r>
    </w:p>
    <w:p w14:paraId="553BA8B0" w14:textId="51DB651A" w:rsidR="40EA5D74" w:rsidRPr="00CC7259" w:rsidRDefault="40EA5D74" w:rsidP="5D76FEFC">
      <w:pPr>
        <w:pStyle w:val="MoEBodyText"/>
        <w:spacing w:after="0"/>
        <w:ind w:left="720"/>
        <w:rPr>
          <w:rFonts w:ascii="Arial" w:eastAsia="MS Mincho" w:hAnsi="Arial" w:cs="Arial"/>
        </w:rPr>
      </w:pPr>
      <w:r w:rsidRPr="00CC7259">
        <w:rPr>
          <w:rFonts w:ascii="Arial" w:eastAsia="MS Mincho" w:hAnsi="Arial" w:cs="Arial"/>
        </w:rPr>
        <w:t>Tātou i a tātou katoa</w:t>
      </w:r>
      <w:r w:rsidRPr="00CC7259">
        <w:rPr>
          <w:rFonts w:ascii="Arial" w:hAnsi="Arial" w:cs="Arial"/>
        </w:rPr>
        <w:tab/>
      </w:r>
      <w:r w:rsidRPr="00CC7259">
        <w:rPr>
          <w:rFonts w:ascii="Arial" w:hAnsi="Arial" w:cs="Arial"/>
        </w:rPr>
        <w:tab/>
      </w:r>
      <w:r w:rsidRPr="00CC7259">
        <w:rPr>
          <w:rFonts w:ascii="Arial" w:hAnsi="Arial" w:cs="Arial"/>
        </w:rPr>
        <w:tab/>
      </w:r>
      <w:r w:rsidR="14DF49BE" w:rsidRPr="00CC7259">
        <w:rPr>
          <w:rFonts w:ascii="Arial" w:eastAsia="MS Mincho" w:hAnsi="Arial" w:cs="Arial"/>
        </w:rPr>
        <w:t>Let us show respect for each other</w:t>
      </w:r>
    </w:p>
    <w:p w14:paraId="1BA4F4DF" w14:textId="0C9D1967" w:rsidR="002066C5" w:rsidRPr="00CC7259" w:rsidRDefault="002066C5" w:rsidP="5D76FEFC">
      <w:pPr>
        <w:pStyle w:val="MoEBodyText"/>
        <w:spacing w:after="0"/>
        <w:ind w:left="720"/>
        <w:rPr>
          <w:rFonts w:ascii="Arial" w:hAnsi="Arial" w:cs="Arial"/>
          <w:color w:val="01853E"/>
          <w:sz w:val="28"/>
          <w:szCs w:val="28"/>
        </w:rPr>
      </w:pPr>
      <w:r w:rsidRPr="00CC7259">
        <w:rPr>
          <w:rFonts w:ascii="Arial" w:hAnsi="Arial" w:cs="Arial"/>
        </w:rPr>
        <w:br w:type="page"/>
      </w:r>
    </w:p>
    <w:p w14:paraId="011B228E" w14:textId="59AFB054" w:rsidR="00374006" w:rsidRPr="00CC7259" w:rsidRDefault="000856C8" w:rsidP="004004D6">
      <w:pPr>
        <w:pStyle w:val="MoEBodyText"/>
        <w:rPr>
          <w:rFonts w:ascii="Arial" w:hAnsi="Arial" w:cs="Arial"/>
        </w:rPr>
      </w:pPr>
      <w:r>
        <w:rPr>
          <w:rFonts w:ascii="Arial" w:hAnsi="Arial" w:cs="Arial"/>
        </w:rPr>
        <w:lastRenderedPageBreak/>
        <w:pict w14:anchorId="0022FF7B">
          <v:rect id="_x0000_i1026" style="width:0;height:1.5pt" o:hralign="center" o:hrstd="t" o:hr="t" fillcolor="#a0a0a0" stroked="f"/>
        </w:pict>
      </w:r>
    </w:p>
    <w:p w14:paraId="5396D6D2" w14:textId="276054A9" w:rsidR="00CD40E1" w:rsidRPr="00CC7259" w:rsidRDefault="00423765" w:rsidP="00CD40E1">
      <w:pPr>
        <w:pStyle w:val="MoECoverPageSubheading"/>
        <w:rPr>
          <w:rFonts w:ascii="Arial" w:hAnsi="Arial" w:cs="Arial"/>
        </w:rPr>
      </w:pPr>
      <w:r w:rsidRPr="00CC7259">
        <w:rPr>
          <w:rFonts w:ascii="Arial" w:hAnsi="Arial" w:cs="Arial"/>
        </w:rPr>
        <w:t>Wellbeing check</w:t>
      </w:r>
    </w:p>
    <w:p w14:paraId="49B4A455" w14:textId="378C26DF" w:rsidR="000A41BD" w:rsidRPr="00CC7259" w:rsidRDefault="00AE5645" w:rsidP="004004D6">
      <w:pPr>
        <w:pStyle w:val="MoEBodyText"/>
        <w:rPr>
          <w:rFonts w:ascii="Arial" w:hAnsi="Arial" w:cs="Arial"/>
        </w:rPr>
      </w:pPr>
      <w:r w:rsidRPr="00CC7259">
        <w:rPr>
          <w:rFonts w:ascii="Arial" w:hAnsi="Arial" w:cs="Arial"/>
        </w:rPr>
        <w:t xml:space="preserve">Draw a picture to show how you are feeling today. </w:t>
      </w:r>
    </w:p>
    <w:p w14:paraId="2263F1CD" w14:textId="16BC18C6" w:rsidR="00AE5645" w:rsidRPr="00CC7259" w:rsidRDefault="009A4A29" w:rsidP="004004D6">
      <w:pPr>
        <w:pStyle w:val="MoEBodyText"/>
        <w:rPr>
          <w:rFonts w:ascii="Arial" w:hAnsi="Arial" w:cs="Arial"/>
        </w:rPr>
      </w:pPr>
      <w:r w:rsidRPr="00CC7259">
        <w:rPr>
          <w:rFonts w:ascii="Arial" w:hAnsi="Arial" w:cs="Arial"/>
          <w:noProof/>
        </w:rPr>
        <w:drawing>
          <wp:anchor distT="0" distB="0" distL="114300" distR="114300" simplePos="0" relativeHeight="251658242" behindDoc="1" locked="0" layoutInCell="1" allowOverlap="1" wp14:anchorId="54B4CF9C" wp14:editId="65006DD3">
            <wp:simplePos x="0" y="0"/>
            <wp:positionH relativeFrom="column">
              <wp:posOffset>4918710</wp:posOffset>
            </wp:positionH>
            <wp:positionV relativeFrom="paragraph">
              <wp:posOffset>241300</wp:posOffset>
            </wp:positionV>
            <wp:extent cx="1553210" cy="1690370"/>
            <wp:effectExtent l="0" t="0" r="8890" b="5080"/>
            <wp:wrapTight wrapText="bothSides">
              <wp:wrapPolygon edited="0">
                <wp:start x="0" y="0"/>
                <wp:lineTo x="0" y="21421"/>
                <wp:lineTo x="21459" y="21421"/>
                <wp:lineTo x="21459" y="0"/>
                <wp:lineTo x="0" y="0"/>
              </wp:wrapPolygon>
            </wp:wrapTight>
            <wp:docPr id="1224" name="Picture 12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icture contain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321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645" w:rsidRPr="00CC7259">
        <w:rPr>
          <w:rFonts w:ascii="Arial" w:hAnsi="Arial" w:cs="Arial"/>
        </w:rPr>
        <w:t xml:space="preserve">Sometimes when we are feeling excited, upset, or scared we </w:t>
      </w:r>
      <w:r w:rsidR="00C220E2" w:rsidRPr="00CC7259">
        <w:rPr>
          <w:rFonts w:ascii="Arial" w:hAnsi="Arial" w:cs="Arial"/>
        </w:rPr>
        <w:t xml:space="preserve">forget how to breathe and that </w:t>
      </w:r>
      <w:r w:rsidR="002E08E3" w:rsidRPr="00CC7259">
        <w:rPr>
          <w:rFonts w:ascii="Arial" w:hAnsi="Arial" w:cs="Arial"/>
        </w:rPr>
        <w:t>can make</w:t>
      </w:r>
      <w:r w:rsidR="00C220E2" w:rsidRPr="00CC7259">
        <w:rPr>
          <w:rFonts w:ascii="Arial" w:hAnsi="Arial" w:cs="Arial"/>
        </w:rPr>
        <w:t xml:space="preserve"> it feel even worse. </w:t>
      </w:r>
      <w:r w:rsidR="007D7CDA" w:rsidRPr="00CC7259">
        <w:rPr>
          <w:rFonts w:ascii="Arial" w:hAnsi="Arial" w:cs="Arial"/>
        </w:rPr>
        <w:t>Try this breathing exercise:</w:t>
      </w:r>
      <w:r w:rsidR="004A0EB2" w:rsidRPr="00CC7259">
        <w:rPr>
          <w:rFonts w:ascii="Arial" w:hAnsi="Arial" w:cs="Arial"/>
        </w:rPr>
        <w:t xml:space="preserve"> </w:t>
      </w:r>
    </w:p>
    <w:p w14:paraId="1ECDF883" w14:textId="20629D0E" w:rsidR="007D7CDA" w:rsidRPr="00CC7259" w:rsidRDefault="007D7CDA" w:rsidP="00E15254">
      <w:pPr>
        <w:pStyle w:val="MoEBodyText"/>
        <w:numPr>
          <w:ilvl w:val="0"/>
          <w:numId w:val="10"/>
        </w:numPr>
        <w:spacing w:after="120"/>
        <w:rPr>
          <w:rFonts w:ascii="Arial" w:hAnsi="Arial" w:cs="Arial"/>
        </w:rPr>
      </w:pPr>
      <w:r w:rsidRPr="00CC7259">
        <w:rPr>
          <w:rFonts w:ascii="Arial" w:hAnsi="Arial" w:cs="Arial"/>
        </w:rPr>
        <w:t>Put your hands on your belly</w:t>
      </w:r>
    </w:p>
    <w:p w14:paraId="026E0C7A" w14:textId="164DB6C5" w:rsidR="007D7CDA" w:rsidRPr="00CC7259" w:rsidRDefault="00DB3BDB" w:rsidP="00E15254">
      <w:pPr>
        <w:pStyle w:val="MoEBodyText"/>
        <w:numPr>
          <w:ilvl w:val="0"/>
          <w:numId w:val="10"/>
        </w:numPr>
        <w:spacing w:after="120"/>
        <w:rPr>
          <w:rFonts w:ascii="Arial" w:hAnsi="Arial" w:cs="Arial"/>
        </w:rPr>
      </w:pPr>
      <w:r w:rsidRPr="00CC7259">
        <w:rPr>
          <w:rFonts w:ascii="Arial" w:hAnsi="Arial" w:cs="Arial"/>
        </w:rPr>
        <w:t>Breathe in through your nose and feel your belly get bigger and bigger</w:t>
      </w:r>
      <w:r w:rsidR="0091354B" w:rsidRPr="00CC7259">
        <w:rPr>
          <w:rFonts w:ascii="Arial" w:hAnsi="Arial" w:cs="Arial"/>
        </w:rPr>
        <w:t xml:space="preserve"> like a balloon </w:t>
      </w:r>
    </w:p>
    <w:p w14:paraId="756A25F2" w14:textId="038C28B0" w:rsidR="00DB3BDB" w:rsidRPr="00CC7259" w:rsidRDefault="00DB3BDB" w:rsidP="00E15254">
      <w:pPr>
        <w:pStyle w:val="MoEBodyText"/>
        <w:numPr>
          <w:ilvl w:val="0"/>
          <w:numId w:val="10"/>
        </w:numPr>
        <w:spacing w:after="120"/>
        <w:rPr>
          <w:rFonts w:ascii="Arial" w:hAnsi="Arial" w:cs="Arial"/>
        </w:rPr>
      </w:pPr>
      <w:r w:rsidRPr="00CC7259">
        <w:rPr>
          <w:rFonts w:ascii="Arial" w:hAnsi="Arial" w:cs="Arial"/>
        </w:rPr>
        <w:t>Breathe out through your nose and feel your belly get smaller and smaller</w:t>
      </w:r>
    </w:p>
    <w:p w14:paraId="65F0A5BC" w14:textId="380AA0E3" w:rsidR="00135B33" w:rsidRPr="00CC7259" w:rsidRDefault="00135B33" w:rsidP="00E15254">
      <w:pPr>
        <w:pStyle w:val="MoEBodyText"/>
        <w:numPr>
          <w:ilvl w:val="0"/>
          <w:numId w:val="10"/>
        </w:numPr>
        <w:rPr>
          <w:rFonts w:ascii="Arial" w:hAnsi="Arial" w:cs="Arial"/>
        </w:rPr>
      </w:pPr>
      <w:r w:rsidRPr="00CC7259">
        <w:rPr>
          <w:rFonts w:ascii="Arial" w:hAnsi="Arial" w:cs="Arial"/>
        </w:rPr>
        <w:t>Do this 5 times</w:t>
      </w:r>
    </w:p>
    <w:p w14:paraId="25322E8D" w14:textId="41381AB8" w:rsidR="00135B33" w:rsidRPr="00CC7259" w:rsidRDefault="00135B33" w:rsidP="004004D6">
      <w:pPr>
        <w:pStyle w:val="MoEBodyText"/>
        <w:rPr>
          <w:rFonts w:ascii="Arial" w:hAnsi="Arial" w:cs="Arial"/>
        </w:rPr>
      </w:pPr>
      <w:r w:rsidRPr="00CC7259">
        <w:rPr>
          <w:rFonts w:ascii="Arial" w:hAnsi="Arial" w:cs="Arial"/>
        </w:rPr>
        <w:t>How do you feel now?</w:t>
      </w:r>
      <w:r w:rsidR="00234532" w:rsidRPr="00CC7259">
        <w:rPr>
          <w:rFonts w:ascii="Arial" w:hAnsi="Arial" w:cs="Arial"/>
        </w:rPr>
        <w:t xml:space="preserve"> Draw another picture if you are feeling different to before.</w:t>
      </w:r>
    </w:p>
    <w:p w14:paraId="119D9300" w14:textId="77777777" w:rsidR="00013C77" w:rsidRPr="00CC7259" w:rsidRDefault="00135B33" w:rsidP="004004D6">
      <w:pPr>
        <w:pStyle w:val="MoEBodyText"/>
        <w:rPr>
          <w:rFonts w:ascii="Arial" w:hAnsi="Arial" w:cs="Arial"/>
        </w:rPr>
      </w:pPr>
      <w:r w:rsidRPr="00CC7259">
        <w:rPr>
          <w:rFonts w:ascii="Arial" w:hAnsi="Arial" w:cs="Arial"/>
        </w:rPr>
        <w:t>You could</w:t>
      </w:r>
      <w:r w:rsidR="00E80A28" w:rsidRPr="00CC7259">
        <w:rPr>
          <w:rFonts w:ascii="Arial" w:hAnsi="Arial" w:cs="Arial"/>
        </w:rPr>
        <w:t xml:space="preserve"> also watch this video:  </w:t>
      </w:r>
    </w:p>
    <w:p w14:paraId="181DC576" w14:textId="5E94E838" w:rsidR="00135B33" w:rsidRPr="00CC7259" w:rsidRDefault="000856C8" w:rsidP="004004D6">
      <w:pPr>
        <w:pStyle w:val="MoEBodyText"/>
        <w:rPr>
          <w:rFonts w:ascii="Arial" w:hAnsi="Arial" w:cs="Arial"/>
        </w:rPr>
      </w:pPr>
      <w:hyperlink r:id="rId16" w:history="1">
        <w:r w:rsidR="00E80A28" w:rsidRPr="00CC7259">
          <w:rPr>
            <w:rStyle w:val="Hyperlink"/>
            <w:rFonts w:ascii="Arial" w:hAnsi="Arial" w:cs="Arial"/>
          </w:rPr>
          <w:t>Sesame Street: Common and Colbie Caillat Sing "Belly Breathe" with Elmo - YouTube</w:t>
        </w:r>
      </w:hyperlink>
    </w:p>
    <w:p w14:paraId="14B3AD72" w14:textId="4FAF8547" w:rsidR="00193172" w:rsidRPr="00CC7259" w:rsidRDefault="00193172" w:rsidP="00577941">
      <w:pPr>
        <w:pStyle w:val="MoEHorizontalLineDivider"/>
        <w:spacing w:after="0"/>
        <w:rPr>
          <w:rFonts w:ascii="Arial" w:hAnsi="Arial" w:cs="Arial"/>
        </w:rPr>
      </w:pPr>
    </w:p>
    <w:p w14:paraId="3C278D46" w14:textId="30B7689C" w:rsidR="00577941" w:rsidRPr="00CC7259" w:rsidRDefault="00577941" w:rsidP="00577941">
      <w:pPr>
        <w:pStyle w:val="MoECoverPageSubheading"/>
        <w:rPr>
          <w:rFonts w:ascii="Arial" w:hAnsi="Arial" w:cs="Arial"/>
        </w:rPr>
      </w:pPr>
      <w:r w:rsidRPr="00CC7259">
        <w:rPr>
          <w:rFonts w:ascii="Arial" w:hAnsi="Arial" w:cs="Arial"/>
        </w:rPr>
        <w:t>Planning my day</w:t>
      </w:r>
    </w:p>
    <w:p w14:paraId="01055B44" w14:textId="492E2A83" w:rsidR="00B45678" w:rsidRPr="00CC7259" w:rsidRDefault="001531EB" w:rsidP="00325705">
      <w:pPr>
        <w:pStyle w:val="MoEBodyText"/>
        <w:rPr>
          <w:rFonts w:ascii="Arial" w:hAnsi="Arial" w:cs="Arial"/>
        </w:rPr>
      </w:pPr>
      <w:r w:rsidRPr="00CC7259">
        <w:rPr>
          <w:rFonts w:ascii="Arial" w:hAnsi="Arial" w:cs="Arial"/>
        </w:rPr>
        <w:t xml:space="preserve">Set up your space for learning. </w:t>
      </w:r>
      <w:r w:rsidR="00CB2542" w:rsidRPr="00CC7259">
        <w:rPr>
          <w:rFonts w:ascii="Arial" w:hAnsi="Arial" w:cs="Arial"/>
        </w:rPr>
        <w:t>Grab the things you are going to need. These are the four activities for today.</w:t>
      </w:r>
    </w:p>
    <w:tbl>
      <w:tblPr>
        <w:tblStyle w:val="PlainTable1"/>
        <w:tblW w:w="0" w:type="auto"/>
        <w:tblLook w:val="04A0" w:firstRow="1" w:lastRow="0" w:firstColumn="1" w:lastColumn="0" w:noHBand="0" w:noVBand="1"/>
      </w:tblPr>
      <w:tblGrid>
        <w:gridCol w:w="2400"/>
        <w:gridCol w:w="2399"/>
        <w:gridCol w:w="2404"/>
        <w:gridCol w:w="2409"/>
      </w:tblGrid>
      <w:tr w:rsidR="00B45678" w:rsidRPr="00CC7259" w14:paraId="39F64B6E" w14:textId="77777777" w:rsidTr="003A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067ED175" w14:textId="77777777" w:rsidR="00471595" w:rsidRPr="00CC7259" w:rsidRDefault="00471595" w:rsidP="00367B37">
            <w:pPr>
              <w:pStyle w:val="MoEBodyText"/>
              <w:spacing w:after="120"/>
              <w:ind w:left="0"/>
              <w:rPr>
                <w:rFonts w:ascii="Arial" w:hAnsi="Arial" w:cs="Arial"/>
                <w:b w:val="0"/>
              </w:rPr>
            </w:pPr>
            <w:r w:rsidRPr="00CC7259">
              <w:rPr>
                <w:rFonts w:ascii="Arial" w:hAnsi="Arial" w:cs="Arial"/>
              </w:rPr>
              <w:t>My home</w:t>
            </w:r>
          </w:p>
          <w:p w14:paraId="1B86985A" w14:textId="1314F3CB" w:rsidR="000424F3" w:rsidRPr="00CC7259" w:rsidRDefault="00B56EB5" w:rsidP="00367B37">
            <w:pPr>
              <w:pStyle w:val="MoEBodyText"/>
              <w:spacing w:before="0" w:after="120"/>
              <w:ind w:left="0"/>
              <w:rPr>
                <w:rFonts w:ascii="Arial" w:hAnsi="Arial" w:cs="Arial"/>
                <w:b w:val="0"/>
                <w:bCs w:val="0"/>
              </w:rPr>
            </w:pPr>
            <w:r w:rsidRPr="00CC7259">
              <w:rPr>
                <w:rFonts w:ascii="Arial" w:hAnsi="Arial" w:cs="Arial"/>
                <w:b w:val="0"/>
                <w:bCs w:val="0"/>
              </w:rPr>
              <w:t xml:space="preserve">Observing and noticing things inside my house. </w:t>
            </w:r>
          </w:p>
        </w:tc>
        <w:tc>
          <w:tcPr>
            <w:tcW w:w="2399" w:type="dxa"/>
          </w:tcPr>
          <w:p w14:paraId="3CE59B14" w14:textId="77777777" w:rsidR="00471595" w:rsidRPr="00CC7259" w:rsidRDefault="00471595" w:rsidP="00367B37">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C7259">
              <w:rPr>
                <w:rFonts w:ascii="Arial" w:hAnsi="Arial" w:cs="Arial"/>
              </w:rPr>
              <w:t>My room</w:t>
            </w:r>
          </w:p>
          <w:p w14:paraId="158F8266" w14:textId="4157C422" w:rsidR="00367B37" w:rsidRPr="00CC7259" w:rsidRDefault="0042207B" w:rsidP="00367B37">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bCs w:val="0"/>
              </w:rPr>
              <w:t>Observing my room and drawing a map.</w:t>
            </w:r>
          </w:p>
        </w:tc>
        <w:tc>
          <w:tcPr>
            <w:tcW w:w="2404" w:type="dxa"/>
          </w:tcPr>
          <w:p w14:paraId="0057EAF7" w14:textId="77777777" w:rsidR="00471595" w:rsidRPr="00CC7259" w:rsidRDefault="0042207B" w:rsidP="00367B37">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C7259">
              <w:rPr>
                <w:rFonts w:ascii="Arial" w:hAnsi="Arial" w:cs="Arial"/>
              </w:rPr>
              <w:t>My section</w:t>
            </w:r>
          </w:p>
          <w:p w14:paraId="3D8A4465" w14:textId="117F857D" w:rsidR="0042207B" w:rsidRPr="00CC7259" w:rsidRDefault="00942275" w:rsidP="00367B37">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bCs w:val="0"/>
              </w:rPr>
              <w:t>Using my body to explore outside my house.</w:t>
            </w:r>
          </w:p>
        </w:tc>
        <w:tc>
          <w:tcPr>
            <w:tcW w:w="2409" w:type="dxa"/>
          </w:tcPr>
          <w:p w14:paraId="65B918AD" w14:textId="31EABA00" w:rsidR="00471595" w:rsidRPr="00CC7259" w:rsidRDefault="00607F82" w:rsidP="00367B37">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C7259">
              <w:rPr>
                <w:rFonts w:ascii="Arial" w:hAnsi="Arial" w:cs="Arial"/>
              </w:rPr>
              <w:t>My</w:t>
            </w:r>
            <w:r w:rsidR="00B45678" w:rsidRPr="00CC7259">
              <w:rPr>
                <w:rFonts w:ascii="Arial" w:hAnsi="Arial" w:cs="Arial"/>
              </w:rPr>
              <w:t xml:space="preserve"> treasures</w:t>
            </w:r>
          </w:p>
          <w:p w14:paraId="7C6E9926" w14:textId="38FC04CC" w:rsidR="00B45678" w:rsidRPr="00CC7259" w:rsidRDefault="007E4DAA" w:rsidP="003B135E">
            <w:pPr>
              <w:pStyle w:val="MoEBodyText"/>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bCs w:val="0"/>
              </w:rPr>
              <w:t>Observe our special thin</w:t>
            </w:r>
            <w:r w:rsidR="006479EB" w:rsidRPr="00CC7259">
              <w:rPr>
                <w:rFonts w:ascii="Arial" w:hAnsi="Arial" w:cs="Arial"/>
                <w:b w:val="0"/>
                <w:bCs w:val="0"/>
              </w:rPr>
              <w:t xml:space="preserve">gs and </w:t>
            </w:r>
            <w:r w:rsidR="005243C6" w:rsidRPr="00CC7259">
              <w:rPr>
                <w:rFonts w:ascii="Arial" w:hAnsi="Arial" w:cs="Arial"/>
                <w:b w:val="0"/>
                <w:bCs w:val="0"/>
              </w:rPr>
              <w:t xml:space="preserve">create a </w:t>
            </w:r>
            <w:r w:rsidR="003B135E" w:rsidRPr="00CC7259">
              <w:rPr>
                <w:rFonts w:ascii="Arial" w:hAnsi="Arial" w:cs="Arial"/>
                <w:b w:val="0"/>
                <w:bCs w:val="0"/>
              </w:rPr>
              <w:t>picture in a frame.</w:t>
            </w:r>
          </w:p>
        </w:tc>
      </w:tr>
    </w:tbl>
    <w:p w14:paraId="73BE27F2" w14:textId="143B5DE1" w:rsidR="00193172" w:rsidRPr="00CC7259" w:rsidRDefault="00193172" w:rsidP="00193172">
      <w:pPr>
        <w:pStyle w:val="MoECoverPageHeading"/>
        <w:rPr>
          <w:rFonts w:ascii="Arial" w:hAnsi="Arial" w:cs="Arial"/>
          <w:sz w:val="44"/>
          <w:szCs w:val="44"/>
        </w:rPr>
      </w:pPr>
      <w:r w:rsidRPr="00CC7259">
        <w:rPr>
          <w:rFonts w:ascii="Arial" w:hAnsi="Arial" w:cs="Arial"/>
          <w:sz w:val="44"/>
          <w:szCs w:val="44"/>
        </w:rPr>
        <w:t>Activity 1</w:t>
      </w:r>
      <w:r w:rsidR="003A607E" w:rsidRPr="00CC7259">
        <w:rPr>
          <w:rFonts w:ascii="Arial" w:hAnsi="Arial" w:cs="Arial"/>
          <w:sz w:val="44"/>
          <w:szCs w:val="44"/>
        </w:rPr>
        <w:t>:</w:t>
      </w:r>
      <w:r w:rsidRPr="00CC7259">
        <w:rPr>
          <w:rFonts w:ascii="Arial" w:hAnsi="Arial" w:cs="Arial"/>
          <w:sz w:val="44"/>
          <w:szCs w:val="44"/>
        </w:rPr>
        <w:t xml:space="preserve"> </w:t>
      </w:r>
      <w:r w:rsidR="0019109A" w:rsidRPr="00CC7259">
        <w:rPr>
          <w:rFonts w:ascii="Arial" w:hAnsi="Arial" w:cs="Arial"/>
          <w:sz w:val="44"/>
          <w:szCs w:val="44"/>
        </w:rPr>
        <w:t xml:space="preserve">My </w:t>
      </w:r>
      <w:r w:rsidR="00471595" w:rsidRPr="00CC7259">
        <w:rPr>
          <w:rFonts w:ascii="Arial" w:hAnsi="Arial" w:cs="Arial"/>
          <w:sz w:val="44"/>
          <w:szCs w:val="44"/>
        </w:rPr>
        <w:t>home</w:t>
      </w:r>
      <w:r w:rsidR="099829B2" w:rsidRPr="00CC7259">
        <w:rPr>
          <w:rFonts w:ascii="Arial" w:hAnsi="Arial" w:cs="Arial"/>
          <w:sz w:val="44"/>
          <w:szCs w:val="44"/>
        </w:rPr>
        <w:t xml:space="preserve"> </w:t>
      </w:r>
      <w:r w:rsidR="00CB3F1C" w:rsidRPr="00CC7259">
        <w:rPr>
          <w:rFonts w:ascii="Arial" w:hAnsi="Arial" w:cs="Arial"/>
        </w:rPr>
        <w:t>–</w:t>
      </w:r>
      <w:r w:rsidR="003A607E" w:rsidRPr="00CC7259">
        <w:rPr>
          <w:rFonts w:ascii="Arial" w:hAnsi="Arial" w:cs="Arial"/>
          <w:sz w:val="44"/>
          <w:szCs w:val="44"/>
        </w:rPr>
        <w:t xml:space="preserve"> </w:t>
      </w:r>
      <w:r w:rsidR="099829B2" w:rsidRPr="00CC7259">
        <w:rPr>
          <w:rFonts w:ascii="Arial" w:hAnsi="Arial" w:cs="Arial"/>
          <w:sz w:val="44"/>
          <w:szCs w:val="44"/>
        </w:rPr>
        <w:t>reading</w:t>
      </w:r>
      <w:r w:rsidR="00DB31EC" w:rsidRPr="00CC7259">
        <w:rPr>
          <w:rFonts w:ascii="Arial" w:hAnsi="Arial" w:cs="Arial"/>
          <w:sz w:val="44"/>
          <w:szCs w:val="44"/>
        </w:rPr>
        <w:t xml:space="preserve"> (30 min)</w:t>
      </w:r>
    </w:p>
    <w:p w14:paraId="610F5F88" w14:textId="3C2C1656" w:rsidR="00193172" w:rsidRPr="00CC7259" w:rsidRDefault="00193172" w:rsidP="00DB31EC">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2BFD5AD3" w:rsidRPr="00CC7259" w14:paraId="5C140747" w14:textId="77777777" w:rsidTr="3F65E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04D7648E" w14:textId="77777777" w:rsidR="2BFD5AD3" w:rsidRPr="00CC7259" w:rsidRDefault="2BFD5AD3" w:rsidP="004004D6">
            <w:pPr>
              <w:pStyle w:val="MoEBodyText"/>
              <w:rPr>
                <w:rFonts w:ascii="Arial" w:hAnsi="Arial" w:cs="Arial"/>
                <w:b w:val="0"/>
              </w:rPr>
            </w:pPr>
            <w:r w:rsidRPr="00CC7259">
              <w:rPr>
                <w:rFonts w:ascii="Arial" w:hAnsi="Arial" w:cs="Arial"/>
              </w:rPr>
              <w:t>Notes for teachers and whānau</w:t>
            </w:r>
          </w:p>
          <w:p w14:paraId="64715916" w14:textId="6A6E7365" w:rsidR="00DC4D66" w:rsidRPr="00CC7259" w:rsidRDefault="04F4FC94" w:rsidP="004004D6">
            <w:pPr>
              <w:pStyle w:val="MoEBodyText"/>
              <w:rPr>
                <w:rFonts w:ascii="Arial" w:hAnsi="Arial" w:cs="Arial"/>
              </w:rPr>
            </w:pPr>
            <w:r w:rsidRPr="00CC7259">
              <w:rPr>
                <w:rFonts w:ascii="Arial" w:hAnsi="Arial" w:cs="Arial"/>
              </w:rPr>
              <w:t>The activities for today will be located around the home/whare</w:t>
            </w:r>
            <w:r w:rsidR="2CCA4D5D" w:rsidRPr="00CC7259">
              <w:rPr>
                <w:rFonts w:ascii="Arial" w:hAnsi="Arial" w:cs="Arial"/>
              </w:rPr>
              <w:t>. It is intended that your learner will explore how people create their personal spaces to reflect what is important to them through their language and culture</w:t>
            </w:r>
            <w:r w:rsidR="6F799249" w:rsidRPr="00CC7259">
              <w:rPr>
                <w:rFonts w:ascii="Arial" w:hAnsi="Arial" w:cs="Arial"/>
              </w:rPr>
              <w:t xml:space="preserve">. It will also explore what your learner likes to do that makes them feel confident, proud, and happy. </w:t>
            </w:r>
            <w:r w:rsidR="79A7B8CB" w:rsidRPr="00CC7259">
              <w:rPr>
                <w:rFonts w:ascii="Arial" w:hAnsi="Arial" w:cs="Arial"/>
              </w:rPr>
              <w:t>We will also look at how people use art</w:t>
            </w:r>
            <w:r w:rsidR="0C693C19" w:rsidRPr="00CC7259">
              <w:rPr>
                <w:rFonts w:ascii="Arial" w:hAnsi="Arial" w:cs="Arial"/>
              </w:rPr>
              <w:t>, dance, music, writing and sport to express themselve</w:t>
            </w:r>
            <w:r w:rsidR="6B6BD5AA" w:rsidRPr="00CC7259">
              <w:rPr>
                <w:rFonts w:ascii="Arial" w:hAnsi="Arial" w:cs="Arial"/>
              </w:rPr>
              <w:t>s</w:t>
            </w:r>
            <w:r w:rsidR="2A807CA1" w:rsidRPr="00CC7259">
              <w:rPr>
                <w:rFonts w:ascii="Arial" w:hAnsi="Arial" w:cs="Arial"/>
              </w:rPr>
              <w:t xml:space="preserve"> creatively</w:t>
            </w:r>
            <w:r w:rsidR="6B6BD5AA" w:rsidRPr="00CC7259">
              <w:rPr>
                <w:rFonts w:ascii="Arial" w:hAnsi="Arial" w:cs="Arial"/>
              </w:rPr>
              <w:t xml:space="preserve">. The learning will </w:t>
            </w:r>
            <w:r w:rsidR="00405EB8" w:rsidRPr="00CC7259">
              <w:rPr>
                <w:rFonts w:ascii="Arial" w:hAnsi="Arial" w:cs="Arial"/>
              </w:rPr>
              <w:t>build up to a presentation</w:t>
            </w:r>
            <w:r w:rsidR="26EED0F6" w:rsidRPr="00CC7259">
              <w:rPr>
                <w:rFonts w:ascii="Arial" w:hAnsi="Arial" w:cs="Arial"/>
              </w:rPr>
              <w:t xml:space="preserve">. </w:t>
            </w:r>
          </w:p>
        </w:tc>
      </w:tr>
      <w:tr w:rsidR="2BFD5AD3" w:rsidRPr="00CC7259" w14:paraId="5C421762" w14:textId="77777777" w:rsidTr="3F65E5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50A3CD7E" w14:textId="77777777" w:rsidR="00792632" w:rsidRDefault="00792632" w:rsidP="3F65E5A8">
            <w:pPr>
              <w:pStyle w:val="MoEBodyText"/>
              <w:rPr>
                <w:rFonts w:ascii="Arial" w:hAnsi="Arial" w:cs="Arial"/>
                <w:b/>
                <w:bCs/>
                <w:color w:val="000000" w:themeColor="text1"/>
              </w:rPr>
            </w:pPr>
          </w:p>
          <w:p w14:paraId="6002F572" w14:textId="77777777" w:rsidR="00792632" w:rsidRDefault="00792632" w:rsidP="3F65E5A8">
            <w:pPr>
              <w:pStyle w:val="MoEBodyText"/>
              <w:rPr>
                <w:rFonts w:ascii="Arial" w:hAnsi="Arial" w:cs="Arial"/>
                <w:b/>
                <w:bCs/>
                <w:color w:val="000000" w:themeColor="text1"/>
              </w:rPr>
            </w:pPr>
          </w:p>
          <w:p w14:paraId="02E52D72" w14:textId="370F4626" w:rsidR="2BFD5AD3" w:rsidRPr="00CC7259" w:rsidRDefault="12B414BB" w:rsidP="3F65E5A8">
            <w:pPr>
              <w:pStyle w:val="MoEBodyText"/>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w:t>
            </w:r>
            <w:r w:rsidR="00432FCC" w:rsidRPr="00CC7259">
              <w:rPr>
                <w:rFonts w:ascii="Arial" w:hAnsi="Arial" w:cs="Arial"/>
                <w:b/>
                <w:bCs/>
              </w:rPr>
              <w:t>a</w:t>
            </w:r>
            <w:r w:rsidR="371AC234" w:rsidRPr="00CC7259">
              <w:rPr>
                <w:rFonts w:ascii="Arial" w:hAnsi="Arial" w:cs="Arial"/>
                <w:b/>
                <w:bCs/>
              </w:rPr>
              <w:t>ctivity instructions</w:t>
            </w:r>
          </w:p>
        </w:tc>
        <w:tc>
          <w:tcPr>
            <w:tcW w:w="4860" w:type="dxa"/>
            <w:vAlign w:val="bottom"/>
          </w:tcPr>
          <w:p w14:paraId="34DC00EC" w14:textId="12B5897E" w:rsidR="2BFD5AD3" w:rsidRPr="00CC7259" w:rsidRDefault="371AC234" w:rsidP="3F65E5A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2BFD5AD3" w:rsidRPr="00CC7259" w14:paraId="21051B43" w14:textId="77777777" w:rsidTr="3F65E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CD24511" w14:textId="7C71A4E5" w:rsidR="2BFD5AD3" w:rsidRPr="00CC7259" w:rsidRDefault="2BFD5AD3" w:rsidP="004004D6">
            <w:pPr>
              <w:pStyle w:val="MoEBodyText"/>
              <w:rPr>
                <w:rFonts w:ascii="Arial" w:hAnsi="Arial" w:cs="Arial"/>
              </w:rPr>
            </w:pPr>
            <w:r w:rsidRPr="00CC7259">
              <w:rPr>
                <w:rFonts w:ascii="Arial" w:hAnsi="Arial" w:cs="Arial"/>
              </w:rPr>
              <w:t>In this activity we are learning to:</w:t>
            </w:r>
          </w:p>
          <w:p w14:paraId="16BAFACC" w14:textId="77777777" w:rsidR="2BFD5AD3" w:rsidRPr="00C33205" w:rsidRDefault="0003065C" w:rsidP="00E15254">
            <w:pPr>
              <w:pStyle w:val="ListParagraph"/>
              <w:numPr>
                <w:ilvl w:val="0"/>
                <w:numId w:val="23"/>
              </w:numPr>
              <w:spacing w:after="240" w:line="240" w:lineRule="atLeast"/>
              <w:rPr>
                <w:rFonts w:eastAsiaTheme="minorEastAsia" w:cs="Arial"/>
                <w:color w:val="000000" w:themeColor="text1"/>
                <w:sz w:val="24"/>
                <w:szCs w:val="24"/>
              </w:rPr>
            </w:pPr>
            <w:r w:rsidRPr="00C33205">
              <w:rPr>
                <w:rFonts w:eastAsiaTheme="minorEastAsia" w:cs="Arial"/>
                <w:color w:val="000000" w:themeColor="text1"/>
                <w:sz w:val="24"/>
                <w:szCs w:val="24"/>
              </w:rPr>
              <w:t>MAKE</w:t>
            </w:r>
            <w:r w:rsidR="00BD7168" w:rsidRPr="00C33205">
              <w:rPr>
                <w:rFonts w:eastAsiaTheme="minorEastAsia" w:cs="Arial"/>
                <w:color w:val="000000" w:themeColor="text1"/>
                <w:sz w:val="24"/>
                <w:szCs w:val="24"/>
              </w:rPr>
              <w:t xml:space="preserve"> observations</w:t>
            </w:r>
          </w:p>
          <w:p w14:paraId="50893372" w14:textId="7D9113A9" w:rsidR="00BD7168" w:rsidRPr="00C33205" w:rsidRDefault="00AC5CCC" w:rsidP="00E15254">
            <w:pPr>
              <w:pStyle w:val="ListParagraph"/>
              <w:numPr>
                <w:ilvl w:val="0"/>
                <w:numId w:val="23"/>
              </w:numPr>
              <w:spacing w:after="240" w:line="240" w:lineRule="atLeast"/>
              <w:rPr>
                <w:rFonts w:eastAsiaTheme="minorEastAsia" w:cs="Arial"/>
                <w:color w:val="000000" w:themeColor="text1"/>
                <w:sz w:val="24"/>
                <w:szCs w:val="24"/>
              </w:rPr>
            </w:pPr>
            <w:r w:rsidRPr="00C33205">
              <w:rPr>
                <w:rFonts w:eastAsiaTheme="minorEastAsia" w:cs="Arial"/>
                <w:color w:val="000000" w:themeColor="text1"/>
                <w:sz w:val="24"/>
                <w:szCs w:val="24"/>
              </w:rPr>
              <w:t>MAKE</w:t>
            </w:r>
            <w:r w:rsidR="00BD7168" w:rsidRPr="00C33205">
              <w:rPr>
                <w:rFonts w:eastAsiaTheme="minorEastAsia" w:cs="Arial"/>
                <w:color w:val="000000" w:themeColor="text1"/>
                <w:sz w:val="24"/>
                <w:szCs w:val="24"/>
              </w:rPr>
              <w:t xml:space="preserve"> a list</w:t>
            </w:r>
          </w:p>
          <w:p w14:paraId="092C658F" w14:textId="270C4609" w:rsidR="00AC5CCC" w:rsidRPr="00C33205" w:rsidRDefault="00BD7168" w:rsidP="00E15254">
            <w:pPr>
              <w:pStyle w:val="ListParagraph"/>
              <w:numPr>
                <w:ilvl w:val="0"/>
                <w:numId w:val="23"/>
              </w:numPr>
              <w:spacing w:after="240" w:line="240" w:lineRule="atLeast"/>
              <w:rPr>
                <w:rFonts w:eastAsiaTheme="minorEastAsia" w:cs="Arial"/>
                <w:color w:val="000000" w:themeColor="text1"/>
                <w:sz w:val="24"/>
                <w:szCs w:val="24"/>
              </w:rPr>
            </w:pPr>
            <w:r w:rsidRPr="00C33205">
              <w:rPr>
                <w:rFonts w:eastAsiaTheme="minorEastAsia" w:cs="Arial"/>
                <w:color w:val="000000" w:themeColor="text1"/>
                <w:sz w:val="24"/>
                <w:szCs w:val="24"/>
              </w:rPr>
              <w:t>C</w:t>
            </w:r>
            <w:r w:rsidR="00AC5CCC" w:rsidRPr="00C33205">
              <w:rPr>
                <w:rFonts w:eastAsiaTheme="minorEastAsia" w:cs="Arial"/>
                <w:color w:val="000000" w:themeColor="text1"/>
                <w:sz w:val="24"/>
                <w:szCs w:val="24"/>
              </w:rPr>
              <w:t>OMPARE AND CONTRAST</w:t>
            </w:r>
            <w:r w:rsidR="008F7669" w:rsidRPr="00C33205">
              <w:rPr>
                <w:rFonts w:eastAsiaTheme="minorEastAsia" w:cs="Arial"/>
                <w:color w:val="000000" w:themeColor="text1"/>
                <w:sz w:val="24"/>
                <w:szCs w:val="24"/>
              </w:rPr>
              <w:t>.</w:t>
            </w:r>
          </w:p>
        </w:tc>
        <w:tc>
          <w:tcPr>
            <w:tcW w:w="4860" w:type="dxa"/>
          </w:tcPr>
          <w:p w14:paraId="74F24D8B" w14:textId="6A6D137D" w:rsidR="2BFD5AD3" w:rsidRPr="00CC7259" w:rsidRDefault="00DF541D" w:rsidP="00E15254">
            <w:pPr>
              <w:pStyle w:val="ListParagraph"/>
              <w:numPr>
                <w:ilvl w:val="0"/>
                <w:numId w:val="24"/>
              </w:numPr>
              <w:spacing w:after="0"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27592550" w14:textId="27E14332" w:rsidR="00AC5CCC" w:rsidRPr="00CC7259" w:rsidRDefault="000856C8" w:rsidP="00E15254">
            <w:pPr>
              <w:pStyle w:val="ListParagraph"/>
              <w:numPr>
                <w:ilvl w:val="0"/>
                <w:numId w:val="24"/>
              </w:numPr>
              <w:spacing w:after="24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hyperlink r:id="rId17">
              <w:r w:rsidR="0E58967F" w:rsidRPr="00CC7259">
                <w:rPr>
                  <w:rStyle w:val="Hyperlink"/>
                  <w:rFonts w:ascii="Arial" w:hAnsi="Arial" w:cs="Arial"/>
                  <w:sz w:val="24"/>
                  <w:szCs w:val="24"/>
                </w:rPr>
                <w:t>Two Homes / Ready to Read (tki.org.nz)</w:t>
              </w:r>
            </w:hyperlink>
            <w:r w:rsidR="76B334A4" w:rsidRPr="00CC7259">
              <w:rPr>
                <w:rFonts w:ascii="Arial" w:hAnsi="Arial" w:cs="Arial"/>
                <w:sz w:val="24"/>
                <w:szCs w:val="24"/>
              </w:rPr>
              <w:t xml:space="preserve"> </w:t>
            </w:r>
            <w:r w:rsidR="001E1D29" w:rsidRPr="00CC7259">
              <w:rPr>
                <w:rFonts w:ascii="Arial" w:hAnsi="Arial" w:cs="Arial"/>
              </w:rPr>
              <w:t>–</w:t>
            </w:r>
            <w:r w:rsidR="76B334A4" w:rsidRPr="00CC7259">
              <w:rPr>
                <w:rFonts w:ascii="Arial" w:hAnsi="Arial" w:cs="Arial"/>
                <w:sz w:val="24"/>
                <w:szCs w:val="24"/>
              </w:rPr>
              <w:t xml:space="preserve"> you will need a device (a smartphone would work perfectly for this less than </w:t>
            </w:r>
            <w:r w:rsidR="008F7669" w:rsidRPr="00CC7259">
              <w:rPr>
                <w:rFonts w:ascii="Arial" w:hAnsi="Arial" w:cs="Arial"/>
                <w:sz w:val="24"/>
                <w:szCs w:val="24"/>
              </w:rPr>
              <w:t>3-minute</w:t>
            </w:r>
            <w:r w:rsidR="76B334A4" w:rsidRPr="00CC7259">
              <w:rPr>
                <w:rFonts w:ascii="Arial" w:hAnsi="Arial" w:cs="Arial"/>
                <w:sz w:val="24"/>
                <w:szCs w:val="24"/>
              </w:rPr>
              <w:t xml:space="preserve"> story)</w:t>
            </w:r>
          </w:p>
          <w:p w14:paraId="139332E8" w14:textId="10214922" w:rsidR="0088273A" w:rsidRPr="00CC7259" w:rsidRDefault="00AA6B52" w:rsidP="00E15254">
            <w:pPr>
              <w:pStyle w:val="ListParagraph"/>
              <w:numPr>
                <w:ilvl w:val="0"/>
                <w:numId w:val="24"/>
              </w:numPr>
              <w:spacing w:after="24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Your house</w:t>
            </w:r>
          </w:p>
        </w:tc>
      </w:tr>
    </w:tbl>
    <w:p w14:paraId="0C99F0A1" w14:textId="18F5E67C" w:rsidR="00193172" w:rsidRPr="00CC7259" w:rsidRDefault="0E17936F" w:rsidP="3F65E5A8">
      <w:pPr>
        <w:pStyle w:val="MoEHorizontalLineDivider"/>
        <w:rPr>
          <w:rFonts w:ascii="Arial" w:hAnsi="Arial" w:cs="Arial"/>
          <w:b/>
          <w:bCs/>
        </w:rPr>
      </w:pPr>
      <w:r w:rsidRPr="00CC7259">
        <w:rPr>
          <w:rFonts w:ascii="Arial" w:hAnsi="Arial" w:cs="Arial"/>
          <w:b/>
          <w:bCs/>
        </w:rPr>
        <w:t>Follow the instructions:</w:t>
      </w:r>
    </w:p>
    <w:p w14:paraId="1973D796" w14:textId="3BE3D366" w:rsidR="00193172" w:rsidRPr="00CC7259" w:rsidRDefault="00467B51" w:rsidP="004004D6">
      <w:pPr>
        <w:pStyle w:val="MoEBodyTextBold"/>
        <w:rPr>
          <w:rFonts w:ascii="Arial" w:hAnsi="Arial" w:cs="Arial"/>
          <w:b w:val="0"/>
          <w:bCs/>
        </w:rPr>
      </w:pPr>
      <w:r w:rsidRPr="00CC7259">
        <w:rPr>
          <w:rFonts w:ascii="Arial" w:hAnsi="Arial" w:cs="Arial"/>
          <w:b w:val="0"/>
          <w:bCs/>
        </w:rPr>
        <w:t xml:space="preserve">WALK around </w:t>
      </w:r>
      <w:r w:rsidR="00B5031B" w:rsidRPr="00CC7259">
        <w:rPr>
          <w:rFonts w:ascii="Arial" w:hAnsi="Arial" w:cs="Arial"/>
          <w:b w:val="0"/>
          <w:bCs/>
        </w:rPr>
        <w:t xml:space="preserve">inside your house from room to room. </w:t>
      </w:r>
      <w:r w:rsidR="001A6AFC" w:rsidRPr="00CC7259">
        <w:rPr>
          <w:rFonts w:ascii="Arial" w:hAnsi="Arial" w:cs="Arial"/>
          <w:b w:val="0"/>
          <w:bCs/>
        </w:rPr>
        <w:t>In each room:</w:t>
      </w:r>
    </w:p>
    <w:p w14:paraId="57ED1DB0" w14:textId="75B201E1" w:rsidR="00B5031B" w:rsidRPr="00CC7259" w:rsidRDefault="00B5031B" w:rsidP="001A6AFC">
      <w:pPr>
        <w:pStyle w:val="MoEBodyText"/>
        <w:ind w:left="720"/>
        <w:rPr>
          <w:rFonts w:ascii="Arial" w:hAnsi="Arial" w:cs="Arial"/>
        </w:rPr>
      </w:pPr>
      <w:r w:rsidRPr="00CC7259">
        <w:rPr>
          <w:rFonts w:ascii="Arial" w:hAnsi="Arial" w:cs="Arial"/>
        </w:rPr>
        <w:t>Look up</w:t>
      </w:r>
      <w:r w:rsidR="00E65CAD" w:rsidRPr="00CC7259">
        <w:rPr>
          <w:rFonts w:ascii="Arial" w:hAnsi="Arial" w:cs="Arial"/>
        </w:rPr>
        <w:t xml:space="preserve"> – what do you </w:t>
      </w:r>
      <w:r w:rsidR="00F859D2" w:rsidRPr="00CC7259">
        <w:rPr>
          <w:rFonts w:ascii="Arial" w:hAnsi="Arial" w:cs="Arial"/>
        </w:rPr>
        <w:t>notice?</w:t>
      </w:r>
    </w:p>
    <w:p w14:paraId="14B625E7" w14:textId="75B201E1" w:rsidR="00F859D2" w:rsidRPr="00CC7259" w:rsidRDefault="00F859D2" w:rsidP="001A6AFC">
      <w:pPr>
        <w:pStyle w:val="MoEBodyText"/>
        <w:ind w:left="720"/>
        <w:rPr>
          <w:rFonts w:ascii="Arial" w:hAnsi="Arial" w:cs="Arial"/>
        </w:rPr>
      </w:pPr>
      <w:r w:rsidRPr="00CC7259">
        <w:rPr>
          <w:rFonts w:ascii="Arial" w:hAnsi="Arial" w:cs="Arial"/>
        </w:rPr>
        <w:t>Look down – what do you notice?</w:t>
      </w:r>
    </w:p>
    <w:p w14:paraId="09B74342" w14:textId="37C310D2" w:rsidR="00F859D2" w:rsidRPr="00CC7259" w:rsidRDefault="00F859D2" w:rsidP="001A6AFC">
      <w:pPr>
        <w:pStyle w:val="MoEBodyText"/>
        <w:ind w:left="720"/>
        <w:rPr>
          <w:rFonts w:ascii="Arial" w:hAnsi="Arial" w:cs="Arial"/>
        </w:rPr>
      </w:pPr>
      <w:r w:rsidRPr="00CC7259">
        <w:rPr>
          <w:rFonts w:ascii="Arial" w:hAnsi="Arial" w:cs="Arial"/>
        </w:rPr>
        <w:t>Look all around – what do you notice?</w:t>
      </w:r>
    </w:p>
    <w:p w14:paraId="3D11C682" w14:textId="33FAA7A6" w:rsidR="00F859D2" w:rsidRPr="00CC7259" w:rsidRDefault="002A3EDC" w:rsidP="00B5031B">
      <w:pPr>
        <w:pStyle w:val="MoEBodyText"/>
        <w:rPr>
          <w:rFonts w:ascii="Arial" w:hAnsi="Arial" w:cs="Arial"/>
        </w:rPr>
      </w:pPr>
      <w:r w:rsidRPr="00CC7259">
        <w:rPr>
          <w:rFonts w:ascii="Arial" w:hAnsi="Arial" w:cs="Arial"/>
        </w:rPr>
        <w:t xml:space="preserve">WRITE or DRAW </w:t>
      </w:r>
      <w:r w:rsidR="00D75C5E" w:rsidRPr="00CC7259">
        <w:rPr>
          <w:rFonts w:ascii="Arial" w:hAnsi="Arial" w:cs="Arial"/>
        </w:rPr>
        <w:t>some things that you have noticed</w:t>
      </w:r>
      <w:r w:rsidR="001A6AFC" w:rsidRPr="00CC7259">
        <w:rPr>
          <w:rFonts w:ascii="Arial" w:hAnsi="Arial" w:cs="Arial"/>
        </w:rPr>
        <w:t xml:space="preserve"> in your home learning book</w:t>
      </w:r>
      <w:r w:rsidR="004F51F6" w:rsidRPr="00CC7259">
        <w:rPr>
          <w:rFonts w:ascii="Arial" w:hAnsi="Arial" w:cs="Arial"/>
        </w:rPr>
        <w:t xml:space="preserve">. </w:t>
      </w:r>
    </w:p>
    <w:p w14:paraId="2FD0CE23" w14:textId="4A6AA3D1" w:rsidR="006C3DEB" w:rsidRPr="00CC7259" w:rsidRDefault="000856C8" w:rsidP="00B5031B">
      <w:pPr>
        <w:pStyle w:val="MoEBodyText"/>
        <w:rPr>
          <w:rFonts w:ascii="Arial" w:hAnsi="Arial" w:cs="Arial"/>
        </w:rPr>
      </w:pPr>
      <w:r>
        <w:rPr>
          <w:rFonts w:ascii="Arial" w:hAnsi="Arial" w:cs="Arial"/>
        </w:rPr>
        <w:pict w14:anchorId="343EC337">
          <v:rect id="_x0000_i1027" style="width:0;height:1.5pt" o:hralign="center" o:hrstd="t" o:hr="t" fillcolor="#a0a0a0" stroked="f"/>
        </w:pict>
      </w:r>
    </w:p>
    <w:p w14:paraId="06014AE1" w14:textId="51692772" w:rsidR="00DB31EC" w:rsidRPr="00CC7259" w:rsidRDefault="00E504B1" w:rsidP="00BB302C">
      <w:pPr>
        <w:pStyle w:val="MoEBodyText"/>
        <w:rPr>
          <w:rFonts w:ascii="Arial" w:hAnsi="Arial" w:cs="Arial"/>
        </w:rPr>
      </w:pPr>
      <w:r w:rsidRPr="00CC7259">
        <w:rPr>
          <w:rFonts w:ascii="Arial" w:hAnsi="Arial" w:cs="Arial"/>
          <w:noProof/>
        </w:rPr>
        <w:drawing>
          <wp:anchor distT="0" distB="0" distL="114300" distR="114300" simplePos="0" relativeHeight="251658247" behindDoc="1" locked="0" layoutInCell="1" allowOverlap="1" wp14:anchorId="54E6C2B9" wp14:editId="4A1B347A">
            <wp:simplePos x="0" y="0"/>
            <wp:positionH relativeFrom="margin">
              <wp:align>right</wp:align>
            </wp:positionH>
            <wp:positionV relativeFrom="paragraph">
              <wp:posOffset>315083</wp:posOffset>
            </wp:positionV>
            <wp:extent cx="1756410" cy="2005965"/>
            <wp:effectExtent l="0" t="0" r="0" b="0"/>
            <wp:wrapTight wrapText="bothSides">
              <wp:wrapPolygon edited="0">
                <wp:start x="0" y="0"/>
                <wp:lineTo x="0" y="21333"/>
                <wp:lineTo x="21319" y="21333"/>
                <wp:lineTo x="21319" y="0"/>
                <wp:lineTo x="0" y="0"/>
              </wp:wrapPolygon>
            </wp:wrapTight>
            <wp:docPr id="1232" name="Picture 1232" descr="Two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pic:nvPicPr>
                  <pic:blipFill>
                    <a:blip r:embed="rId18">
                      <a:extLst>
                        <a:ext uri="{28A0092B-C50C-407E-A947-70E740481C1C}">
                          <a14:useLocalDpi xmlns:a14="http://schemas.microsoft.com/office/drawing/2010/main" val="0"/>
                        </a:ext>
                      </a:extLst>
                    </a:blip>
                    <a:stretch>
                      <a:fillRect/>
                    </a:stretch>
                  </pic:blipFill>
                  <pic:spPr>
                    <a:xfrm>
                      <a:off x="0" y="0"/>
                      <a:ext cx="1756410" cy="2005965"/>
                    </a:xfrm>
                    <a:prstGeom prst="rect">
                      <a:avLst/>
                    </a:prstGeom>
                  </pic:spPr>
                </pic:pic>
              </a:graphicData>
            </a:graphic>
            <wp14:sizeRelH relativeFrom="margin">
              <wp14:pctWidth>0</wp14:pctWidth>
            </wp14:sizeRelH>
            <wp14:sizeRelV relativeFrom="margin">
              <wp14:pctHeight>0</wp14:pctHeight>
            </wp14:sizeRelV>
          </wp:anchor>
        </w:drawing>
      </w:r>
    </w:p>
    <w:p w14:paraId="106944D4" w14:textId="11158518" w:rsidR="00651A9A" w:rsidRPr="00CC7259" w:rsidRDefault="00CD42D4" w:rsidP="3F65E5A8">
      <w:pPr>
        <w:pStyle w:val="MoEBodyText"/>
        <w:rPr>
          <w:rFonts w:ascii="Arial" w:hAnsi="Arial" w:cs="Arial"/>
          <w:highlight w:val="yellow"/>
        </w:rPr>
      </w:pPr>
      <w:r w:rsidRPr="00CC7259">
        <w:rPr>
          <w:rFonts w:ascii="Arial" w:hAnsi="Arial" w:cs="Arial"/>
        </w:rPr>
        <w:t xml:space="preserve">LISTEN to or READ </w:t>
      </w:r>
      <w:hyperlink r:id="rId19">
        <w:r w:rsidR="00651A9A" w:rsidRPr="00CC7259">
          <w:rPr>
            <w:rStyle w:val="Hyperlink"/>
            <w:rFonts w:ascii="Arial" w:hAnsi="Arial" w:cs="Arial"/>
          </w:rPr>
          <w:t>Two Homes / Ready to Read (tki.org.nz)</w:t>
        </w:r>
      </w:hyperlink>
      <w:r w:rsidR="00A2401A" w:rsidRPr="00CC7259">
        <w:rPr>
          <w:rFonts w:ascii="Arial" w:hAnsi="Arial" w:cs="Arial"/>
        </w:rPr>
        <w:t xml:space="preserve"> </w:t>
      </w:r>
    </w:p>
    <w:p w14:paraId="20B59959" w14:textId="35EA0BA7" w:rsidR="005726C5" w:rsidRPr="00CC7259" w:rsidRDefault="00EE6F08" w:rsidP="005726C5">
      <w:pPr>
        <w:pStyle w:val="MoEBodyText"/>
        <w:rPr>
          <w:rFonts w:ascii="Arial" w:hAnsi="Arial" w:cs="Arial"/>
        </w:rPr>
      </w:pPr>
      <w:r w:rsidRPr="00CC7259">
        <w:rPr>
          <w:rFonts w:ascii="Arial" w:hAnsi="Arial" w:cs="Arial"/>
        </w:rPr>
        <w:t>TALK about what you see in the two homes in the story</w:t>
      </w:r>
      <w:r w:rsidR="005726C5" w:rsidRPr="00CC7259">
        <w:rPr>
          <w:rFonts w:ascii="Arial" w:hAnsi="Arial" w:cs="Arial"/>
        </w:rPr>
        <w:t>.</w:t>
      </w:r>
    </w:p>
    <w:p w14:paraId="4A2B64AF" w14:textId="024EC0ED" w:rsidR="005726C5" w:rsidRPr="00CC7259" w:rsidRDefault="0063185E" w:rsidP="005726C5">
      <w:pPr>
        <w:pStyle w:val="MoEBodyText"/>
        <w:rPr>
          <w:rFonts w:ascii="Arial" w:hAnsi="Arial" w:cs="Arial"/>
        </w:rPr>
      </w:pPr>
      <w:r w:rsidRPr="00CC7259">
        <w:rPr>
          <w:rFonts w:ascii="Arial" w:hAnsi="Arial" w:cs="Arial"/>
        </w:rPr>
        <w:t>WRITE or DRAW some things that are the same about the two homes and what is different</w:t>
      </w:r>
      <w:r w:rsidR="00C46B56" w:rsidRPr="00CC7259">
        <w:rPr>
          <w:rFonts w:ascii="Arial" w:hAnsi="Arial" w:cs="Arial"/>
        </w:rPr>
        <w:t xml:space="preserve"> </w:t>
      </w:r>
      <w:r w:rsidR="40FC084A" w:rsidRPr="00CC7259">
        <w:rPr>
          <w:rFonts w:ascii="Arial" w:hAnsi="Arial" w:cs="Arial"/>
        </w:rPr>
        <w:t>on the first table on the next page.</w:t>
      </w:r>
    </w:p>
    <w:p w14:paraId="03293719" w14:textId="6610E4F7" w:rsidR="00EF1110" w:rsidRPr="00CC7259" w:rsidRDefault="00D460E5" w:rsidP="3F65E5A8">
      <w:pPr>
        <w:pStyle w:val="MoEBodyText"/>
        <w:rPr>
          <w:rFonts w:ascii="Arial" w:eastAsia="MS Mincho" w:hAnsi="Arial" w:cs="Arial"/>
        </w:rPr>
      </w:pPr>
      <w:r w:rsidRPr="00CC7259">
        <w:rPr>
          <w:rFonts w:ascii="Arial" w:hAnsi="Arial" w:cs="Arial"/>
        </w:rPr>
        <w:t xml:space="preserve">Is there anything </w:t>
      </w:r>
      <w:r w:rsidR="00766CAF" w:rsidRPr="00CC7259">
        <w:rPr>
          <w:rFonts w:ascii="Arial" w:hAnsi="Arial" w:cs="Arial"/>
        </w:rPr>
        <w:t>the same about your house? Is there anything different?</w:t>
      </w:r>
      <w:r w:rsidR="439E9D32" w:rsidRPr="00CC7259">
        <w:rPr>
          <w:rFonts w:ascii="Arial" w:hAnsi="Arial" w:cs="Arial"/>
        </w:rPr>
        <w:t xml:space="preserve">  WRITE or DRAW some things that are the same about your home and what is different on the second table on the next page.</w:t>
      </w:r>
    </w:p>
    <w:p w14:paraId="4910B2DA" w14:textId="6C8F07DA" w:rsidR="00C46B56" w:rsidRDefault="00C46B56" w:rsidP="005726C5">
      <w:pPr>
        <w:pStyle w:val="MoEBodyText"/>
        <w:rPr>
          <w:rFonts w:ascii="Arial" w:hAnsi="Arial" w:cs="Arial"/>
        </w:rPr>
      </w:pPr>
    </w:p>
    <w:p w14:paraId="462D368C" w14:textId="4F92788B" w:rsidR="00792632" w:rsidRDefault="00792632" w:rsidP="005726C5">
      <w:pPr>
        <w:pStyle w:val="MoEBodyText"/>
        <w:rPr>
          <w:rFonts w:ascii="Arial" w:hAnsi="Arial" w:cs="Arial"/>
        </w:rPr>
      </w:pPr>
    </w:p>
    <w:p w14:paraId="4127449D" w14:textId="1A8005E4" w:rsidR="00792632" w:rsidRDefault="00792632" w:rsidP="005726C5">
      <w:pPr>
        <w:pStyle w:val="MoEBodyText"/>
        <w:rPr>
          <w:rFonts w:ascii="Arial" w:hAnsi="Arial" w:cs="Arial"/>
        </w:rPr>
      </w:pPr>
    </w:p>
    <w:p w14:paraId="3C6EC0EA" w14:textId="7FEB969D" w:rsidR="00792632" w:rsidRDefault="00792632" w:rsidP="005726C5">
      <w:pPr>
        <w:pStyle w:val="MoEBodyText"/>
        <w:rPr>
          <w:rFonts w:ascii="Arial" w:hAnsi="Arial" w:cs="Arial"/>
        </w:rPr>
      </w:pPr>
    </w:p>
    <w:p w14:paraId="0BFDFB6D" w14:textId="77777777" w:rsidR="00792632" w:rsidRPr="00CC7259" w:rsidRDefault="00792632" w:rsidP="005726C5">
      <w:pPr>
        <w:pStyle w:val="MoEBodyText"/>
        <w:rPr>
          <w:rFonts w:ascii="Arial" w:hAnsi="Arial" w:cs="Arial"/>
        </w:rPr>
      </w:pPr>
    </w:p>
    <w:p w14:paraId="25C3A62E" w14:textId="39FE4002" w:rsidR="00DB4EB4" w:rsidRPr="00CC7259" w:rsidRDefault="0E5F70C6" w:rsidP="3F65E5A8">
      <w:pPr>
        <w:pStyle w:val="MoEBodyText"/>
        <w:rPr>
          <w:rFonts w:ascii="Arial" w:eastAsia="MS Mincho" w:hAnsi="Arial" w:cs="Arial"/>
          <w:color w:val="01853E"/>
        </w:rPr>
      </w:pPr>
      <w:r w:rsidRPr="00CC7259">
        <w:rPr>
          <w:rFonts w:ascii="Arial" w:hAnsi="Arial" w:cs="Arial"/>
          <w:color w:val="01853E"/>
        </w:rPr>
        <w:lastRenderedPageBreak/>
        <w:t xml:space="preserve">Write a list or draw things that are the same or different about the </w:t>
      </w:r>
      <w:r w:rsidRPr="00CC7259">
        <w:rPr>
          <w:rFonts w:ascii="Arial" w:hAnsi="Arial" w:cs="Arial"/>
          <w:b/>
          <w:bCs/>
          <w:color w:val="01853E"/>
          <w:sz w:val="28"/>
          <w:szCs w:val="28"/>
        </w:rPr>
        <w:t>two homes in the book</w:t>
      </w:r>
    </w:p>
    <w:p w14:paraId="1099316B" w14:textId="2D8B8C6D" w:rsidR="000D6010" w:rsidRPr="00CC7259" w:rsidRDefault="00DB31EC" w:rsidP="000D6010">
      <w:pPr>
        <w:pStyle w:val="MoEBodyText"/>
        <w:rPr>
          <w:rFonts w:ascii="Arial" w:hAnsi="Arial" w:cs="Arial"/>
          <w:color w:val="01853E"/>
        </w:rPr>
      </w:pPr>
      <w:r w:rsidRPr="00CC7259">
        <w:rPr>
          <w:rFonts w:ascii="Arial" w:hAnsi="Arial" w:cs="Arial"/>
          <w:noProof/>
        </w:rPr>
        <w:drawing>
          <wp:anchor distT="0" distB="0" distL="114300" distR="114300" simplePos="0" relativeHeight="251658243" behindDoc="0" locked="0" layoutInCell="1" allowOverlap="1" wp14:anchorId="7F62C499" wp14:editId="08881F9C">
            <wp:simplePos x="0" y="0"/>
            <wp:positionH relativeFrom="margin">
              <wp:align>left</wp:align>
            </wp:positionH>
            <wp:positionV relativeFrom="paragraph">
              <wp:posOffset>5080</wp:posOffset>
            </wp:positionV>
            <wp:extent cx="6052820" cy="3883025"/>
            <wp:effectExtent l="0" t="0" r="5080" b="3175"/>
            <wp:wrapSquare wrapText="bothSides"/>
            <wp:docPr id="1233" name="Picture 12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Picture 1233" descr="Shap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14:sizeRelH relativeFrom="margin">
              <wp14:pctWidth>0</wp14:pctWidth>
            </wp14:sizeRelH>
            <wp14:sizeRelV relativeFrom="margin">
              <wp14:pctHeight>0</wp14:pctHeight>
            </wp14:sizeRelV>
          </wp:anchor>
        </w:drawing>
      </w:r>
      <w:r w:rsidR="000856C8">
        <w:rPr>
          <w:rFonts w:ascii="Arial" w:hAnsi="Arial" w:cs="Arial"/>
        </w:rPr>
        <w:pict w14:anchorId="7B6EFB46">
          <v:rect id="_x0000_i1028" style="width:0;height:1.5pt" o:hralign="center" o:hrstd="t" o:hr="t" fillcolor="#a0a0a0" stroked="f"/>
        </w:pict>
      </w:r>
    </w:p>
    <w:p w14:paraId="2D840DBC" w14:textId="016B689E" w:rsidR="000E283E" w:rsidRPr="00CC7259" w:rsidRDefault="00E00D63" w:rsidP="3F65E5A8">
      <w:pPr>
        <w:pStyle w:val="MoEBodyText"/>
        <w:spacing w:after="0"/>
        <w:rPr>
          <w:rFonts w:ascii="Arial" w:hAnsi="Arial" w:cs="Arial"/>
          <w:color w:val="01853E"/>
        </w:rPr>
      </w:pPr>
      <w:r w:rsidRPr="00CC7259">
        <w:rPr>
          <w:rFonts w:ascii="Arial" w:hAnsi="Arial" w:cs="Arial"/>
          <w:color w:val="01853E"/>
        </w:rPr>
        <w:t xml:space="preserve">Write a list or draw things that are the same or different </w:t>
      </w:r>
      <w:r w:rsidR="000D6010" w:rsidRPr="00CC7259">
        <w:rPr>
          <w:rFonts w:ascii="Arial" w:hAnsi="Arial" w:cs="Arial"/>
          <w:color w:val="01853E"/>
        </w:rPr>
        <w:t xml:space="preserve">about </w:t>
      </w:r>
      <w:r w:rsidR="000D6010" w:rsidRPr="00CC7259">
        <w:rPr>
          <w:rFonts w:ascii="Arial" w:hAnsi="Arial" w:cs="Arial"/>
          <w:b/>
          <w:bCs/>
          <w:color w:val="01853E"/>
          <w:sz w:val="28"/>
          <w:szCs w:val="28"/>
        </w:rPr>
        <w:t>my</w:t>
      </w:r>
      <w:r w:rsidR="000D6010" w:rsidRPr="00CC7259">
        <w:rPr>
          <w:rFonts w:ascii="Arial" w:hAnsi="Arial" w:cs="Arial"/>
          <w:color w:val="01853E"/>
          <w:sz w:val="28"/>
          <w:szCs w:val="28"/>
        </w:rPr>
        <w:t xml:space="preserve"> </w:t>
      </w:r>
      <w:r w:rsidR="000D6010" w:rsidRPr="00CC7259">
        <w:rPr>
          <w:rFonts w:ascii="Arial" w:hAnsi="Arial" w:cs="Arial"/>
          <w:b/>
          <w:bCs/>
          <w:color w:val="01853E"/>
          <w:sz w:val="28"/>
          <w:szCs w:val="28"/>
        </w:rPr>
        <w:t>home</w:t>
      </w:r>
    </w:p>
    <w:p w14:paraId="5CB0B738" w14:textId="1D3BE0E2" w:rsidR="000E283E" w:rsidRPr="00CC7259" w:rsidRDefault="659A25B8" w:rsidP="00E00D63">
      <w:pPr>
        <w:pStyle w:val="MoEBodyText"/>
        <w:spacing w:after="0"/>
        <w:rPr>
          <w:rFonts w:ascii="Arial" w:hAnsi="Arial" w:cs="Arial"/>
          <w:color w:val="01853E"/>
        </w:rPr>
      </w:pPr>
      <w:r w:rsidRPr="00CC7259">
        <w:rPr>
          <w:rFonts w:ascii="Arial" w:hAnsi="Arial" w:cs="Arial"/>
          <w:noProof/>
        </w:rPr>
        <w:drawing>
          <wp:inline distT="0" distB="0" distL="0" distR="0" wp14:anchorId="7AC91C47" wp14:editId="3899FEE4">
            <wp:extent cx="6052820" cy="3883025"/>
            <wp:effectExtent l="0" t="0" r="5080" b="3175"/>
            <wp:docPr id="883334978" name="Picture 12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pic:nvPicPr>
                  <pic:blipFill>
                    <a:blip r:embed="rId20">
                      <a:extLst>
                        <a:ext uri="{28A0092B-C50C-407E-A947-70E740481C1C}">
                          <a14:useLocalDpi xmlns:a14="http://schemas.microsoft.com/office/drawing/2010/main" val="0"/>
                        </a:ext>
                      </a:extLst>
                    </a:blip>
                    <a:stretch>
                      <a:fillRect/>
                    </a:stretch>
                  </pic:blipFill>
                  <pic:spPr>
                    <a:xfrm>
                      <a:off x="0" y="0"/>
                      <a:ext cx="6052820" cy="3883025"/>
                    </a:xfrm>
                    <a:prstGeom prst="rect">
                      <a:avLst/>
                    </a:prstGeom>
                  </pic:spPr>
                </pic:pic>
              </a:graphicData>
            </a:graphic>
          </wp:inline>
        </w:drawing>
      </w:r>
      <w:r w:rsidR="00E00D63" w:rsidRPr="00CC7259">
        <w:rPr>
          <w:rFonts w:ascii="Arial" w:hAnsi="Arial" w:cs="Arial"/>
          <w:color w:val="01853E"/>
        </w:rPr>
        <w:t>.</w:t>
      </w:r>
      <w:r w:rsidR="000E283E" w:rsidRPr="00CC7259">
        <w:rPr>
          <w:rFonts w:ascii="Arial" w:hAnsi="Arial" w:cs="Arial"/>
          <w:sz w:val="44"/>
          <w:szCs w:val="44"/>
        </w:rPr>
        <w:br w:type="page"/>
      </w:r>
    </w:p>
    <w:p w14:paraId="0C2265F8" w14:textId="18FA2AF5" w:rsidR="00193172" w:rsidRPr="00CC7259" w:rsidRDefault="00193172" w:rsidP="00193172">
      <w:pPr>
        <w:pStyle w:val="MoECoverPageHeading"/>
        <w:rPr>
          <w:rFonts w:ascii="Arial" w:eastAsia="MS Mincho" w:hAnsi="Arial" w:cs="Arial"/>
          <w:sz w:val="44"/>
          <w:szCs w:val="44"/>
        </w:rPr>
      </w:pPr>
      <w:r w:rsidRPr="00CC7259">
        <w:rPr>
          <w:rFonts w:ascii="Arial" w:hAnsi="Arial" w:cs="Arial"/>
          <w:sz w:val="44"/>
          <w:szCs w:val="44"/>
        </w:rPr>
        <w:lastRenderedPageBreak/>
        <w:t>Activity 2</w:t>
      </w:r>
      <w:r w:rsidR="00CB3F1C" w:rsidRPr="00CC7259">
        <w:rPr>
          <w:rFonts w:ascii="Arial" w:hAnsi="Arial" w:cs="Arial"/>
          <w:sz w:val="44"/>
          <w:szCs w:val="44"/>
        </w:rPr>
        <w:t>:</w:t>
      </w:r>
      <w:r w:rsidR="7DE83735" w:rsidRPr="00CC7259">
        <w:rPr>
          <w:rFonts w:ascii="Arial" w:hAnsi="Arial" w:cs="Arial"/>
          <w:sz w:val="44"/>
          <w:szCs w:val="44"/>
        </w:rPr>
        <w:t xml:space="preserve"> </w:t>
      </w:r>
      <w:r w:rsidR="00C141E6" w:rsidRPr="00CC7259">
        <w:rPr>
          <w:rFonts w:ascii="Arial" w:hAnsi="Arial" w:cs="Arial"/>
          <w:sz w:val="44"/>
          <w:szCs w:val="44"/>
        </w:rPr>
        <w:t>My room</w:t>
      </w:r>
      <w:r w:rsidR="275E3784" w:rsidRPr="00CC7259">
        <w:rPr>
          <w:rFonts w:ascii="Arial" w:hAnsi="Arial" w:cs="Arial"/>
          <w:sz w:val="44"/>
          <w:szCs w:val="44"/>
        </w:rPr>
        <w:t xml:space="preserve"> </w:t>
      </w:r>
      <w:r w:rsidR="00CB3F1C" w:rsidRPr="00CC7259">
        <w:rPr>
          <w:rFonts w:ascii="Arial" w:hAnsi="Arial" w:cs="Arial"/>
        </w:rPr>
        <w:t>–</w:t>
      </w:r>
      <w:r w:rsidR="275E3784" w:rsidRPr="00CC7259">
        <w:rPr>
          <w:rFonts w:ascii="Arial" w:hAnsi="Arial" w:cs="Arial"/>
          <w:sz w:val="44"/>
          <w:szCs w:val="44"/>
        </w:rPr>
        <w:t xml:space="preserve"> mapping</w:t>
      </w:r>
      <w:r w:rsidR="003B2FAB" w:rsidRPr="00CC7259">
        <w:rPr>
          <w:rFonts w:ascii="Arial" w:hAnsi="Arial" w:cs="Arial"/>
          <w:sz w:val="44"/>
          <w:szCs w:val="44"/>
        </w:rPr>
        <w:t xml:space="preserve"> </w:t>
      </w:r>
    </w:p>
    <w:p w14:paraId="1EAE91B8" w14:textId="77777777" w:rsidR="00193172" w:rsidRPr="00CC7259" w:rsidRDefault="00193172" w:rsidP="0064259B">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1A6AFC" w:rsidRPr="00CC7259" w14:paraId="54F18B3C" w14:textId="77777777" w:rsidTr="3F65E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24F9DD48" w14:textId="77777777" w:rsidR="001A6AFC" w:rsidRPr="00CC7259" w:rsidRDefault="001A6AFC" w:rsidP="00E95548">
            <w:pPr>
              <w:pStyle w:val="MoEBodyText"/>
              <w:rPr>
                <w:rFonts w:ascii="Arial" w:hAnsi="Arial" w:cs="Arial"/>
                <w:b w:val="0"/>
              </w:rPr>
            </w:pPr>
            <w:r w:rsidRPr="00CC7259">
              <w:rPr>
                <w:rFonts w:ascii="Arial" w:hAnsi="Arial" w:cs="Arial"/>
              </w:rPr>
              <w:t>Notes for teachers and whānau</w:t>
            </w:r>
          </w:p>
          <w:p w14:paraId="20AAD672" w14:textId="67E06731" w:rsidR="001A6AFC" w:rsidRPr="00CC7259" w:rsidRDefault="5ABDCAE6" w:rsidP="3F65E5A8">
            <w:pPr>
              <w:pStyle w:val="MoEBodyText"/>
              <w:rPr>
                <w:rFonts w:ascii="Arial" w:hAnsi="Arial" w:cs="Arial"/>
                <w:b w:val="0"/>
              </w:rPr>
            </w:pPr>
            <w:r w:rsidRPr="00CC7259">
              <w:rPr>
                <w:rFonts w:ascii="Arial" w:hAnsi="Arial" w:cs="Arial"/>
                <w:b w:val="0"/>
              </w:rPr>
              <w:t xml:space="preserve">In this activity your learner is going to draw a floor plan of </w:t>
            </w:r>
            <w:r w:rsidR="41381080" w:rsidRPr="00CC7259">
              <w:rPr>
                <w:rFonts w:ascii="Arial" w:hAnsi="Arial" w:cs="Arial"/>
                <w:b w:val="0"/>
              </w:rPr>
              <w:t>their</w:t>
            </w:r>
            <w:r w:rsidRPr="00CC7259">
              <w:rPr>
                <w:rFonts w:ascii="Arial" w:hAnsi="Arial" w:cs="Arial"/>
                <w:b w:val="0"/>
              </w:rPr>
              <w:t xml:space="preserve"> room. This i</w:t>
            </w:r>
            <w:r w:rsidR="1E345C30" w:rsidRPr="00CC7259">
              <w:rPr>
                <w:rFonts w:ascii="Arial" w:hAnsi="Arial" w:cs="Arial"/>
                <w:b w:val="0"/>
              </w:rPr>
              <w:t>s</w:t>
            </w:r>
            <w:r w:rsidR="41381080" w:rsidRPr="00CC7259">
              <w:rPr>
                <w:rFonts w:ascii="Arial" w:hAnsi="Arial" w:cs="Arial"/>
                <w:b w:val="0"/>
              </w:rPr>
              <w:t xml:space="preserve"> a challenging maths activity. They will be walking around the room to look at the shape. They will be looking at the big pieces of furniture in the room </w:t>
            </w:r>
            <w:r w:rsidR="3DC81900" w:rsidRPr="00CC7259">
              <w:rPr>
                <w:rFonts w:ascii="Arial" w:hAnsi="Arial" w:cs="Arial"/>
                <w:b w:val="0"/>
              </w:rPr>
              <w:t xml:space="preserve">and thinking about position. </w:t>
            </w:r>
            <w:r w:rsidR="53C9FCB1" w:rsidRPr="00CC7259">
              <w:rPr>
                <w:rFonts w:ascii="Arial" w:hAnsi="Arial" w:cs="Arial"/>
                <w:b w:val="0"/>
              </w:rPr>
              <w:t>Reassure them that their map doesn’t have to be perfect</w:t>
            </w:r>
            <w:r w:rsidR="0E17B352" w:rsidRPr="00CC7259">
              <w:rPr>
                <w:rFonts w:ascii="Arial" w:hAnsi="Arial" w:cs="Arial"/>
                <w:b w:val="0"/>
              </w:rPr>
              <w:t xml:space="preserve">. </w:t>
            </w:r>
            <w:r w:rsidR="001A6AFC" w:rsidRPr="00CC7259">
              <w:rPr>
                <w:rFonts w:ascii="Arial" w:hAnsi="Arial" w:cs="Arial"/>
                <w:b w:val="0"/>
              </w:rPr>
              <w:t xml:space="preserve"> </w:t>
            </w:r>
            <w:r w:rsidR="35E1255E" w:rsidRPr="00CC7259">
              <w:rPr>
                <w:rFonts w:ascii="Arial" w:hAnsi="Arial" w:cs="Arial"/>
                <w:b w:val="0"/>
              </w:rPr>
              <w:t xml:space="preserve">Mapping is the language of geographers! </w:t>
            </w:r>
          </w:p>
        </w:tc>
      </w:tr>
      <w:tr w:rsidR="001A6AFC" w:rsidRPr="00CC7259" w14:paraId="4D7D29D0" w14:textId="77777777" w:rsidTr="0064259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51776300" w14:textId="4E885A3A" w:rsidR="001A6AFC" w:rsidRPr="00CC7259" w:rsidRDefault="002F66A6" w:rsidP="0064259B">
            <w:pPr>
              <w:pStyle w:val="MoEBodyText"/>
              <w:spacing w:after="0"/>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6C1DC78C" w14:textId="77777777" w:rsidR="001A6AFC" w:rsidRPr="00CC7259" w:rsidRDefault="001A6AFC" w:rsidP="0064259B">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1A6AFC" w:rsidRPr="00CC7259" w14:paraId="5DD244A0" w14:textId="77777777" w:rsidTr="3F65E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5B9F664" w14:textId="77777777" w:rsidR="001A6AFC" w:rsidRPr="00CC7259" w:rsidRDefault="001A6AFC" w:rsidP="00E95548">
            <w:pPr>
              <w:pStyle w:val="MoEBodyText"/>
              <w:rPr>
                <w:rFonts w:ascii="Arial" w:hAnsi="Arial" w:cs="Arial"/>
              </w:rPr>
            </w:pPr>
            <w:r w:rsidRPr="00CC7259">
              <w:rPr>
                <w:rFonts w:ascii="Arial" w:hAnsi="Arial" w:cs="Arial"/>
              </w:rPr>
              <w:t>In this activity we are learning to:</w:t>
            </w:r>
          </w:p>
          <w:p w14:paraId="5D58F0FE" w14:textId="77777777" w:rsidR="001A6AFC" w:rsidRPr="00CC7259" w:rsidRDefault="006872A7" w:rsidP="00E15254">
            <w:pPr>
              <w:pStyle w:val="ListParagraph"/>
              <w:numPr>
                <w:ilvl w:val="0"/>
                <w:numId w:val="25"/>
              </w:numPr>
              <w:spacing w:after="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DRAW a map of a room</w:t>
            </w:r>
          </w:p>
          <w:p w14:paraId="5886680E" w14:textId="42F9AC24" w:rsidR="00CB3C6A" w:rsidRPr="00CC7259" w:rsidRDefault="001873FC" w:rsidP="00E15254">
            <w:pPr>
              <w:pStyle w:val="ListParagraph"/>
              <w:numPr>
                <w:ilvl w:val="0"/>
                <w:numId w:val="25"/>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MAKE observations</w:t>
            </w:r>
            <w:r w:rsidR="00645834" w:rsidRPr="00CC7259">
              <w:rPr>
                <w:rFonts w:eastAsiaTheme="minorEastAsia" w:cs="Arial"/>
                <w:color w:val="000000" w:themeColor="text1"/>
                <w:sz w:val="24"/>
                <w:szCs w:val="24"/>
              </w:rPr>
              <w:t>.</w:t>
            </w:r>
          </w:p>
        </w:tc>
        <w:tc>
          <w:tcPr>
            <w:tcW w:w="4860" w:type="dxa"/>
          </w:tcPr>
          <w:p w14:paraId="0AEDD00A" w14:textId="7C6D788B" w:rsidR="001A6AFC" w:rsidRPr="00CC7259" w:rsidRDefault="3225DB61" w:rsidP="00E15254">
            <w:pPr>
              <w:pStyle w:val="ListParagraph"/>
              <w:numPr>
                <w:ilvl w:val="0"/>
                <w:numId w:val="26"/>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30 minutes</w:t>
            </w:r>
          </w:p>
          <w:p w14:paraId="3ACD6B3F" w14:textId="336FBDF9" w:rsidR="001A6AFC" w:rsidRPr="00CC7259" w:rsidRDefault="004E35FA" w:rsidP="00E15254">
            <w:pPr>
              <w:pStyle w:val="ListParagraph"/>
              <w:numPr>
                <w:ilvl w:val="0"/>
                <w:numId w:val="26"/>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76C9821D" w14:textId="77777777" w:rsidR="001873FC" w:rsidRPr="00CC7259" w:rsidRDefault="001873FC" w:rsidP="00E15254">
            <w:pPr>
              <w:pStyle w:val="ListParagraph"/>
              <w:numPr>
                <w:ilvl w:val="0"/>
                <w:numId w:val="26"/>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61E9B504" w14:textId="067F8AB1" w:rsidR="001873FC" w:rsidRPr="00CC7259" w:rsidRDefault="001873FC" w:rsidP="00E15254">
            <w:pPr>
              <w:pStyle w:val="ListParagraph"/>
              <w:numPr>
                <w:ilvl w:val="0"/>
                <w:numId w:val="26"/>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A room in my house</w:t>
            </w:r>
          </w:p>
        </w:tc>
      </w:tr>
    </w:tbl>
    <w:p w14:paraId="656A904D" w14:textId="4B2BE9F4" w:rsidR="000E283E" w:rsidRPr="00CC7259" w:rsidRDefault="000E283E" w:rsidP="0064259B">
      <w:pPr>
        <w:pStyle w:val="MoEBodyText"/>
        <w:spacing w:after="0"/>
        <w:rPr>
          <w:rFonts w:ascii="Arial" w:hAnsi="Arial" w:cs="Arial"/>
        </w:rPr>
      </w:pPr>
    </w:p>
    <w:p w14:paraId="4A8986E1" w14:textId="63E5CB61" w:rsidR="000E283E" w:rsidRPr="00CC7259" w:rsidRDefault="00C141E6" w:rsidP="002434FF">
      <w:pPr>
        <w:pStyle w:val="MoEBodyText"/>
        <w:rPr>
          <w:rFonts w:ascii="Arial" w:hAnsi="Arial" w:cs="Arial"/>
        </w:rPr>
      </w:pPr>
      <w:r w:rsidRPr="00CC7259">
        <w:rPr>
          <w:rFonts w:ascii="Arial" w:hAnsi="Arial" w:cs="Arial"/>
        </w:rPr>
        <w:t>Go into your bedroom</w:t>
      </w:r>
      <w:r w:rsidR="00241C1E" w:rsidRPr="00CC7259">
        <w:rPr>
          <w:rFonts w:ascii="Arial" w:hAnsi="Arial" w:cs="Arial"/>
        </w:rPr>
        <w:t>.</w:t>
      </w:r>
      <w:r w:rsidR="00F16E6B" w:rsidRPr="00CC7259">
        <w:rPr>
          <w:rFonts w:ascii="Arial" w:hAnsi="Arial" w:cs="Arial"/>
        </w:rPr>
        <w:t xml:space="preserve"> You are going to </w:t>
      </w:r>
      <w:r w:rsidR="007E6627" w:rsidRPr="00CC7259">
        <w:rPr>
          <w:rFonts w:ascii="Arial" w:hAnsi="Arial" w:cs="Arial"/>
        </w:rPr>
        <w:t>draw</w:t>
      </w:r>
      <w:r w:rsidR="00F406C7" w:rsidRPr="00CC7259">
        <w:rPr>
          <w:rFonts w:ascii="Arial" w:hAnsi="Arial" w:cs="Arial"/>
        </w:rPr>
        <w:t xml:space="preserve"> a map of this room. </w:t>
      </w:r>
    </w:p>
    <w:p w14:paraId="2B98E53F" w14:textId="0D317E11" w:rsidR="00F406C7" w:rsidRPr="00CC7259" w:rsidRDefault="00F406C7" w:rsidP="00E15254">
      <w:pPr>
        <w:pStyle w:val="MoEBodyText"/>
        <w:numPr>
          <w:ilvl w:val="0"/>
          <w:numId w:val="11"/>
        </w:numPr>
        <w:rPr>
          <w:rFonts w:ascii="Arial" w:hAnsi="Arial" w:cs="Arial"/>
        </w:rPr>
      </w:pPr>
      <w:r w:rsidRPr="00CC7259">
        <w:rPr>
          <w:rFonts w:ascii="Arial" w:hAnsi="Arial" w:cs="Arial"/>
        </w:rPr>
        <w:t xml:space="preserve">Walk around the edges of the room. What shape is it? Draw this shape on a page in your home learning book. </w:t>
      </w:r>
    </w:p>
    <w:p w14:paraId="1C2D9ADC" w14:textId="4D4E0628" w:rsidR="00F406C7" w:rsidRPr="00CC7259" w:rsidRDefault="00223455" w:rsidP="00E15254">
      <w:pPr>
        <w:pStyle w:val="MoEBodyText"/>
        <w:numPr>
          <w:ilvl w:val="0"/>
          <w:numId w:val="11"/>
        </w:numPr>
        <w:rPr>
          <w:rFonts w:ascii="Arial" w:hAnsi="Arial" w:cs="Arial"/>
        </w:rPr>
      </w:pPr>
      <w:r w:rsidRPr="00CC7259">
        <w:rPr>
          <w:rFonts w:ascii="Arial" w:hAnsi="Arial" w:cs="Arial"/>
        </w:rPr>
        <w:t xml:space="preserve">Look at </w:t>
      </w:r>
      <w:r w:rsidR="009349AC" w:rsidRPr="00CC7259">
        <w:rPr>
          <w:rFonts w:ascii="Arial" w:hAnsi="Arial" w:cs="Arial"/>
        </w:rPr>
        <w:t>one of the walls. Does it have a door or a window? Draw this on your map</w:t>
      </w:r>
      <w:r w:rsidR="00BB3138" w:rsidRPr="00CC7259">
        <w:rPr>
          <w:rFonts w:ascii="Arial" w:hAnsi="Arial" w:cs="Arial"/>
        </w:rPr>
        <w:t>. Do this wi</w:t>
      </w:r>
      <w:r w:rsidR="2ADEEF74" w:rsidRPr="00CC7259">
        <w:rPr>
          <w:rFonts w:ascii="Arial" w:hAnsi="Arial" w:cs="Arial"/>
        </w:rPr>
        <w:t>th</w:t>
      </w:r>
      <w:r w:rsidR="00BB3138" w:rsidRPr="00CC7259">
        <w:rPr>
          <w:rFonts w:ascii="Arial" w:hAnsi="Arial" w:cs="Arial"/>
        </w:rPr>
        <w:t xml:space="preserve"> the other three walls.</w:t>
      </w:r>
    </w:p>
    <w:p w14:paraId="4563B461" w14:textId="678844E6" w:rsidR="00BB3138" w:rsidRPr="00CC7259" w:rsidRDefault="00EB0EC1" w:rsidP="00E15254">
      <w:pPr>
        <w:pStyle w:val="MoEBodyText"/>
        <w:numPr>
          <w:ilvl w:val="0"/>
          <w:numId w:val="11"/>
        </w:numPr>
        <w:rPr>
          <w:rFonts w:ascii="Arial" w:hAnsi="Arial" w:cs="Arial"/>
        </w:rPr>
      </w:pPr>
      <w:r w:rsidRPr="00CC7259">
        <w:rPr>
          <w:rFonts w:ascii="Arial" w:hAnsi="Arial" w:cs="Arial"/>
        </w:rPr>
        <w:t>Now have a look at the furniture</w:t>
      </w:r>
      <w:r w:rsidR="005E6A27" w:rsidRPr="00CC7259">
        <w:rPr>
          <w:rFonts w:ascii="Arial" w:hAnsi="Arial" w:cs="Arial"/>
        </w:rPr>
        <w:t>. Draw shapes to show where the furniture is.</w:t>
      </w:r>
    </w:p>
    <w:p w14:paraId="3D60F91A" w14:textId="30F7CD95" w:rsidR="005E6A27" w:rsidRPr="00CC7259" w:rsidRDefault="00277D7C" w:rsidP="00277D7C">
      <w:pPr>
        <w:pStyle w:val="MoEBodyText"/>
        <w:jc w:val="center"/>
        <w:rPr>
          <w:rFonts w:ascii="Arial" w:hAnsi="Arial" w:cs="Arial"/>
        </w:rPr>
      </w:pPr>
      <w:r w:rsidRPr="00CC7259">
        <w:rPr>
          <w:rFonts w:ascii="Arial" w:hAnsi="Arial" w:cs="Arial"/>
          <w:noProof/>
        </w:rPr>
        <w:drawing>
          <wp:inline distT="0" distB="0" distL="0" distR="0" wp14:anchorId="4D902606" wp14:editId="51B8D5BD">
            <wp:extent cx="2023223" cy="2910936"/>
            <wp:effectExtent l="0" t="5715" r="0" b="0"/>
            <wp:docPr id="1238" name="Picture 12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review"/>
                    <pic:cNvPicPr>
                      <a:picLocks noChangeAspect="1" noChangeArrowheads="1"/>
                    </pic:cNvPicPr>
                  </pic:nvPicPr>
                  <pic:blipFill rotWithShape="1">
                    <a:blip r:embed="rId21">
                      <a:extLst>
                        <a:ext uri="{28A0092B-C50C-407E-A947-70E740481C1C}">
                          <a14:useLocalDpi xmlns:a14="http://schemas.microsoft.com/office/drawing/2010/main" val="0"/>
                        </a:ext>
                      </a:extLst>
                    </a:blip>
                    <a:srcRect t="2688"/>
                    <a:stretch/>
                  </pic:blipFill>
                  <pic:spPr bwMode="auto">
                    <a:xfrm rot="16200000">
                      <a:off x="0" y="0"/>
                      <a:ext cx="2033524" cy="2925756"/>
                    </a:xfrm>
                    <a:prstGeom prst="rect">
                      <a:avLst/>
                    </a:prstGeom>
                    <a:noFill/>
                    <a:ln>
                      <a:noFill/>
                    </a:ln>
                    <a:extLst>
                      <a:ext uri="{53640926-AAD7-44D8-BBD7-CCE9431645EC}">
                        <a14:shadowObscured xmlns:a14="http://schemas.microsoft.com/office/drawing/2010/main"/>
                      </a:ext>
                    </a:extLst>
                  </pic:spPr>
                </pic:pic>
              </a:graphicData>
            </a:graphic>
          </wp:inline>
        </w:drawing>
      </w:r>
    </w:p>
    <w:p w14:paraId="4D113853" w14:textId="72D1DF19" w:rsidR="005E6A27" w:rsidRPr="00CC7259" w:rsidRDefault="003D3D8F" w:rsidP="3F65E5A8">
      <w:pPr>
        <w:pStyle w:val="MoEBodyText"/>
        <w:rPr>
          <w:rFonts w:ascii="Arial" w:hAnsi="Arial" w:cs="Arial"/>
        </w:rPr>
      </w:pPr>
      <w:r w:rsidRPr="00CC7259">
        <w:rPr>
          <w:rFonts w:ascii="Arial" w:hAnsi="Arial" w:cs="Arial"/>
        </w:rPr>
        <w:t>Now that you have looked at the things in your room</w:t>
      </w:r>
      <w:r w:rsidR="00D877E6" w:rsidRPr="00CC7259">
        <w:rPr>
          <w:rFonts w:ascii="Arial" w:hAnsi="Arial" w:cs="Arial"/>
        </w:rPr>
        <w:t xml:space="preserve">, find something in your room that is special for you. </w:t>
      </w:r>
    </w:p>
    <w:p w14:paraId="25509E1C" w14:textId="42F8E58D" w:rsidR="00856D16" w:rsidRPr="00CC7259" w:rsidRDefault="00A8253F" w:rsidP="002434FF">
      <w:pPr>
        <w:pStyle w:val="MoEBodyText"/>
        <w:rPr>
          <w:rFonts w:ascii="Arial" w:hAnsi="Arial" w:cs="Arial"/>
        </w:rPr>
      </w:pPr>
      <w:r w:rsidRPr="00CC7259">
        <w:rPr>
          <w:rFonts w:ascii="Arial" w:hAnsi="Arial" w:cs="Arial"/>
        </w:rPr>
        <w:t>WRITE</w:t>
      </w:r>
      <w:r w:rsidR="00856D16" w:rsidRPr="00CC7259">
        <w:rPr>
          <w:rFonts w:ascii="Arial" w:hAnsi="Arial" w:cs="Arial"/>
        </w:rPr>
        <w:t xml:space="preserve"> or </w:t>
      </w:r>
      <w:r w:rsidRPr="00CC7259">
        <w:rPr>
          <w:rFonts w:ascii="Arial" w:hAnsi="Arial" w:cs="Arial"/>
        </w:rPr>
        <w:t>DRAW</w:t>
      </w:r>
      <w:r w:rsidR="00856D16" w:rsidRPr="00CC7259">
        <w:rPr>
          <w:rFonts w:ascii="Arial" w:hAnsi="Arial" w:cs="Arial"/>
        </w:rPr>
        <w:t xml:space="preserve"> about this item in your </w:t>
      </w:r>
      <w:r w:rsidRPr="00CC7259">
        <w:rPr>
          <w:rFonts w:ascii="Arial" w:hAnsi="Arial" w:cs="Arial"/>
        </w:rPr>
        <w:t>home learning book.</w:t>
      </w:r>
    </w:p>
    <w:p w14:paraId="578A51C8" w14:textId="02EE3086" w:rsidR="00193172" w:rsidRPr="00CC7259" w:rsidRDefault="6C660719" w:rsidP="0064259B">
      <w:pPr>
        <w:pStyle w:val="MoEBodyText"/>
        <w:rPr>
          <w:rFonts w:ascii="Arial" w:eastAsia="MS Mincho" w:hAnsi="Arial" w:cs="Arial"/>
        </w:rPr>
      </w:pPr>
      <w:r w:rsidRPr="00CC7259">
        <w:rPr>
          <w:rFonts w:ascii="Arial" w:eastAsia="MS Mincho" w:hAnsi="Arial" w:cs="Arial"/>
        </w:rPr>
        <w:t>GET CREATIVE and think about what your imaginary perfect room</w:t>
      </w:r>
      <w:r w:rsidR="0E58680A" w:rsidRPr="00CC7259">
        <w:rPr>
          <w:rFonts w:ascii="Arial" w:eastAsia="MS Mincho" w:hAnsi="Arial" w:cs="Arial"/>
        </w:rPr>
        <w:t xml:space="preserve"> would look like</w:t>
      </w:r>
      <w:r w:rsidRPr="00CC7259">
        <w:rPr>
          <w:rFonts w:ascii="Arial" w:eastAsia="MS Mincho" w:hAnsi="Arial" w:cs="Arial"/>
        </w:rPr>
        <w:t xml:space="preserve">.  What would you add?  Maybe a swimming pool?  A slide?  A zoo?  </w:t>
      </w:r>
      <w:r w:rsidR="6778B7D7" w:rsidRPr="00CC7259">
        <w:rPr>
          <w:rFonts w:ascii="Arial" w:eastAsia="MS Mincho" w:hAnsi="Arial" w:cs="Arial"/>
        </w:rPr>
        <w:t>More windows?  Get creative and DRAW a map of your super cool imaginary bedroom.</w:t>
      </w:r>
    </w:p>
    <w:p w14:paraId="70704E67" w14:textId="039DECD6" w:rsidR="00193172" w:rsidRPr="00CC7259" w:rsidRDefault="00193172" w:rsidP="00193172">
      <w:pPr>
        <w:pStyle w:val="MoECoverPageHeading"/>
        <w:rPr>
          <w:rFonts w:ascii="Arial" w:hAnsi="Arial" w:cs="Arial"/>
          <w:sz w:val="44"/>
          <w:szCs w:val="44"/>
        </w:rPr>
      </w:pPr>
      <w:r w:rsidRPr="00CC7259">
        <w:rPr>
          <w:rFonts w:ascii="Arial" w:hAnsi="Arial" w:cs="Arial"/>
          <w:sz w:val="44"/>
          <w:szCs w:val="44"/>
        </w:rPr>
        <w:lastRenderedPageBreak/>
        <w:t>Activity 3</w:t>
      </w:r>
      <w:r w:rsidR="00CB3F1C" w:rsidRPr="00CC7259">
        <w:rPr>
          <w:rFonts w:ascii="Arial" w:hAnsi="Arial" w:cs="Arial"/>
          <w:sz w:val="44"/>
          <w:szCs w:val="44"/>
        </w:rPr>
        <w:t>:</w:t>
      </w:r>
      <w:r w:rsidR="511C15F4" w:rsidRPr="00CC7259">
        <w:rPr>
          <w:rFonts w:ascii="Arial" w:hAnsi="Arial" w:cs="Arial"/>
          <w:sz w:val="44"/>
          <w:szCs w:val="44"/>
        </w:rPr>
        <w:t xml:space="preserve"> </w:t>
      </w:r>
      <w:r w:rsidR="00D3089B" w:rsidRPr="00CC7259">
        <w:rPr>
          <w:rFonts w:ascii="Arial" w:hAnsi="Arial" w:cs="Arial"/>
          <w:sz w:val="44"/>
          <w:szCs w:val="44"/>
        </w:rPr>
        <w:t xml:space="preserve">Let’s get </w:t>
      </w:r>
      <w:r w:rsidR="00CB7981" w:rsidRPr="00CC7259">
        <w:rPr>
          <w:rFonts w:ascii="Arial" w:hAnsi="Arial" w:cs="Arial"/>
          <w:sz w:val="44"/>
          <w:szCs w:val="44"/>
        </w:rPr>
        <w:t xml:space="preserve">moving </w:t>
      </w:r>
    </w:p>
    <w:p w14:paraId="1F7CC313"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3870"/>
        <w:gridCol w:w="5850"/>
      </w:tblGrid>
      <w:tr w:rsidR="00D3089B" w:rsidRPr="00CC7259" w14:paraId="0AFF2416"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2C122174" w14:textId="77777777" w:rsidR="00D3089B" w:rsidRPr="00CC7259" w:rsidRDefault="00D3089B" w:rsidP="00E95548">
            <w:pPr>
              <w:pStyle w:val="MoEBodyText"/>
              <w:rPr>
                <w:rFonts w:ascii="Arial" w:hAnsi="Arial" w:cs="Arial"/>
                <w:b w:val="0"/>
              </w:rPr>
            </w:pPr>
            <w:r w:rsidRPr="00CC7259">
              <w:rPr>
                <w:rFonts w:ascii="Arial" w:hAnsi="Arial" w:cs="Arial"/>
              </w:rPr>
              <w:t>Notes for teachers and whānau</w:t>
            </w:r>
          </w:p>
          <w:p w14:paraId="4E9A280C" w14:textId="4183E1D6" w:rsidR="00D3089B" w:rsidRPr="00CC7259" w:rsidRDefault="00D3089B" w:rsidP="00E95548">
            <w:pPr>
              <w:pStyle w:val="MoEBodyText"/>
              <w:rPr>
                <w:rFonts w:ascii="Arial" w:hAnsi="Arial" w:cs="Arial"/>
                <w:b w:val="0"/>
                <w:bCs/>
              </w:rPr>
            </w:pPr>
            <w:r w:rsidRPr="00CC7259">
              <w:rPr>
                <w:rFonts w:ascii="Arial" w:hAnsi="Arial" w:cs="Arial"/>
                <w:b w:val="0"/>
                <w:bCs/>
              </w:rPr>
              <w:t xml:space="preserve">That’s enough </w:t>
            </w:r>
            <w:r w:rsidR="00FA64B8" w:rsidRPr="00CC7259">
              <w:rPr>
                <w:rFonts w:ascii="Arial" w:hAnsi="Arial" w:cs="Arial"/>
                <w:b w:val="0"/>
                <w:bCs/>
              </w:rPr>
              <w:t>observation and recording, it’s time to get moving!</w:t>
            </w:r>
            <w:r w:rsidR="00863C2C" w:rsidRPr="00CC7259">
              <w:rPr>
                <w:rFonts w:ascii="Arial" w:hAnsi="Arial" w:cs="Arial"/>
                <w:b w:val="0"/>
                <w:bCs/>
              </w:rPr>
              <w:t xml:space="preserve"> </w:t>
            </w:r>
            <w:r w:rsidR="00BA3013" w:rsidRPr="00CC7259">
              <w:rPr>
                <w:rFonts w:ascii="Arial" w:hAnsi="Arial" w:cs="Arial"/>
                <w:b w:val="0"/>
                <w:bCs/>
              </w:rPr>
              <w:t xml:space="preserve">If weather allows you could do this activity outside. </w:t>
            </w:r>
            <w:r w:rsidR="004C65C5" w:rsidRPr="00CC7259">
              <w:rPr>
                <w:rFonts w:ascii="Arial" w:hAnsi="Arial" w:cs="Arial"/>
                <w:b w:val="0"/>
                <w:bCs/>
              </w:rPr>
              <w:t>Otherwise,</w:t>
            </w:r>
            <w:r w:rsidR="00BA0D04" w:rsidRPr="00CC7259">
              <w:rPr>
                <w:rFonts w:ascii="Arial" w:hAnsi="Arial" w:cs="Arial"/>
                <w:b w:val="0"/>
                <w:bCs/>
              </w:rPr>
              <w:t xml:space="preserve"> you can adapt the activity to </w:t>
            </w:r>
            <w:r w:rsidR="002C358C" w:rsidRPr="00CC7259">
              <w:rPr>
                <w:rFonts w:ascii="Arial" w:hAnsi="Arial" w:cs="Arial"/>
                <w:b w:val="0"/>
                <w:bCs/>
              </w:rPr>
              <w:t>crawling, sliding, walking backwards, tiptoeing and so on, inside.</w:t>
            </w:r>
          </w:p>
        </w:tc>
      </w:tr>
      <w:tr w:rsidR="00D3089B" w:rsidRPr="00CC7259" w14:paraId="240BAF60" w14:textId="77777777" w:rsidTr="0065281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70" w:type="dxa"/>
            <w:vAlign w:val="bottom"/>
          </w:tcPr>
          <w:p w14:paraId="79181DA8" w14:textId="009186CB" w:rsidR="00D3089B" w:rsidRPr="00CC7259" w:rsidRDefault="002F66A6" w:rsidP="00E95548">
            <w:pPr>
              <w:pStyle w:val="MoEBodyText"/>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5850" w:type="dxa"/>
            <w:vAlign w:val="bottom"/>
          </w:tcPr>
          <w:p w14:paraId="2D36A2AE" w14:textId="77777777" w:rsidR="00D3089B" w:rsidRPr="00CC7259" w:rsidRDefault="00D3089B"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D3089B" w:rsidRPr="00CC7259" w14:paraId="6F683857" w14:textId="77777777" w:rsidTr="00652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F53B842" w14:textId="77777777" w:rsidR="00D3089B" w:rsidRPr="00CC7259" w:rsidRDefault="00D3089B" w:rsidP="00E95548">
            <w:pPr>
              <w:pStyle w:val="MoEBodyText"/>
              <w:rPr>
                <w:rFonts w:ascii="Arial" w:hAnsi="Arial" w:cs="Arial"/>
              </w:rPr>
            </w:pPr>
            <w:r w:rsidRPr="00CC7259">
              <w:rPr>
                <w:rFonts w:ascii="Arial" w:hAnsi="Arial" w:cs="Arial"/>
              </w:rPr>
              <w:t>In this activity we are learning to:</w:t>
            </w:r>
          </w:p>
          <w:p w14:paraId="576E46DB" w14:textId="19BEACD8" w:rsidR="003D04A9" w:rsidRPr="00CC7259" w:rsidRDefault="00775F1B"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MOVE our bodies in different ways</w:t>
            </w:r>
            <w:r w:rsidR="00645834" w:rsidRPr="00CC7259">
              <w:rPr>
                <w:rFonts w:eastAsiaTheme="minorEastAsia" w:cs="Arial"/>
                <w:color w:val="000000" w:themeColor="text1"/>
                <w:sz w:val="24"/>
                <w:szCs w:val="24"/>
              </w:rPr>
              <w:t>.</w:t>
            </w:r>
          </w:p>
        </w:tc>
        <w:tc>
          <w:tcPr>
            <w:tcW w:w="5850" w:type="dxa"/>
          </w:tcPr>
          <w:p w14:paraId="3B21F3D6" w14:textId="21FB4BB5" w:rsidR="00D3089B" w:rsidRPr="00CC7259" w:rsidRDefault="22DFDD34"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20-30 minutes</w:t>
            </w:r>
          </w:p>
          <w:p w14:paraId="1341497F" w14:textId="4041922B" w:rsidR="00D3089B" w:rsidRPr="00CC7259" w:rsidRDefault="00564ABB"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rPr>
            </w:pPr>
            <w:r w:rsidRPr="00CC7259">
              <w:rPr>
                <w:rFonts w:ascii="Arial" w:eastAsiaTheme="minorEastAsia" w:hAnsi="Arial" w:cs="Arial"/>
                <w:color w:val="000000" w:themeColor="text1"/>
                <w:sz w:val="24"/>
                <w:szCs w:val="24"/>
              </w:rPr>
              <w:t>A space inside or outside</w:t>
            </w:r>
          </w:p>
          <w:p w14:paraId="67D1B893" w14:textId="0365CCB5" w:rsidR="0067549F" w:rsidRPr="00CC7259" w:rsidRDefault="002D2902"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A device (if available)</w:t>
            </w:r>
          </w:p>
          <w:p w14:paraId="0C6A91CE" w14:textId="208BACC2" w:rsidR="00564ABB" w:rsidRPr="00CC7259" w:rsidRDefault="000856C8" w:rsidP="00E15254">
            <w:pPr>
              <w:pStyle w:val="ListParagraph"/>
              <w:numPr>
                <w:ilvl w:val="0"/>
                <w:numId w:val="9"/>
              </w:num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hyperlink r:id="rId22" w:tgtFrame="_blank" w:history="1">
              <w:r w:rsidR="00564ABB" w:rsidRPr="00CC7259">
                <w:rPr>
                  <w:rStyle w:val="Hyperlink"/>
                  <w:rFonts w:ascii="Arial" w:hAnsi="Arial" w:cs="Arial"/>
                  <w:sz w:val="24"/>
                  <w:szCs w:val="24"/>
                </w:rPr>
                <w:t>Trolls can’t stop feeling gonoodle - YouTube</w:t>
              </w:r>
            </w:hyperlink>
            <w:r w:rsidR="00C02006" w:rsidRPr="00CC7259">
              <w:rPr>
                <w:rFonts w:ascii="Arial" w:hAnsi="Arial" w:cs="Arial"/>
                <w:sz w:val="24"/>
                <w:szCs w:val="24"/>
              </w:rPr>
              <w:t xml:space="preserve"> </w:t>
            </w:r>
          </w:p>
        </w:tc>
      </w:tr>
    </w:tbl>
    <w:p w14:paraId="4B8799C3" w14:textId="08CE5AED" w:rsidR="00193172" w:rsidRPr="00CC7259" w:rsidRDefault="00193172" w:rsidP="005E2B9F">
      <w:pPr>
        <w:pStyle w:val="MoEBodyText"/>
        <w:rPr>
          <w:rFonts w:ascii="Arial" w:hAnsi="Arial" w:cs="Arial"/>
        </w:rPr>
      </w:pPr>
    </w:p>
    <w:p w14:paraId="55A31F28" w14:textId="21115AB3" w:rsidR="005E2B9F" w:rsidRPr="00CC7259" w:rsidRDefault="00A64A8D" w:rsidP="005E2B9F">
      <w:pPr>
        <w:pStyle w:val="MoEBodyText"/>
        <w:rPr>
          <w:rFonts w:ascii="Arial" w:hAnsi="Arial" w:cs="Arial"/>
        </w:rPr>
      </w:pPr>
      <w:r w:rsidRPr="00CC7259">
        <w:rPr>
          <w:rFonts w:ascii="Arial" w:hAnsi="Arial" w:cs="Arial"/>
        </w:rPr>
        <w:t>If the weather is good</w:t>
      </w:r>
      <w:r w:rsidR="00C04DFD" w:rsidRPr="00CC7259">
        <w:rPr>
          <w:rFonts w:ascii="Arial" w:hAnsi="Arial" w:cs="Arial"/>
        </w:rPr>
        <w:t xml:space="preserve"> – go outside and run around the inside of your section two times </w:t>
      </w:r>
      <w:r w:rsidR="005C72D5" w:rsidRPr="00CC7259">
        <w:rPr>
          <w:rFonts w:ascii="Arial" w:hAnsi="Arial" w:cs="Arial"/>
        </w:rPr>
        <w:t>(just like how you walked around the inside of your bedroom).</w:t>
      </w:r>
      <w:r w:rsidR="009E6A75" w:rsidRPr="00CC7259">
        <w:rPr>
          <w:rFonts w:ascii="Arial" w:hAnsi="Arial" w:cs="Arial"/>
        </w:rPr>
        <w:t xml:space="preserve"> Check where you are allowed to go</w:t>
      </w:r>
      <w:r w:rsidR="00EB16D6" w:rsidRPr="00CC7259">
        <w:rPr>
          <w:rFonts w:ascii="Arial" w:hAnsi="Arial" w:cs="Arial"/>
        </w:rPr>
        <w:t xml:space="preserve"> (don’t leave your section).</w:t>
      </w:r>
    </w:p>
    <w:p w14:paraId="54A76BE2" w14:textId="70B54BCF" w:rsidR="007207E6" w:rsidRPr="00CC7259" w:rsidRDefault="001C0CD6" w:rsidP="005E2B9F">
      <w:pPr>
        <w:pStyle w:val="MoEBodyText"/>
        <w:rPr>
          <w:rFonts w:ascii="Arial" w:hAnsi="Arial" w:cs="Arial"/>
        </w:rPr>
      </w:pPr>
      <w:r w:rsidRPr="00CC7259">
        <w:rPr>
          <w:rFonts w:ascii="Arial" w:hAnsi="Arial" w:cs="Arial"/>
        </w:rPr>
        <w:t xml:space="preserve">Are any of these things in your section? If </w:t>
      </w:r>
      <w:r w:rsidR="000A3F26" w:rsidRPr="00CC7259">
        <w:rPr>
          <w:rFonts w:ascii="Arial" w:hAnsi="Arial" w:cs="Arial"/>
        </w:rPr>
        <w:t>so,</w:t>
      </w:r>
      <w:r w:rsidRPr="00CC7259">
        <w:rPr>
          <w:rFonts w:ascii="Arial" w:hAnsi="Arial" w:cs="Arial"/>
        </w:rPr>
        <w:t xml:space="preserve"> make sure you touch them </w:t>
      </w:r>
      <w:r w:rsidR="000B686C" w:rsidRPr="00CC7259">
        <w:rPr>
          <w:rFonts w:ascii="Arial" w:hAnsi="Arial" w:cs="Arial"/>
        </w:rPr>
        <w:t>as you run around your section</w:t>
      </w:r>
      <w:r w:rsidR="00EB16D6" w:rsidRPr="00CC7259">
        <w:rPr>
          <w:rFonts w:ascii="Arial" w:hAnsi="Arial" w:cs="Arial"/>
        </w:rPr>
        <w:t>.</w:t>
      </w:r>
      <w:r w:rsidR="000B686C" w:rsidRPr="00CC7259">
        <w:rPr>
          <w:rFonts w:ascii="Arial" w:hAnsi="Arial" w:cs="Arial"/>
        </w:rPr>
        <w:t xml:space="preserve"> </w:t>
      </w:r>
    </w:p>
    <w:p w14:paraId="3BB7F5D3" w14:textId="59853E33" w:rsidR="001C0CD6" w:rsidRPr="00CC7259" w:rsidRDefault="001C0CD6" w:rsidP="00E15254">
      <w:pPr>
        <w:pStyle w:val="MoEBodyText"/>
        <w:numPr>
          <w:ilvl w:val="0"/>
          <w:numId w:val="27"/>
        </w:numPr>
        <w:rPr>
          <w:rFonts w:ascii="Arial" w:hAnsi="Arial" w:cs="Arial"/>
        </w:rPr>
      </w:pPr>
      <w:r w:rsidRPr="00CC7259">
        <w:rPr>
          <w:rFonts w:ascii="Arial" w:hAnsi="Arial" w:cs="Arial"/>
        </w:rPr>
        <w:t>A fence</w:t>
      </w:r>
    </w:p>
    <w:p w14:paraId="68CC42FD" w14:textId="17DF09BB" w:rsidR="001C0CD6" w:rsidRPr="00CC7259" w:rsidRDefault="001C0CD6" w:rsidP="00E15254">
      <w:pPr>
        <w:pStyle w:val="MoEBodyText"/>
        <w:numPr>
          <w:ilvl w:val="0"/>
          <w:numId w:val="27"/>
        </w:numPr>
        <w:rPr>
          <w:rFonts w:ascii="Arial" w:hAnsi="Arial" w:cs="Arial"/>
        </w:rPr>
      </w:pPr>
      <w:r w:rsidRPr="00CC7259">
        <w:rPr>
          <w:rFonts w:ascii="Arial" w:hAnsi="Arial" w:cs="Arial"/>
        </w:rPr>
        <w:t>A letterbox</w:t>
      </w:r>
    </w:p>
    <w:p w14:paraId="2687CCA2" w14:textId="52F9624A" w:rsidR="001C0CD6" w:rsidRPr="00CC7259" w:rsidRDefault="001C0CD6" w:rsidP="00E15254">
      <w:pPr>
        <w:pStyle w:val="MoEBodyText"/>
        <w:numPr>
          <w:ilvl w:val="0"/>
          <w:numId w:val="27"/>
        </w:numPr>
        <w:rPr>
          <w:rFonts w:ascii="Arial" w:hAnsi="Arial" w:cs="Arial"/>
        </w:rPr>
      </w:pPr>
      <w:r w:rsidRPr="00CC7259">
        <w:rPr>
          <w:rFonts w:ascii="Arial" w:hAnsi="Arial" w:cs="Arial"/>
        </w:rPr>
        <w:t>A gate</w:t>
      </w:r>
    </w:p>
    <w:p w14:paraId="657400E8" w14:textId="43AA7AA6" w:rsidR="001C0CD6" w:rsidRPr="00CC7259" w:rsidRDefault="001C0CD6" w:rsidP="00E15254">
      <w:pPr>
        <w:pStyle w:val="MoEBodyText"/>
        <w:numPr>
          <w:ilvl w:val="0"/>
          <w:numId w:val="27"/>
        </w:numPr>
        <w:rPr>
          <w:rFonts w:ascii="Arial" w:hAnsi="Arial" w:cs="Arial"/>
        </w:rPr>
      </w:pPr>
      <w:r w:rsidRPr="00CC7259">
        <w:rPr>
          <w:rFonts w:ascii="Arial" w:hAnsi="Arial" w:cs="Arial"/>
        </w:rPr>
        <w:t>A door</w:t>
      </w:r>
    </w:p>
    <w:p w14:paraId="12C20AF7" w14:textId="5CAAC0E0" w:rsidR="008A10AF" w:rsidRPr="00CC7259" w:rsidRDefault="001C0CD6" w:rsidP="00E15254">
      <w:pPr>
        <w:pStyle w:val="MoEBodyText"/>
        <w:numPr>
          <w:ilvl w:val="0"/>
          <w:numId w:val="27"/>
        </w:numPr>
        <w:rPr>
          <w:rFonts w:ascii="Arial" w:hAnsi="Arial" w:cs="Arial"/>
        </w:rPr>
      </w:pPr>
      <w:r w:rsidRPr="00CC7259">
        <w:rPr>
          <w:rFonts w:ascii="Arial" w:hAnsi="Arial" w:cs="Arial"/>
        </w:rPr>
        <w:t>A tree</w:t>
      </w:r>
    </w:p>
    <w:p w14:paraId="152A774E" w14:textId="49F1C53C" w:rsidR="00FD3737" w:rsidRPr="00CC7259" w:rsidRDefault="00C403FB" w:rsidP="00C403FB">
      <w:pPr>
        <w:pStyle w:val="MoEBodyText"/>
        <w:rPr>
          <w:rFonts w:ascii="Arial" w:hAnsi="Arial" w:cs="Arial"/>
        </w:rPr>
      </w:pPr>
      <w:r w:rsidRPr="00CC7259">
        <w:rPr>
          <w:rFonts w:ascii="Arial" w:hAnsi="Arial" w:cs="Arial"/>
        </w:rPr>
        <w:t>No</w:t>
      </w:r>
      <w:r w:rsidR="008A3396" w:rsidRPr="00CC7259">
        <w:rPr>
          <w:rFonts w:ascii="Arial" w:hAnsi="Arial" w:cs="Arial"/>
        </w:rPr>
        <w:t xml:space="preserve">w </w:t>
      </w:r>
      <w:r w:rsidR="000E75F6" w:rsidRPr="00CC7259">
        <w:rPr>
          <w:rFonts w:ascii="Arial" w:hAnsi="Arial" w:cs="Arial"/>
        </w:rPr>
        <w:t>go around your section two more times</w:t>
      </w:r>
      <w:r w:rsidR="00073C9E" w:rsidRPr="00CC7259">
        <w:rPr>
          <w:rFonts w:ascii="Arial" w:hAnsi="Arial" w:cs="Arial"/>
        </w:rPr>
        <w:t xml:space="preserve"> using different movements. </w:t>
      </w:r>
      <w:r w:rsidR="000837B9" w:rsidRPr="00CC7259">
        <w:rPr>
          <w:rFonts w:ascii="Arial" w:hAnsi="Arial" w:cs="Arial"/>
        </w:rPr>
        <w:t>You can jump</w:t>
      </w:r>
      <w:r w:rsidR="00906AB0" w:rsidRPr="00CC7259">
        <w:rPr>
          <w:rFonts w:ascii="Arial" w:hAnsi="Arial" w:cs="Arial"/>
        </w:rPr>
        <w:t xml:space="preserve">, hop, skip, </w:t>
      </w:r>
      <w:r w:rsidR="00BA6CE1" w:rsidRPr="00CC7259">
        <w:rPr>
          <w:rFonts w:ascii="Arial" w:hAnsi="Arial" w:cs="Arial"/>
        </w:rPr>
        <w:t>sidestep</w:t>
      </w:r>
      <w:r w:rsidR="00906AB0" w:rsidRPr="00CC7259">
        <w:rPr>
          <w:rFonts w:ascii="Arial" w:hAnsi="Arial" w:cs="Arial"/>
        </w:rPr>
        <w:t>, gallop</w:t>
      </w:r>
      <w:r w:rsidR="00C81A65" w:rsidRPr="00CC7259">
        <w:rPr>
          <w:rFonts w:ascii="Arial" w:hAnsi="Arial" w:cs="Arial"/>
        </w:rPr>
        <w:t xml:space="preserve"> (or if you are inside you can crawl, slide, </w:t>
      </w:r>
      <w:r w:rsidR="00940B7E" w:rsidRPr="00CC7259">
        <w:rPr>
          <w:rFonts w:ascii="Arial" w:hAnsi="Arial" w:cs="Arial"/>
        </w:rPr>
        <w:t>walk backwards, tiptoe</w:t>
      </w:r>
      <w:r w:rsidR="00FD3737" w:rsidRPr="00CC7259">
        <w:rPr>
          <w:rFonts w:ascii="Arial" w:hAnsi="Arial" w:cs="Arial"/>
        </w:rPr>
        <w:t xml:space="preserve">). </w:t>
      </w:r>
    </w:p>
    <w:p w14:paraId="251F422E" w14:textId="77777777" w:rsidR="00FD3737" w:rsidRPr="00CC7259" w:rsidRDefault="00FD3737" w:rsidP="00C403FB">
      <w:pPr>
        <w:pStyle w:val="MoEBodyText"/>
        <w:rPr>
          <w:rFonts w:ascii="Arial" w:hAnsi="Arial" w:cs="Arial"/>
        </w:rPr>
      </w:pPr>
      <w:r w:rsidRPr="00CC7259">
        <w:rPr>
          <w:rFonts w:ascii="Arial" w:hAnsi="Arial" w:cs="Arial"/>
        </w:rPr>
        <w:t>Can you think of any other movements?</w:t>
      </w:r>
    </w:p>
    <w:p w14:paraId="004529C5" w14:textId="4D82D5B0" w:rsidR="001A7D04" w:rsidRPr="00CC7259" w:rsidRDefault="00FD3737" w:rsidP="00C403FB">
      <w:pPr>
        <w:pStyle w:val="MoEBodyText"/>
        <w:rPr>
          <w:rFonts w:ascii="Arial" w:hAnsi="Arial" w:cs="Arial"/>
        </w:rPr>
      </w:pPr>
      <w:r w:rsidRPr="00CC7259">
        <w:rPr>
          <w:rFonts w:ascii="Arial" w:hAnsi="Arial" w:cs="Arial"/>
        </w:rPr>
        <w:t xml:space="preserve">See if there is someone </w:t>
      </w:r>
      <w:r w:rsidR="002425D7" w:rsidRPr="00CC7259">
        <w:rPr>
          <w:rFonts w:ascii="Arial" w:hAnsi="Arial" w:cs="Arial"/>
        </w:rPr>
        <w:t>else who wants to join you to get moving.</w:t>
      </w:r>
    </w:p>
    <w:p w14:paraId="59D3FED5" w14:textId="5196B4DF" w:rsidR="00CB7981" w:rsidRPr="00CC7259" w:rsidRDefault="00343151" w:rsidP="00C403FB">
      <w:pPr>
        <w:pStyle w:val="MoEBodyText"/>
        <w:rPr>
          <w:rFonts w:ascii="Arial" w:hAnsi="Arial" w:cs="Arial"/>
        </w:rPr>
      </w:pPr>
      <w:r w:rsidRPr="00CC7259">
        <w:rPr>
          <w:rFonts w:ascii="Arial" w:hAnsi="Arial" w:cs="Arial"/>
        </w:rPr>
        <w:t xml:space="preserve">If you have access to a </w:t>
      </w:r>
      <w:r w:rsidR="00652810" w:rsidRPr="00CC7259">
        <w:rPr>
          <w:rFonts w:ascii="Arial" w:hAnsi="Arial" w:cs="Arial"/>
        </w:rPr>
        <w:t>device,</w:t>
      </w:r>
      <w:r w:rsidRPr="00CC7259">
        <w:rPr>
          <w:rFonts w:ascii="Arial" w:hAnsi="Arial" w:cs="Arial"/>
        </w:rPr>
        <w:t xml:space="preserve"> you can </w:t>
      </w:r>
      <w:r w:rsidR="003C74DC" w:rsidRPr="00CC7259">
        <w:rPr>
          <w:rFonts w:ascii="Arial" w:hAnsi="Arial" w:cs="Arial"/>
        </w:rPr>
        <w:t xml:space="preserve">play this </w:t>
      </w:r>
      <w:r w:rsidR="007F5D7B" w:rsidRPr="00CC7259">
        <w:rPr>
          <w:rFonts w:ascii="Arial" w:hAnsi="Arial" w:cs="Arial"/>
        </w:rPr>
        <w:t xml:space="preserve">video and </w:t>
      </w:r>
      <w:r w:rsidR="00CB7981" w:rsidRPr="00CC7259">
        <w:rPr>
          <w:rFonts w:ascii="Arial" w:hAnsi="Arial" w:cs="Arial"/>
        </w:rPr>
        <w:t>do some dancing:</w:t>
      </w:r>
    </w:p>
    <w:p w14:paraId="2C22A582" w14:textId="410FB86B" w:rsidR="00193172" w:rsidRPr="00CC7259" w:rsidRDefault="000856C8" w:rsidP="00C403FB">
      <w:pPr>
        <w:pStyle w:val="MoEBodyText"/>
        <w:rPr>
          <w:rFonts w:ascii="Arial" w:hAnsi="Arial" w:cs="Arial"/>
        </w:rPr>
      </w:pPr>
      <w:hyperlink r:id="rId23" w:tgtFrame="_blank" w:history="1">
        <w:r w:rsidR="00CB7981" w:rsidRPr="00CC7259">
          <w:rPr>
            <w:rStyle w:val="normaltextrun"/>
            <w:rFonts w:ascii="Arial" w:hAnsi="Arial" w:cs="Arial"/>
            <w:color w:val="9454C3"/>
            <w:u w:val="single"/>
            <w:shd w:val="clear" w:color="auto" w:fill="FFFFFF"/>
          </w:rPr>
          <w:t>Trolls can’t stop feeling gonoodle - YouTube</w:t>
        </w:r>
      </w:hyperlink>
      <w:r w:rsidR="00193172" w:rsidRPr="00CC7259">
        <w:rPr>
          <w:rFonts w:ascii="Arial" w:hAnsi="Arial" w:cs="Arial"/>
        </w:rPr>
        <w:br w:type="page"/>
      </w:r>
    </w:p>
    <w:p w14:paraId="483433A2" w14:textId="65E995BB" w:rsidR="00193172" w:rsidRPr="00CC7259" w:rsidRDefault="00193172" w:rsidP="00193172">
      <w:pPr>
        <w:pStyle w:val="MoECoverPageHeading"/>
        <w:rPr>
          <w:rFonts w:ascii="Arial" w:hAnsi="Arial" w:cs="Arial"/>
          <w:sz w:val="44"/>
          <w:szCs w:val="44"/>
        </w:rPr>
      </w:pPr>
      <w:r w:rsidRPr="00CC7259">
        <w:rPr>
          <w:rFonts w:ascii="Arial" w:hAnsi="Arial" w:cs="Arial"/>
          <w:sz w:val="44"/>
          <w:szCs w:val="44"/>
        </w:rPr>
        <w:lastRenderedPageBreak/>
        <w:t>Activity 4</w:t>
      </w:r>
      <w:r w:rsidR="009A4A29" w:rsidRPr="00CC7259">
        <w:rPr>
          <w:rFonts w:ascii="Arial" w:hAnsi="Arial" w:cs="Arial"/>
          <w:sz w:val="44"/>
          <w:szCs w:val="44"/>
        </w:rPr>
        <w:t>:</w:t>
      </w:r>
      <w:r w:rsidR="76F3D433" w:rsidRPr="00CC7259">
        <w:rPr>
          <w:rFonts w:ascii="Arial" w:hAnsi="Arial" w:cs="Arial"/>
          <w:sz w:val="44"/>
          <w:szCs w:val="44"/>
        </w:rPr>
        <w:t xml:space="preserve"> </w:t>
      </w:r>
      <w:r w:rsidR="00471595" w:rsidRPr="00CC7259">
        <w:rPr>
          <w:rFonts w:ascii="Arial" w:hAnsi="Arial" w:cs="Arial"/>
          <w:sz w:val="44"/>
          <w:szCs w:val="44"/>
        </w:rPr>
        <w:t>Our treasures (taonga)</w:t>
      </w:r>
      <w:r w:rsidR="00E06872" w:rsidRPr="00CC7259">
        <w:rPr>
          <w:rFonts w:ascii="Arial" w:hAnsi="Arial" w:cs="Arial"/>
          <w:sz w:val="44"/>
          <w:szCs w:val="44"/>
        </w:rPr>
        <w:t xml:space="preserve"> </w:t>
      </w:r>
    </w:p>
    <w:p w14:paraId="15ADABAA"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775F1B" w:rsidRPr="00CC7259" w14:paraId="4F9628AF" w14:textId="77777777" w:rsidTr="3F65E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56AB644F" w14:textId="77777777" w:rsidR="00775F1B" w:rsidRPr="00CC7259" w:rsidRDefault="00775F1B" w:rsidP="00E95548">
            <w:pPr>
              <w:pStyle w:val="MoEBodyText"/>
              <w:rPr>
                <w:rFonts w:ascii="Arial" w:hAnsi="Arial" w:cs="Arial"/>
                <w:b w:val="0"/>
              </w:rPr>
            </w:pPr>
            <w:r w:rsidRPr="00CC7259">
              <w:rPr>
                <w:rFonts w:ascii="Arial" w:hAnsi="Arial" w:cs="Arial"/>
              </w:rPr>
              <w:t>Notes for teachers and whānau</w:t>
            </w:r>
          </w:p>
          <w:p w14:paraId="74B9D072" w14:textId="77777777" w:rsidR="00E0175C" w:rsidRPr="00CC7259" w:rsidRDefault="00E96965" w:rsidP="00E95548">
            <w:pPr>
              <w:pStyle w:val="MoEBodyText"/>
              <w:rPr>
                <w:rFonts w:ascii="Arial" w:hAnsi="Arial" w:cs="Arial"/>
                <w:bCs/>
              </w:rPr>
            </w:pPr>
            <w:r w:rsidRPr="00CC7259">
              <w:rPr>
                <w:rFonts w:ascii="Arial" w:hAnsi="Arial" w:cs="Arial"/>
                <w:b w:val="0"/>
                <w:bCs/>
              </w:rPr>
              <w:t xml:space="preserve">This activity requires </w:t>
            </w:r>
            <w:r w:rsidR="00E0175C" w:rsidRPr="00CC7259">
              <w:rPr>
                <w:rFonts w:ascii="Arial" w:hAnsi="Arial" w:cs="Arial"/>
                <w:b w:val="0"/>
                <w:bCs/>
              </w:rPr>
              <w:t>adult support.</w:t>
            </w:r>
          </w:p>
          <w:p w14:paraId="08340AFC" w14:textId="7AFC8E59" w:rsidR="00775F1B" w:rsidRPr="00CC7259" w:rsidRDefault="4CB1EB86" w:rsidP="3F65E5A8">
            <w:pPr>
              <w:pStyle w:val="MoEBodyText"/>
              <w:rPr>
                <w:rFonts w:ascii="Arial" w:hAnsi="Arial" w:cs="Arial"/>
                <w:b w:val="0"/>
              </w:rPr>
            </w:pPr>
            <w:r w:rsidRPr="00CC7259">
              <w:rPr>
                <w:rFonts w:ascii="Arial" w:hAnsi="Arial" w:cs="Arial"/>
                <w:b w:val="0"/>
              </w:rPr>
              <w:t xml:space="preserve">In this activity we are looking at the things in our homes that </w:t>
            </w:r>
            <w:r w:rsidR="746FD962" w:rsidRPr="00CC7259">
              <w:rPr>
                <w:rFonts w:ascii="Arial" w:hAnsi="Arial" w:cs="Arial"/>
                <w:b w:val="0"/>
              </w:rPr>
              <w:t xml:space="preserve">show what is important to us. </w:t>
            </w:r>
            <w:r w:rsidR="5076135E" w:rsidRPr="00CC7259">
              <w:rPr>
                <w:rFonts w:ascii="Arial" w:hAnsi="Arial" w:cs="Arial"/>
                <w:b w:val="0"/>
              </w:rPr>
              <w:t>It begins with a video that is in te reo Māori</w:t>
            </w:r>
            <w:r w:rsidR="6AE2348B" w:rsidRPr="00CC7259">
              <w:rPr>
                <w:rFonts w:ascii="Arial" w:hAnsi="Arial" w:cs="Arial"/>
                <w:b w:val="0"/>
              </w:rPr>
              <w:t xml:space="preserve"> and introduces us to </w:t>
            </w:r>
            <w:r w:rsidR="7DE8A2CD" w:rsidRPr="00CC7259">
              <w:rPr>
                <w:rFonts w:ascii="Arial" w:hAnsi="Arial" w:cs="Arial"/>
                <w:b w:val="0"/>
              </w:rPr>
              <w:t xml:space="preserve">Te Awarangi’s whānau and </w:t>
            </w:r>
            <w:r w:rsidR="7727128B" w:rsidRPr="00CC7259">
              <w:rPr>
                <w:rFonts w:ascii="Arial" w:hAnsi="Arial" w:cs="Arial"/>
                <w:b w:val="0"/>
              </w:rPr>
              <w:t xml:space="preserve">shows us </w:t>
            </w:r>
            <w:r w:rsidR="2356900A" w:rsidRPr="00CC7259">
              <w:rPr>
                <w:rFonts w:ascii="Arial" w:hAnsi="Arial" w:cs="Arial"/>
                <w:b w:val="0"/>
              </w:rPr>
              <w:t>pictures of</w:t>
            </w:r>
            <w:r w:rsidR="5F9292D4" w:rsidRPr="00CC7259">
              <w:rPr>
                <w:rFonts w:ascii="Arial" w:hAnsi="Arial" w:cs="Arial"/>
                <w:b w:val="0"/>
              </w:rPr>
              <w:t xml:space="preserve"> his family members </w:t>
            </w:r>
            <w:r w:rsidR="4E51D769" w:rsidRPr="00CC7259">
              <w:rPr>
                <w:rFonts w:ascii="Arial" w:hAnsi="Arial" w:cs="Arial"/>
                <w:b w:val="0"/>
              </w:rPr>
              <w:t xml:space="preserve">on the wall. </w:t>
            </w:r>
            <w:r w:rsidR="70DC9D3E" w:rsidRPr="00CC7259">
              <w:rPr>
                <w:rFonts w:ascii="Arial" w:hAnsi="Arial" w:cs="Arial"/>
                <w:b w:val="0"/>
              </w:rPr>
              <w:t xml:space="preserve">Talk to your learner about </w:t>
            </w:r>
            <w:r w:rsidR="0DF9100E" w:rsidRPr="00CC7259">
              <w:rPr>
                <w:rFonts w:ascii="Arial" w:hAnsi="Arial" w:cs="Arial"/>
                <w:b w:val="0"/>
              </w:rPr>
              <w:t xml:space="preserve">why these photos are on the wall and what they might mean. </w:t>
            </w:r>
            <w:r w:rsidR="73227EB4" w:rsidRPr="00CC7259">
              <w:rPr>
                <w:rFonts w:ascii="Arial" w:hAnsi="Arial" w:cs="Arial"/>
                <w:b w:val="0"/>
              </w:rPr>
              <w:t>Walk around your house and talk about the special things in your house that are im</w:t>
            </w:r>
            <w:r w:rsidR="1F26142D" w:rsidRPr="00CC7259">
              <w:rPr>
                <w:rFonts w:ascii="Arial" w:hAnsi="Arial" w:cs="Arial"/>
                <w:b w:val="0"/>
              </w:rPr>
              <w:t xml:space="preserve">portant to you. </w:t>
            </w:r>
            <w:r w:rsidR="12042371" w:rsidRPr="00CC7259">
              <w:rPr>
                <w:rFonts w:ascii="Arial" w:hAnsi="Arial" w:cs="Arial"/>
                <w:b w:val="0"/>
              </w:rPr>
              <w:t>Our taonga often reflect our culture creatively.</w:t>
            </w:r>
          </w:p>
        </w:tc>
      </w:tr>
      <w:tr w:rsidR="00775F1B" w:rsidRPr="00CC7259" w14:paraId="40E7E319" w14:textId="77777777" w:rsidTr="3F65E5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4EA391D2" w14:textId="0946A7BC" w:rsidR="00775F1B" w:rsidRPr="00CC7259" w:rsidRDefault="002F66A6" w:rsidP="00E95548">
            <w:pPr>
              <w:pStyle w:val="MoEBodyText"/>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741E13BB" w14:textId="77777777" w:rsidR="00775F1B" w:rsidRPr="00CC7259" w:rsidRDefault="00775F1B"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775F1B" w:rsidRPr="00CC7259" w14:paraId="65DE4EF2" w14:textId="77777777" w:rsidTr="3F65E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AFFFACB" w14:textId="77777777" w:rsidR="00775F1B" w:rsidRPr="00CC7259" w:rsidRDefault="00775F1B" w:rsidP="00E95548">
            <w:pPr>
              <w:pStyle w:val="MoEBodyText"/>
              <w:rPr>
                <w:rFonts w:ascii="Arial" w:hAnsi="Arial" w:cs="Arial"/>
              </w:rPr>
            </w:pPr>
            <w:r w:rsidRPr="00CC7259">
              <w:rPr>
                <w:rFonts w:ascii="Arial" w:hAnsi="Arial" w:cs="Arial"/>
              </w:rPr>
              <w:t>In this activity we are learning to:</w:t>
            </w:r>
          </w:p>
          <w:p w14:paraId="694506E0" w14:textId="0A37CCF6" w:rsidR="00775F1B" w:rsidRPr="00CC7259" w:rsidRDefault="001C4426"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NOTICE what is important to us and our whānau</w:t>
            </w:r>
            <w:r w:rsidR="00645834" w:rsidRPr="00CC7259">
              <w:rPr>
                <w:rFonts w:eastAsiaTheme="minorEastAsia" w:cs="Arial"/>
                <w:color w:val="000000" w:themeColor="text1"/>
                <w:sz w:val="24"/>
                <w:szCs w:val="24"/>
              </w:rPr>
              <w:t>.</w:t>
            </w:r>
          </w:p>
        </w:tc>
        <w:tc>
          <w:tcPr>
            <w:tcW w:w="4860" w:type="dxa"/>
          </w:tcPr>
          <w:p w14:paraId="7AF062E3" w14:textId="3357A680" w:rsidR="00775F1B" w:rsidRPr="00CC7259" w:rsidRDefault="17B3F53B"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30 minutes</w:t>
            </w:r>
          </w:p>
          <w:p w14:paraId="5AAEFEAE" w14:textId="7652BEF5" w:rsidR="00775F1B" w:rsidRPr="00CC7259" w:rsidRDefault="00A95A12"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464E7177" w14:textId="77777777" w:rsidR="00A95A12" w:rsidRPr="00CC7259" w:rsidRDefault="00684546"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3B0E9F8C" w14:textId="77777777" w:rsidR="00684546" w:rsidRPr="00CC7259" w:rsidRDefault="005D5CE6"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Construction materials</w:t>
            </w:r>
          </w:p>
          <w:p w14:paraId="781C044F" w14:textId="391DC23D" w:rsidR="005D5CE6" w:rsidRPr="00CC7259" w:rsidRDefault="000856C8"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hyperlink r:id="rId24" w:history="1">
              <w:r w:rsidR="005D5CE6" w:rsidRPr="00CC7259">
                <w:rPr>
                  <w:rStyle w:val="Hyperlink"/>
                  <w:rFonts w:ascii="Arial" w:hAnsi="Arial" w:cs="Arial"/>
                  <w:sz w:val="24"/>
                  <w:szCs w:val="24"/>
                </w:rPr>
                <w:t>Taku whānau (My family) on Vimeo</w:t>
              </w:r>
            </w:hyperlink>
          </w:p>
        </w:tc>
      </w:tr>
    </w:tbl>
    <w:p w14:paraId="74C96F04" w14:textId="4757D7D6" w:rsidR="00193172" w:rsidRPr="00CC7259" w:rsidRDefault="00193172" w:rsidP="001C4426">
      <w:pPr>
        <w:pStyle w:val="MoEBodyText"/>
        <w:rPr>
          <w:rFonts w:ascii="Arial" w:hAnsi="Arial" w:cs="Arial"/>
        </w:rPr>
      </w:pPr>
    </w:p>
    <w:p w14:paraId="38B6BC0B" w14:textId="164F30E4" w:rsidR="005D5CE6" w:rsidRPr="00CC7259" w:rsidRDefault="00E66215" w:rsidP="001C4426">
      <w:pPr>
        <w:pStyle w:val="MoEBodyText"/>
        <w:rPr>
          <w:rFonts w:ascii="Arial" w:hAnsi="Arial" w:cs="Arial"/>
        </w:rPr>
      </w:pPr>
      <w:r w:rsidRPr="00CC7259">
        <w:rPr>
          <w:rFonts w:ascii="Arial" w:hAnsi="Arial" w:cs="Arial"/>
          <w:b/>
          <w:bCs/>
        </w:rPr>
        <w:t>Watch</w:t>
      </w:r>
      <w:r w:rsidRPr="00CC7259">
        <w:rPr>
          <w:rFonts w:ascii="Arial" w:hAnsi="Arial" w:cs="Arial"/>
        </w:rPr>
        <w:t xml:space="preserve"> the video </w:t>
      </w:r>
      <w:hyperlink r:id="rId25" w:history="1">
        <w:r w:rsidRPr="00CC7259">
          <w:rPr>
            <w:rStyle w:val="Hyperlink"/>
            <w:rFonts w:ascii="Arial" w:hAnsi="Arial" w:cs="Arial"/>
          </w:rPr>
          <w:t>Taku whānau (My family) on Vimeo</w:t>
        </w:r>
      </w:hyperlink>
    </w:p>
    <w:p w14:paraId="43E7B5B6" w14:textId="46ECDCCA" w:rsidR="000936D2" w:rsidRPr="00CC7259" w:rsidRDefault="006A64F5" w:rsidP="001C4426">
      <w:pPr>
        <w:pStyle w:val="MoEBodyText"/>
        <w:rPr>
          <w:rFonts w:ascii="Arial" w:hAnsi="Arial" w:cs="Arial"/>
        </w:rPr>
      </w:pPr>
      <w:r w:rsidRPr="00CC7259">
        <w:rPr>
          <w:rFonts w:ascii="Arial" w:hAnsi="Arial" w:cs="Arial"/>
        </w:rPr>
        <w:t xml:space="preserve">Taku whānau means my family in te reo Māori. In this video </w:t>
      </w:r>
      <w:r w:rsidR="00213F50" w:rsidRPr="00CC7259">
        <w:rPr>
          <w:rFonts w:ascii="Arial" w:hAnsi="Arial" w:cs="Arial"/>
        </w:rPr>
        <w:t xml:space="preserve">Te </w:t>
      </w:r>
      <w:r w:rsidR="00E5743C" w:rsidRPr="00CC7259">
        <w:rPr>
          <w:rFonts w:ascii="Arial" w:hAnsi="Arial" w:cs="Arial"/>
        </w:rPr>
        <w:t>Awarangi</w:t>
      </w:r>
      <w:r w:rsidR="00230C72" w:rsidRPr="00CC7259">
        <w:rPr>
          <w:rFonts w:ascii="Arial" w:hAnsi="Arial" w:cs="Arial"/>
        </w:rPr>
        <w:t xml:space="preserve"> </w:t>
      </w:r>
      <w:r w:rsidR="00C47B21" w:rsidRPr="00CC7259">
        <w:rPr>
          <w:rFonts w:ascii="Arial" w:hAnsi="Arial" w:cs="Arial"/>
        </w:rPr>
        <w:t xml:space="preserve">is telling us about the people in his whānau. </w:t>
      </w:r>
    </w:p>
    <w:p w14:paraId="526F134A" w14:textId="6C776D02" w:rsidR="00B477FC" w:rsidRPr="00CC7259" w:rsidRDefault="000856C8" w:rsidP="001C4426">
      <w:pPr>
        <w:pStyle w:val="MoEBodyText"/>
        <w:rPr>
          <w:rFonts w:ascii="Arial" w:hAnsi="Arial" w:cs="Arial"/>
        </w:rPr>
      </w:pPr>
      <w:r>
        <w:rPr>
          <w:rFonts w:ascii="Arial" w:hAnsi="Arial" w:cs="Arial"/>
        </w:rPr>
        <w:pict w14:anchorId="35612FE6">
          <v:rect id="_x0000_i1029" style="width:0;height:1.5pt" o:hralign="center" o:hrstd="t" o:hr="t" fillcolor="#a0a0a0" stroked="f"/>
        </w:pict>
      </w:r>
    </w:p>
    <w:p w14:paraId="60211FA7" w14:textId="13224A4E" w:rsidR="00F40C02" w:rsidRPr="00CC7259" w:rsidRDefault="00F650DA" w:rsidP="001C4426">
      <w:pPr>
        <w:pStyle w:val="MoEBodyText"/>
        <w:rPr>
          <w:rFonts w:ascii="Arial" w:hAnsi="Arial" w:cs="Arial"/>
          <w:b/>
          <w:bCs/>
        </w:rPr>
      </w:pPr>
      <w:r w:rsidRPr="00CC7259">
        <w:rPr>
          <w:rFonts w:ascii="Arial" w:hAnsi="Arial" w:cs="Arial"/>
          <w:b/>
          <w:bCs/>
        </w:rPr>
        <w:t xml:space="preserve">Talk </w:t>
      </w:r>
      <w:r w:rsidR="00B477FC" w:rsidRPr="00CC7259">
        <w:rPr>
          <w:rFonts w:ascii="Arial" w:hAnsi="Arial" w:cs="Arial"/>
          <w:b/>
          <w:bCs/>
        </w:rPr>
        <w:t>with someone in your whānau</w:t>
      </w:r>
      <w:r w:rsidR="00942275" w:rsidRPr="00CC7259">
        <w:rPr>
          <w:rFonts w:ascii="Arial" w:hAnsi="Arial" w:cs="Arial"/>
          <w:b/>
          <w:bCs/>
        </w:rPr>
        <w:t xml:space="preserve"> about this video</w:t>
      </w:r>
      <w:r w:rsidR="00B477FC" w:rsidRPr="00CC7259">
        <w:rPr>
          <w:rFonts w:ascii="Arial" w:hAnsi="Arial" w:cs="Arial"/>
          <w:b/>
          <w:bCs/>
        </w:rPr>
        <w:t>:</w:t>
      </w:r>
    </w:p>
    <w:p w14:paraId="3FFF0D17" w14:textId="274E949D" w:rsidR="00D858B4" w:rsidRPr="00CC7259" w:rsidRDefault="00D858B4" w:rsidP="001C4426">
      <w:pPr>
        <w:pStyle w:val="MoEBodyText"/>
        <w:rPr>
          <w:rFonts w:ascii="Arial" w:hAnsi="Arial" w:cs="Arial"/>
        </w:rPr>
      </w:pPr>
      <w:r w:rsidRPr="00CC7259">
        <w:rPr>
          <w:rFonts w:ascii="Arial" w:hAnsi="Arial" w:cs="Arial"/>
        </w:rPr>
        <w:t>What does he show us on the wall</w:t>
      </w:r>
      <w:r w:rsidR="007E1B55" w:rsidRPr="00CC7259">
        <w:rPr>
          <w:rFonts w:ascii="Arial" w:hAnsi="Arial" w:cs="Arial"/>
        </w:rPr>
        <w:t xml:space="preserve"> of his home?</w:t>
      </w:r>
    </w:p>
    <w:p w14:paraId="40D8F5D9" w14:textId="4933C295" w:rsidR="008B2DDD" w:rsidRPr="00CC7259" w:rsidRDefault="008B2DDD" w:rsidP="001C4426">
      <w:pPr>
        <w:pStyle w:val="MoEBodyText"/>
        <w:rPr>
          <w:rFonts w:ascii="Arial" w:hAnsi="Arial" w:cs="Arial"/>
        </w:rPr>
      </w:pPr>
      <w:r w:rsidRPr="00CC7259">
        <w:rPr>
          <w:rFonts w:ascii="Arial" w:hAnsi="Arial" w:cs="Arial"/>
        </w:rPr>
        <w:t>What do you have on the walls in your home?</w:t>
      </w:r>
    </w:p>
    <w:p w14:paraId="2431F562" w14:textId="6B053304" w:rsidR="007E1B55" w:rsidRPr="00CC7259" w:rsidRDefault="00387CBE" w:rsidP="001C4426">
      <w:pPr>
        <w:pStyle w:val="MoEBodyText"/>
        <w:rPr>
          <w:rFonts w:ascii="Arial" w:hAnsi="Arial" w:cs="Arial"/>
        </w:rPr>
      </w:pPr>
      <w:r w:rsidRPr="00CC7259">
        <w:rPr>
          <w:rFonts w:ascii="Arial" w:hAnsi="Arial" w:cs="Arial"/>
        </w:rPr>
        <w:t>Why do you think they have these photographs on their wall?</w:t>
      </w:r>
    </w:p>
    <w:p w14:paraId="33FF2695" w14:textId="37FBBB0B" w:rsidR="00B249FD" w:rsidRPr="00CC7259" w:rsidRDefault="00AA2DEF" w:rsidP="001C4426">
      <w:pPr>
        <w:pStyle w:val="MoEBodyText"/>
        <w:rPr>
          <w:rFonts w:ascii="Arial" w:hAnsi="Arial" w:cs="Arial"/>
        </w:rPr>
      </w:pPr>
      <w:r w:rsidRPr="00CC7259">
        <w:rPr>
          <w:rFonts w:ascii="Arial" w:hAnsi="Arial" w:cs="Arial"/>
        </w:rPr>
        <w:t>Are there other taonga (treasures) on display in your home? What are they?</w:t>
      </w:r>
      <w:r w:rsidR="2F611D66" w:rsidRPr="00CC7259">
        <w:rPr>
          <w:rFonts w:ascii="Arial" w:hAnsi="Arial" w:cs="Arial"/>
        </w:rPr>
        <w:t xml:space="preserve"> Do they tell you anything about the culture of your family?</w:t>
      </w:r>
    </w:p>
    <w:p w14:paraId="172AEA77" w14:textId="68D0E2AB" w:rsidR="00387CBE" w:rsidRPr="00CC7259" w:rsidRDefault="000856C8" w:rsidP="001C4426">
      <w:pPr>
        <w:pStyle w:val="MoEBodyText"/>
        <w:rPr>
          <w:rFonts w:ascii="Arial" w:hAnsi="Arial" w:cs="Arial"/>
        </w:rPr>
      </w:pPr>
      <w:r>
        <w:rPr>
          <w:rFonts w:ascii="Arial" w:hAnsi="Arial" w:cs="Arial"/>
        </w:rPr>
        <w:pict w14:anchorId="315018B7">
          <v:rect id="_x0000_i1030" style="width:0;height:1.5pt" o:hralign="center" o:hrstd="t" o:hr="t" fillcolor="#a0a0a0" stroked="f"/>
        </w:pict>
      </w:r>
    </w:p>
    <w:p w14:paraId="4B3DBDE1" w14:textId="36164119" w:rsidR="001C4426" w:rsidRPr="00CC7259" w:rsidRDefault="00B477FC" w:rsidP="001C4426">
      <w:pPr>
        <w:pStyle w:val="MoEBodyText"/>
        <w:rPr>
          <w:rFonts w:ascii="Arial" w:hAnsi="Arial" w:cs="Arial"/>
        </w:rPr>
      </w:pPr>
      <w:r w:rsidRPr="00CC7259">
        <w:rPr>
          <w:rFonts w:ascii="Arial" w:hAnsi="Arial" w:cs="Arial"/>
        </w:rPr>
        <w:t>DRAW a picture or CREATE something that you would like to see on your wall or on display in your home</w:t>
      </w:r>
      <w:r w:rsidR="37AF0EE6" w:rsidRPr="00CC7259">
        <w:rPr>
          <w:rFonts w:ascii="Arial" w:hAnsi="Arial" w:cs="Arial"/>
        </w:rPr>
        <w:t xml:space="preserve"> using the next page</w:t>
      </w:r>
      <w:r w:rsidRPr="00CC7259">
        <w:rPr>
          <w:rFonts w:ascii="Arial" w:hAnsi="Arial" w:cs="Arial"/>
        </w:rPr>
        <w:t xml:space="preserve">. </w:t>
      </w:r>
      <w:r w:rsidR="479CFC41" w:rsidRPr="00CC7259">
        <w:rPr>
          <w:rFonts w:ascii="Arial" w:hAnsi="Arial" w:cs="Arial"/>
        </w:rPr>
        <w:t xml:space="preserve"> This will be a taonga.</w:t>
      </w:r>
    </w:p>
    <w:p w14:paraId="0E7EF158" w14:textId="77777777" w:rsidR="006D69E7" w:rsidRPr="00CC7259" w:rsidRDefault="00841450" w:rsidP="006D69E7">
      <w:pPr>
        <w:pStyle w:val="MoEBodyText"/>
        <w:rPr>
          <w:rFonts w:ascii="Arial" w:hAnsi="Arial" w:cs="Arial"/>
        </w:rPr>
        <w:sectPr w:rsidR="006D69E7" w:rsidRPr="00CC7259" w:rsidSect="004D6B2F">
          <w:headerReference w:type="even" r:id="rId26"/>
          <w:headerReference w:type="default" r:id="rId27"/>
          <w:footerReference w:type="even" r:id="rId28"/>
          <w:footerReference w:type="default" r:id="rId29"/>
          <w:headerReference w:type="first" r:id="rId30"/>
          <w:footerReference w:type="first" r:id="rId31"/>
          <w:endnotePr>
            <w:numFmt w:val="decimal"/>
          </w:endnotePr>
          <w:type w:val="continuous"/>
          <w:pgSz w:w="11906" w:h="16838"/>
          <w:pgMar w:top="1170" w:right="1274" w:bottom="1418" w:left="907" w:header="426" w:footer="709" w:gutter="0"/>
          <w:cols w:space="708"/>
          <w:titlePg/>
          <w:docGrid w:linePitch="360"/>
        </w:sectPr>
      </w:pPr>
      <w:r w:rsidRPr="00CC7259">
        <w:rPr>
          <w:rFonts w:ascii="Arial" w:hAnsi="Arial" w:cs="Arial"/>
        </w:rPr>
        <w:t xml:space="preserve">This picture or creation will show </w:t>
      </w:r>
      <w:r w:rsidRPr="00CC7259">
        <w:rPr>
          <w:rFonts w:ascii="Arial" w:hAnsi="Arial" w:cs="Arial"/>
          <w:b/>
          <w:bCs/>
        </w:rPr>
        <w:t>something that is special to you.</w:t>
      </w:r>
      <w:r w:rsidRPr="00CC7259">
        <w:rPr>
          <w:rFonts w:ascii="Arial" w:hAnsi="Arial" w:cs="Arial"/>
        </w:rPr>
        <w:t xml:space="preserve"> It could be a place, a person, </w:t>
      </w:r>
      <w:r w:rsidR="00E06872" w:rsidRPr="00CC7259">
        <w:rPr>
          <w:rFonts w:ascii="Arial" w:hAnsi="Arial" w:cs="Arial"/>
        </w:rPr>
        <w:t xml:space="preserve">a pet, or an activity you like doing. </w:t>
      </w:r>
    </w:p>
    <w:p w14:paraId="683FEB78" w14:textId="16E22E52" w:rsidR="003B135E" w:rsidRPr="00CC7259" w:rsidRDefault="002F4CD2" w:rsidP="006D69E7">
      <w:pPr>
        <w:pStyle w:val="MoEBodyText"/>
        <w:rPr>
          <w:rFonts w:ascii="Arial" w:hAnsi="Arial" w:cs="Arial"/>
        </w:rPr>
      </w:pPr>
      <w:r w:rsidRPr="00CC7259">
        <w:rPr>
          <w:rFonts w:ascii="Arial" w:hAnsi="Arial" w:cs="Arial"/>
          <w:noProof/>
        </w:rPr>
        <w:lastRenderedPageBreak/>
        <w:drawing>
          <wp:anchor distT="0" distB="0" distL="114300" distR="114300" simplePos="0" relativeHeight="251658244" behindDoc="0" locked="0" layoutInCell="1" allowOverlap="1" wp14:anchorId="7E17CA6A" wp14:editId="0F652DC3">
            <wp:simplePos x="0" y="0"/>
            <wp:positionH relativeFrom="page">
              <wp:posOffset>154379</wp:posOffset>
            </wp:positionH>
            <wp:positionV relativeFrom="page">
              <wp:posOffset>213756</wp:posOffset>
            </wp:positionV>
            <wp:extent cx="10497185" cy="6519553"/>
            <wp:effectExtent l="0" t="0" r="0" b="0"/>
            <wp:wrapThrough wrapText="bothSides">
              <wp:wrapPolygon edited="0">
                <wp:start x="0" y="0"/>
                <wp:lineTo x="0" y="21522"/>
                <wp:lineTo x="21559" y="21522"/>
                <wp:lineTo x="21559" y="0"/>
                <wp:lineTo x="0" y="0"/>
              </wp:wrapPolygon>
            </wp:wrapThrough>
            <wp:docPr id="1057" name="Picture 10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Shape&#10;&#10;Description automatically generated"/>
                    <pic:cNvPicPr/>
                  </pic:nvPicPr>
                  <pic:blipFill rotWithShape="1">
                    <a:blip r:embed="rId32">
                      <a:extLst>
                        <a:ext uri="{28A0092B-C50C-407E-A947-70E740481C1C}">
                          <a14:useLocalDpi xmlns:a14="http://schemas.microsoft.com/office/drawing/2010/main" val="0"/>
                        </a:ext>
                      </a:extLst>
                    </a:blip>
                    <a:srcRect l="8139"/>
                    <a:stretch/>
                  </pic:blipFill>
                  <pic:spPr bwMode="auto">
                    <a:xfrm>
                      <a:off x="0" y="0"/>
                      <a:ext cx="10497185" cy="6519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35E" w:rsidRPr="00CC7259">
        <w:rPr>
          <w:rFonts w:ascii="Arial" w:hAnsi="Arial" w:cs="Arial"/>
          <w:sz w:val="44"/>
          <w:szCs w:val="44"/>
        </w:rPr>
        <w:br w:type="page"/>
      </w:r>
    </w:p>
    <w:p w14:paraId="48EBEDC8" w14:textId="77777777" w:rsidR="00542189" w:rsidRPr="00CC7259" w:rsidRDefault="00542189" w:rsidP="0EAAF7F9">
      <w:pPr>
        <w:pStyle w:val="MoECoverPageHeading"/>
        <w:rPr>
          <w:rFonts w:ascii="Arial" w:hAnsi="Arial" w:cs="Arial"/>
          <w:sz w:val="44"/>
          <w:szCs w:val="44"/>
        </w:rPr>
        <w:sectPr w:rsidR="00542189" w:rsidRPr="00CC7259" w:rsidSect="002F4CD2">
          <w:endnotePr>
            <w:numFmt w:val="decimal"/>
          </w:endnotePr>
          <w:pgSz w:w="16838" w:h="11906" w:orient="landscape"/>
          <w:pgMar w:top="1274" w:right="1418" w:bottom="907" w:left="1170" w:header="426" w:footer="709" w:gutter="0"/>
          <w:cols w:space="708"/>
          <w:docGrid w:linePitch="360"/>
        </w:sectPr>
      </w:pPr>
    </w:p>
    <w:p w14:paraId="7CF3A1D8" w14:textId="7D635EFC" w:rsidR="00193172" w:rsidRPr="00CC7259" w:rsidRDefault="00193172" w:rsidP="0EAAF7F9">
      <w:pPr>
        <w:pStyle w:val="MoECoverPageHeading"/>
        <w:rPr>
          <w:rFonts w:ascii="Arial" w:hAnsi="Arial" w:cs="Arial"/>
          <w:sz w:val="44"/>
          <w:szCs w:val="44"/>
        </w:rPr>
      </w:pPr>
      <w:r w:rsidRPr="00CC7259">
        <w:rPr>
          <w:rFonts w:ascii="Arial" w:hAnsi="Arial" w:cs="Arial"/>
          <w:sz w:val="44"/>
          <w:szCs w:val="44"/>
        </w:rPr>
        <w:lastRenderedPageBreak/>
        <w:t>Day 1: Reflection</w:t>
      </w:r>
    </w:p>
    <w:p w14:paraId="2994CC50" w14:textId="77777777" w:rsidR="00193172" w:rsidRPr="00CC7259" w:rsidRDefault="00193172" w:rsidP="00B7230F">
      <w:pPr>
        <w:pStyle w:val="MoEHorizontalLineDivider"/>
        <w:spacing w:before="0"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F75B5E" w:rsidRPr="00CC7259" w14:paraId="0B911AC8"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0D9D18B3" w14:textId="77777777" w:rsidR="00F75B5E" w:rsidRPr="00CC7259" w:rsidRDefault="00F75B5E" w:rsidP="00E95548">
            <w:pPr>
              <w:pStyle w:val="MoEBodyText"/>
              <w:rPr>
                <w:rFonts w:ascii="Arial" w:hAnsi="Arial" w:cs="Arial"/>
                <w:b w:val="0"/>
              </w:rPr>
            </w:pPr>
            <w:r w:rsidRPr="00CC7259">
              <w:rPr>
                <w:rFonts w:ascii="Arial" w:hAnsi="Arial" w:cs="Arial"/>
              </w:rPr>
              <w:t>Notes for teachers and whānau</w:t>
            </w:r>
          </w:p>
          <w:p w14:paraId="5EC94F36" w14:textId="77777777" w:rsidR="00F75B5E" w:rsidRPr="00CC7259" w:rsidRDefault="00F75B5E" w:rsidP="00E95548">
            <w:pPr>
              <w:pStyle w:val="MoEBodyText"/>
              <w:rPr>
                <w:rFonts w:ascii="Arial" w:hAnsi="Arial" w:cs="Arial"/>
                <w:bCs/>
              </w:rPr>
            </w:pPr>
            <w:r w:rsidRPr="00CC7259">
              <w:rPr>
                <w:rFonts w:ascii="Arial" w:hAnsi="Arial" w:cs="Arial"/>
                <w:b w:val="0"/>
                <w:bCs/>
              </w:rPr>
              <w:t>This activity requires adult support.</w:t>
            </w:r>
          </w:p>
          <w:p w14:paraId="6BF0AFB1" w14:textId="207DC197" w:rsidR="00F75B5E" w:rsidRPr="00CC7259" w:rsidRDefault="00A27E2D" w:rsidP="00E95548">
            <w:pPr>
              <w:pStyle w:val="MoEBodyText"/>
              <w:rPr>
                <w:rFonts w:ascii="Arial" w:hAnsi="Arial" w:cs="Arial"/>
                <w:b w:val="0"/>
                <w:bCs/>
              </w:rPr>
            </w:pPr>
            <w:r w:rsidRPr="00CC7259">
              <w:rPr>
                <w:rFonts w:ascii="Arial" w:hAnsi="Arial" w:cs="Arial"/>
                <w:b w:val="0"/>
                <w:bCs/>
              </w:rPr>
              <w:t xml:space="preserve">Today has been </w:t>
            </w:r>
            <w:r w:rsidR="007B4B14" w:rsidRPr="00CC7259">
              <w:rPr>
                <w:rFonts w:ascii="Arial" w:hAnsi="Arial" w:cs="Arial"/>
                <w:b w:val="0"/>
                <w:bCs/>
              </w:rPr>
              <w:t xml:space="preserve">a special day. We have looked around our own whare (home) and noticed all the things that make it special. </w:t>
            </w:r>
            <w:r w:rsidR="00E90320" w:rsidRPr="00CC7259">
              <w:rPr>
                <w:rFonts w:ascii="Arial" w:hAnsi="Arial" w:cs="Arial"/>
                <w:b w:val="0"/>
                <w:bCs/>
              </w:rPr>
              <w:t xml:space="preserve">Take some time to </w:t>
            </w:r>
            <w:r w:rsidR="00030D73" w:rsidRPr="00CC7259">
              <w:rPr>
                <w:rFonts w:ascii="Arial" w:hAnsi="Arial" w:cs="Arial"/>
                <w:b w:val="0"/>
                <w:bCs/>
              </w:rPr>
              <w:t xml:space="preserve">talk about the things </w:t>
            </w:r>
            <w:r w:rsidR="009504EC" w:rsidRPr="00CC7259">
              <w:rPr>
                <w:rFonts w:ascii="Arial" w:hAnsi="Arial" w:cs="Arial"/>
                <w:b w:val="0"/>
                <w:bCs/>
              </w:rPr>
              <w:t xml:space="preserve">you have done together. What has surprised you? What </w:t>
            </w:r>
            <w:r w:rsidR="001F375D" w:rsidRPr="00CC7259">
              <w:rPr>
                <w:rFonts w:ascii="Arial" w:hAnsi="Arial" w:cs="Arial"/>
                <w:b w:val="0"/>
                <w:bCs/>
              </w:rPr>
              <w:t>did you notice that you hadn’t noticed before?</w:t>
            </w:r>
            <w:r w:rsidR="00F75B5E" w:rsidRPr="00CC7259">
              <w:rPr>
                <w:rFonts w:ascii="Arial" w:hAnsi="Arial" w:cs="Arial"/>
                <w:b w:val="0"/>
                <w:bCs/>
              </w:rPr>
              <w:t xml:space="preserve"> </w:t>
            </w:r>
          </w:p>
        </w:tc>
      </w:tr>
      <w:tr w:rsidR="00F75B5E" w:rsidRPr="00CC7259" w14:paraId="3553D691" w14:textId="77777777" w:rsidTr="00E955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58BD1956" w14:textId="005B19FD" w:rsidR="00F75B5E" w:rsidRPr="00CC7259" w:rsidRDefault="002F66A6" w:rsidP="00E95548">
            <w:pPr>
              <w:pStyle w:val="MoEBodyText"/>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6981D84C" w14:textId="77777777" w:rsidR="00F75B5E" w:rsidRPr="00CC7259" w:rsidRDefault="00F75B5E"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F75B5E" w:rsidRPr="00CC7259" w14:paraId="5300D417"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C5B5549" w14:textId="77777777" w:rsidR="00F75B5E" w:rsidRPr="00CC7259" w:rsidRDefault="00F75B5E" w:rsidP="00E95548">
            <w:pPr>
              <w:pStyle w:val="MoEBodyText"/>
              <w:rPr>
                <w:rFonts w:ascii="Arial" w:hAnsi="Arial" w:cs="Arial"/>
              </w:rPr>
            </w:pPr>
            <w:r w:rsidRPr="00CC7259">
              <w:rPr>
                <w:rFonts w:ascii="Arial" w:hAnsi="Arial" w:cs="Arial"/>
              </w:rPr>
              <w:t>In this activity we are learning to:</w:t>
            </w:r>
          </w:p>
          <w:p w14:paraId="3101BF2B" w14:textId="77777777" w:rsidR="00F75B5E" w:rsidRPr="00CC7259" w:rsidRDefault="00B7230F" w:rsidP="00E15254">
            <w:pPr>
              <w:pStyle w:val="ListParagraph"/>
              <w:numPr>
                <w:ilvl w:val="0"/>
                <w:numId w:val="9"/>
              </w:numPr>
              <w:spacing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REFLECT on my learning</w:t>
            </w:r>
          </w:p>
          <w:p w14:paraId="06E3BED8" w14:textId="1FF87E16" w:rsidR="00B7230F" w:rsidRPr="00CC7259" w:rsidRDefault="00B7230F"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PLAN for tomorrow</w:t>
            </w:r>
          </w:p>
        </w:tc>
        <w:tc>
          <w:tcPr>
            <w:tcW w:w="4860" w:type="dxa"/>
          </w:tcPr>
          <w:p w14:paraId="4BC43E97" w14:textId="5EBD206E" w:rsidR="00F75B5E" w:rsidRPr="00CC7259" w:rsidRDefault="00FD989B"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30 minutes</w:t>
            </w:r>
          </w:p>
          <w:p w14:paraId="6A1D188B" w14:textId="0284CA51" w:rsidR="00F75B5E" w:rsidRPr="00CC7259" w:rsidRDefault="00F75B5E"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524C4506" w14:textId="53C6C335" w:rsidR="00F75B5E" w:rsidRPr="00CC7259" w:rsidRDefault="00F75B5E" w:rsidP="00E15254">
            <w:pPr>
              <w:pStyle w:val="ListParagraph"/>
              <w:numPr>
                <w:ilvl w:val="0"/>
                <w:numId w:val="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tc>
      </w:tr>
    </w:tbl>
    <w:p w14:paraId="7725CB0D" w14:textId="397E84D8" w:rsidR="00193172" w:rsidRPr="00CC7259" w:rsidRDefault="00193172" w:rsidP="00B7230F">
      <w:pPr>
        <w:pStyle w:val="MoEBodyText"/>
        <w:spacing w:after="0"/>
        <w:rPr>
          <w:rFonts w:ascii="Arial" w:hAnsi="Arial" w:cs="Arial"/>
        </w:rPr>
      </w:pPr>
    </w:p>
    <w:p w14:paraId="06B54578" w14:textId="187F0045" w:rsidR="001F375D" w:rsidRPr="00CC7259" w:rsidRDefault="009320EA" w:rsidP="001F375D">
      <w:pPr>
        <w:pStyle w:val="MoEBodyText"/>
        <w:rPr>
          <w:rFonts w:ascii="Arial" w:hAnsi="Arial" w:cs="Arial"/>
        </w:rPr>
      </w:pPr>
      <w:r w:rsidRPr="00CC7259">
        <w:rPr>
          <w:rFonts w:ascii="Arial" w:hAnsi="Arial" w:cs="Arial"/>
        </w:rPr>
        <w:t>TALK</w:t>
      </w:r>
      <w:r w:rsidR="006875FB" w:rsidRPr="00CC7259">
        <w:rPr>
          <w:rFonts w:ascii="Arial" w:hAnsi="Arial" w:cs="Arial"/>
        </w:rPr>
        <w:t xml:space="preserve"> with someone in your whānau:</w:t>
      </w:r>
    </w:p>
    <w:p w14:paraId="6F196E54" w14:textId="47C63F7D" w:rsidR="006875FB" w:rsidRPr="00CC7259" w:rsidRDefault="00FB0C10" w:rsidP="001F375D">
      <w:pPr>
        <w:pStyle w:val="MoEBodyText"/>
        <w:rPr>
          <w:rFonts w:ascii="Arial" w:hAnsi="Arial" w:cs="Arial"/>
        </w:rPr>
      </w:pPr>
      <w:r w:rsidRPr="00CC7259">
        <w:rPr>
          <w:rFonts w:ascii="Arial" w:hAnsi="Arial" w:cs="Arial"/>
        </w:rPr>
        <w:t xml:space="preserve">Tell </w:t>
      </w:r>
      <w:r w:rsidR="009F748A" w:rsidRPr="00CC7259">
        <w:rPr>
          <w:rFonts w:ascii="Arial" w:hAnsi="Arial" w:cs="Arial"/>
        </w:rPr>
        <w:t>them all the things you have done today.</w:t>
      </w:r>
    </w:p>
    <w:p w14:paraId="5BA77A24" w14:textId="4C08A652" w:rsidR="009F748A" w:rsidRPr="00CC7259" w:rsidRDefault="009F748A" w:rsidP="001F375D">
      <w:pPr>
        <w:pStyle w:val="MoEBodyText"/>
        <w:rPr>
          <w:rFonts w:ascii="Arial" w:hAnsi="Arial" w:cs="Arial"/>
        </w:rPr>
      </w:pPr>
      <w:r w:rsidRPr="00CC7259">
        <w:rPr>
          <w:rFonts w:ascii="Arial" w:hAnsi="Arial" w:cs="Arial"/>
        </w:rPr>
        <w:t xml:space="preserve">Explain </w:t>
      </w:r>
      <w:r w:rsidR="00B065A7" w:rsidRPr="00CC7259">
        <w:rPr>
          <w:rFonts w:ascii="Arial" w:hAnsi="Arial" w:cs="Arial"/>
        </w:rPr>
        <w:t>all</w:t>
      </w:r>
      <w:r w:rsidRPr="00CC7259">
        <w:rPr>
          <w:rFonts w:ascii="Arial" w:hAnsi="Arial" w:cs="Arial"/>
        </w:rPr>
        <w:t xml:space="preserve"> the things you have noticed around your whare (home)</w:t>
      </w:r>
    </w:p>
    <w:p w14:paraId="37F01EB3" w14:textId="64989005" w:rsidR="009F748A" w:rsidRPr="00CC7259" w:rsidRDefault="009320EA" w:rsidP="001F375D">
      <w:pPr>
        <w:pStyle w:val="MoEBodyText"/>
        <w:rPr>
          <w:rFonts w:ascii="Arial" w:hAnsi="Arial" w:cs="Arial"/>
        </w:rPr>
      </w:pPr>
      <w:r w:rsidRPr="00CC7259">
        <w:rPr>
          <w:rFonts w:ascii="Arial" w:hAnsi="Arial" w:cs="Arial"/>
        </w:rPr>
        <w:t>How did those things make you feel?</w:t>
      </w:r>
    </w:p>
    <w:p w14:paraId="04B44360" w14:textId="16E13752" w:rsidR="009320EA" w:rsidRPr="00CC7259" w:rsidRDefault="000856C8" w:rsidP="001F375D">
      <w:pPr>
        <w:pStyle w:val="MoEBodyText"/>
        <w:rPr>
          <w:rFonts w:ascii="Arial" w:hAnsi="Arial" w:cs="Arial"/>
        </w:rPr>
      </w:pPr>
      <w:r>
        <w:rPr>
          <w:rFonts w:ascii="Arial" w:hAnsi="Arial" w:cs="Arial"/>
        </w:rPr>
        <w:pict w14:anchorId="1AE679F4">
          <v:rect id="_x0000_i1031" style="width:0;height:1.5pt" o:hralign="center" o:hrstd="t" o:hr="t" fillcolor="#a0a0a0" stroked="f"/>
        </w:pict>
      </w:r>
    </w:p>
    <w:p w14:paraId="1D8C05E0" w14:textId="77777777" w:rsidR="00BB1164" w:rsidRPr="00CC7259" w:rsidRDefault="00BB1164" w:rsidP="00BB1164">
      <w:pPr>
        <w:pStyle w:val="MoECoverPageSubheading"/>
        <w:rPr>
          <w:rFonts w:ascii="Arial" w:hAnsi="Arial" w:cs="Arial"/>
        </w:rPr>
      </w:pPr>
      <w:r w:rsidRPr="00CC7259">
        <w:rPr>
          <w:rFonts w:ascii="Arial" w:hAnsi="Arial" w:cs="Arial"/>
        </w:rPr>
        <w:t>Wellbeing check</w:t>
      </w:r>
    </w:p>
    <w:p w14:paraId="23494077" w14:textId="77777777" w:rsidR="003B1A4C" w:rsidRPr="00CC7259" w:rsidRDefault="003B1A4C" w:rsidP="003B1A4C">
      <w:pPr>
        <w:pStyle w:val="MoEBodyText"/>
        <w:rPr>
          <w:rFonts w:ascii="Arial" w:hAnsi="Arial" w:cs="Arial"/>
        </w:rPr>
      </w:pPr>
      <w:r w:rsidRPr="00CC7259">
        <w:rPr>
          <w:rFonts w:ascii="Arial" w:hAnsi="Arial" w:cs="Arial"/>
        </w:rPr>
        <w:t>How are you feeling now?</w:t>
      </w:r>
    </w:p>
    <w:p w14:paraId="43142F70" w14:textId="77777777" w:rsidR="003B1A4C" w:rsidRPr="00CC7259" w:rsidRDefault="003B1A4C" w:rsidP="003B1A4C">
      <w:pPr>
        <w:pStyle w:val="MoEBodyText"/>
        <w:rPr>
          <w:rFonts w:ascii="Arial" w:hAnsi="Arial" w:cs="Arial"/>
        </w:rPr>
      </w:pPr>
      <w:r w:rsidRPr="00CC7259">
        <w:rPr>
          <w:rFonts w:ascii="Arial" w:hAnsi="Arial" w:cs="Arial"/>
        </w:rPr>
        <w:t xml:space="preserve">WRITE or DRAW something in your home learning book to show how you are feeling. </w:t>
      </w:r>
    </w:p>
    <w:p w14:paraId="7DF87C27" w14:textId="77777777" w:rsidR="00B21CC5" w:rsidRPr="00CC7259" w:rsidRDefault="003B1A4C" w:rsidP="003B1A4C">
      <w:pPr>
        <w:pStyle w:val="MoEBodyText"/>
        <w:rPr>
          <w:rFonts w:ascii="Arial" w:hAnsi="Arial" w:cs="Arial"/>
        </w:rPr>
      </w:pPr>
      <w:r w:rsidRPr="00CC7259">
        <w:rPr>
          <w:rFonts w:ascii="Arial" w:hAnsi="Arial" w:cs="Arial"/>
        </w:rPr>
        <w:t xml:space="preserve">Look back at the very first thing you did in your home learning book today – how did you feel then? </w:t>
      </w:r>
    </w:p>
    <w:p w14:paraId="535FA92B" w14:textId="77777777" w:rsidR="00B21CC5" w:rsidRPr="00CC7259" w:rsidRDefault="00B21CC5" w:rsidP="005D6004">
      <w:pPr>
        <w:pStyle w:val="MoEBodyText"/>
        <w:spacing w:after="120"/>
        <w:ind w:left="115"/>
        <w:rPr>
          <w:rFonts w:ascii="Arial" w:hAnsi="Arial" w:cs="Arial"/>
        </w:rPr>
      </w:pPr>
      <w:r w:rsidRPr="00CC7259">
        <w:rPr>
          <w:rFonts w:ascii="Arial" w:hAnsi="Arial" w:cs="Arial"/>
        </w:rPr>
        <w:t>Do you feel the same or different now?</w:t>
      </w:r>
    </w:p>
    <w:p w14:paraId="5DDAFC23" w14:textId="6F4876AB" w:rsidR="00CB22AF" w:rsidRPr="00CC7259" w:rsidRDefault="000856C8" w:rsidP="003B1A4C">
      <w:pPr>
        <w:pStyle w:val="MoEBodyText"/>
        <w:rPr>
          <w:rFonts w:ascii="Arial" w:hAnsi="Arial" w:cs="Arial"/>
        </w:rPr>
      </w:pPr>
      <w:r>
        <w:rPr>
          <w:rFonts w:ascii="Arial" w:hAnsi="Arial" w:cs="Arial"/>
        </w:rPr>
        <w:pict w14:anchorId="447FA0CB">
          <v:rect id="_x0000_i1032" style="width:0;height:1.5pt" o:hralign="center" o:hrstd="t" o:hr="t" fillcolor="#a0a0a0" stroked="f"/>
        </w:pict>
      </w:r>
    </w:p>
    <w:p w14:paraId="253B4DBC" w14:textId="77777777" w:rsidR="004D1EB5" w:rsidRPr="00CC7259" w:rsidRDefault="004D1EB5" w:rsidP="004D1EB5">
      <w:pPr>
        <w:pStyle w:val="MoECoverPageSubheading"/>
        <w:rPr>
          <w:rFonts w:ascii="Arial" w:hAnsi="Arial" w:cs="Arial"/>
        </w:rPr>
      </w:pPr>
      <w:r w:rsidRPr="00CC7259">
        <w:rPr>
          <w:rFonts w:ascii="Arial" w:hAnsi="Arial" w:cs="Arial"/>
        </w:rPr>
        <w:t>Planning for tomorrow</w:t>
      </w:r>
    </w:p>
    <w:p w14:paraId="6A71490E" w14:textId="77777777" w:rsidR="00301690" w:rsidRPr="00CC7259" w:rsidRDefault="00301690" w:rsidP="004D1EB5">
      <w:pPr>
        <w:pStyle w:val="MoEBodyText"/>
        <w:rPr>
          <w:rFonts w:ascii="Arial" w:hAnsi="Arial" w:cs="Arial"/>
        </w:rPr>
      </w:pPr>
      <w:r w:rsidRPr="00CC7259">
        <w:rPr>
          <w:rFonts w:ascii="Arial" w:hAnsi="Arial" w:cs="Arial"/>
        </w:rPr>
        <w:t>Thinking about your learning today, what is something that you want to do tomorrow to make your learning day even better?</w:t>
      </w:r>
    </w:p>
    <w:p w14:paraId="00EB138C" w14:textId="77777777" w:rsidR="00301690" w:rsidRPr="00CC7259" w:rsidRDefault="00301690" w:rsidP="004D1EB5">
      <w:pPr>
        <w:pStyle w:val="MoEBodyText"/>
        <w:rPr>
          <w:rFonts w:ascii="Arial" w:hAnsi="Arial" w:cs="Arial"/>
        </w:rPr>
      </w:pPr>
      <w:r w:rsidRPr="00CC7259">
        <w:rPr>
          <w:rFonts w:ascii="Arial" w:hAnsi="Arial" w:cs="Arial"/>
        </w:rPr>
        <w:t xml:space="preserve">WRITE or DRAW this in your home learning book. </w:t>
      </w:r>
    </w:p>
    <w:p w14:paraId="7FEBA170" w14:textId="156FA175" w:rsidR="00193172" w:rsidRPr="00CC7259" w:rsidRDefault="00EB2219" w:rsidP="004D1EB5">
      <w:pPr>
        <w:pStyle w:val="MoEBodyText"/>
        <w:rPr>
          <w:rFonts w:ascii="Arial" w:hAnsi="Arial" w:cs="Arial"/>
        </w:rPr>
      </w:pPr>
      <w:r w:rsidRPr="00CC7259">
        <w:rPr>
          <w:rFonts w:ascii="Arial" w:hAnsi="Arial" w:cs="Arial"/>
        </w:rPr>
        <w:t xml:space="preserve">CLOSE your book </w:t>
      </w:r>
      <w:r w:rsidR="00B7230F" w:rsidRPr="00CC7259">
        <w:rPr>
          <w:rFonts w:ascii="Arial" w:hAnsi="Arial" w:cs="Arial"/>
        </w:rPr>
        <w:t>–</w:t>
      </w:r>
      <w:r w:rsidRPr="00CC7259">
        <w:rPr>
          <w:rFonts w:ascii="Arial" w:hAnsi="Arial" w:cs="Arial"/>
        </w:rPr>
        <w:t xml:space="preserve"> </w:t>
      </w:r>
      <w:r w:rsidR="00B7230F" w:rsidRPr="00CC7259">
        <w:rPr>
          <w:rFonts w:ascii="Arial" w:hAnsi="Arial" w:cs="Arial"/>
        </w:rPr>
        <w:t xml:space="preserve">School is finished for today </w:t>
      </w:r>
      <w:r w:rsidR="00B7230F" w:rsidRPr="00CC7259">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193172" w:rsidRPr="00CC7259">
        <w:rPr>
          <w:rFonts w:ascii="Arial" w:hAnsi="Arial" w:cs="Arial"/>
        </w:rPr>
        <w:br w:type="page"/>
      </w:r>
    </w:p>
    <w:p w14:paraId="49AE28D9" w14:textId="48B0CBA7" w:rsidR="47EA0D20" w:rsidRPr="00CC7259" w:rsidRDefault="00193172" w:rsidP="00E760A3">
      <w:pPr>
        <w:pStyle w:val="MoECoverPageHeading"/>
        <w:rPr>
          <w:rFonts w:ascii="Arial" w:hAnsi="Arial" w:cs="Arial"/>
          <w:color w:val="3472AC"/>
          <w:sz w:val="44"/>
          <w:szCs w:val="44"/>
        </w:rPr>
      </w:pPr>
      <w:r w:rsidRPr="00CC7259">
        <w:rPr>
          <w:rFonts w:ascii="Arial" w:hAnsi="Arial" w:cs="Arial"/>
          <w:color w:val="3472AC"/>
          <w:sz w:val="44"/>
          <w:szCs w:val="44"/>
        </w:rPr>
        <w:lastRenderedPageBreak/>
        <w:t>Day 2: Starting the day</w:t>
      </w:r>
      <w:r w:rsidR="001F44B5" w:rsidRPr="00CC7259">
        <w:rPr>
          <w:rFonts w:ascii="Arial" w:hAnsi="Arial" w:cs="Arial"/>
          <w:color w:val="3472AC"/>
          <w:sz w:val="44"/>
          <w:szCs w:val="44"/>
        </w:rPr>
        <w:t xml:space="preserve"> </w:t>
      </w:r>
    </w:p>
    <w:tbl>
      <w:tblPr>
        <w:tblStyle w:val="TableGrid"/>
        <w:tblW w:w="0" w:type="auto"/>
        <w:tblLayout w:type="fixed"/>
        <w:tblLook w:val="04A0" w:firstRow="1" w:lastRow="0" w:firstColumn="1" w:lastColumn="0" w:noHBand="0" w:noVBand="1"/>
      </w:tblPr>
      <w:tblGrid>
        <w:gridCol w:w="5310"/>
        <w:gridCol w:w="4410"/>
      </w:tblGrid>
      <w:tr w:rsidR="2BFD5AD3" w:rsidRPr="00CC7259" w14:paraId="02A34E43" w14:textId="77777777" w:rsidTr="3F65E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04F0B05E" w14:textId="77777777" w:rsidR="2BFD5AD3" w:rsidRPr="00CC7259" w:rsidRDefault="2BFD5AD3" w:rsidP="00F53D0B">
            <w:pPr>
              <w:pStyle w:val="MoEBodyText"/>
              <w:spacing w:after="120"/>
              <w:ind w:left="115"/>
              <w:rPr>
                <w:rFonts w:ascii="Arial" w:hAnsi="Arial" w:cs="Arial"/>
                <w:b w:val="0"/>
              </w:rPr>
            </w:pPr>
            <w:r w:rsidRPr="00CC7259">
              <w:rPr>
                <w:rFonts w:ascii="Arial" w:hAnsi="Arial" w:cs="Arial"/>
              </w:rPr>
              <w:t>Notes for teachers and whānau</w:t>
            </w:r>
          </w:p>
          <w:p w14:paraId="7928184E" w14:textId="4E671572" w:rsidR="0029570A" w:rsidRPr="00CC7259" w:rsidRDefault="7FA333F7" w:rsidP="3F65E5A8">
            <w:pPr>
              <w:pStyle w:val="MoEBodyText"/>
              <w:rPr>
                <w:rFonts w:ascii="Arial" w:hAnsi="Arial" w:cs="Arial"/>
                <w:b w:val="0"/>
              </w:rPr>
            </w:pPr>
            <w:r w:rsidRPr="00CC7259">
              <w:rPr>
                <w:rFonts w:ascii="Arial" w:hAnsi="Arial" w:cs="Arial"/>
                <w:b w:val="0"/>
              </w:rPr>
              <w:t xml:space="preserve">Today we are learning about </w:t>
            </w:r>
            <w:r w:rsidR="3AD82184" w:rsidRPr="00CC7259">
              <w:rPr>
                <w:rFonts w:ascii="Arial" w:hAnsi="Arial" w:cs="Arial"/>
                <w:b w:val="0"/>
              </w:rPr>
              <w:t xml:space="preserve">how </w:t>
            </w:r>
            <w:r w:rsidRPr="00CC7259">
              <w:rPr>
                <w:rFonts w:ascii="Arial" w:hAnsi="Arial" w:cs="Arial"/>
                <w:b w:val="0"/>
              </w:rPr>
              <w:t>creativity can be found in our homes</w:t>
            </w:r>
            <w:r w:rsidR="46D579C0" w:rsidRPr="00CC7259">
              <w:rPr>
                <w:rFonts w:ascii="Arial" w:hAnsi="Arial" w:cs="Arial"/>
                <w:b w:val="0"/>
              </w:rPr>
              <w:t xml:space="preserve"> and through the games we play</w:t>
            </w:r>
            <w:r w:rsidRPr="00CC7259">
              <w:rPr>
                <w:rFonts w:ascii="Arial" w:hAnsi="Arial" w:cs="Arial"/>
                <w:b w:val="0"/>
              </w:rPr>
              <w:t xml:space="preserve">. </w:t>
            </w:r>
            <w:r w:rsidR="7E43C214" w:rsidRPr="00CC7259">
              <w:rPr>
                <w:rFonts w:ascii="Arial" w:hAnsi="Arial" w:cs="Arial"/>
                <w:b w:val="0"/>
              </w:rPr>
              <w:t>We start the day with the same routine to get us grounded and ready for the day</w:t>
            </w:r>
          </w:p>
        </w:tc>
      </w:tr>
      <w:tr w:rsidR="2BFD5AD3" w:rsidRPr="00CC7259" w14:paraId="04F02F9A" w14:textId="77777777" w:rsidTr="3F65E5A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0" w:type="dxa"/>
          </w:tcPr>
          <w:p w14:paraId="0C8682CA" w14:textId="32EE0D1A" w:rsidR="2BFD5AD3" w:rsidRPr="00CC7259" w:rsidRDefault="2BFD5AD3" w:rsidP="00E760A3">
            <w:pPr>
              <w:pStyle w:val="MoEBodyText"/>
              <w:spacing w:after="0"/>
              <w:rPr>
                <w:rFonts w:ascii="Arial" w:hAnsi="Arial" w:cs="Arial"/>
                <w:b/>
              </w:rPr>
            </w:pPr>
            <w:r w:rsidRPr="00CC7259">
              <w:rPr>
                <w:rFonts w:ascii="Arial" w:hAnsi="Arial" w:cs="Arial"/>
                <w:b/>
              </w:rPr>
              <w:t>Ākonga activity instructions</w:t>
            </w:r>
          </w:p>
        </w:tc>
        <w:tc>
          <w:tcPr>
            <w:tcW w:w="4410" w:type="dxa"/>
          </w:tcPr>
          <w:p w14:paraId="1421B435" w14:textId="619D9770" w:rsidR="2BFD5AD3" w:rsidRPr="00CC7259" w:rsidRDefault="2BFD5AD3" w:rsidP="00E760A3">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2BFD5AD3" w:rsidRPr="00CC7259" w14:paraId="011D5A0F" w14:textId="77777777" w:rsidTr="3F65E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14:paraId="4E83C944" w14:textId="77777777" w:rsidR="00266B9E" w:rsidRPr="00CC7259" w:rsidRDefault="00266B9E" w:rsidP="00266B9E">
            <w:pPr>
              <w:pStyle w:val="MoEBodyText"/>
              <w:rPr>
                <w:rFonts w:ascii="Arial" w:hAnsi="Arial" w:cs="Arial"/>
              </w:rPr>
            </w:pPr>
            <w:r w:rsidRPr="00CC7259">
              <w:rPr>
                <w:rFonts w:ascii="Arial" w:hAnsi="Arial" w:cs="Arial"/>
              </w:rPr>
              <w:t xml:space="preserve">In this activity you are learning to: </w:t>
            </w:r>
          </w:p>
          <w:p w14:paraId="37083D13" w14:textId="23AD6837" w:rsidR="00266B9E" w:rsidRPr="00CC7259" w:rsidRDefault="00266B9E" w:rsidP="00E15254">
            <w:pPr>
              <w:pStyle w:val="MoEBodyText"/>
              <w:numPr>
                <w:ilvl w:val="0"/>
                <w:numId w:val="28"/>
              </w:numPr>
              <w:spacing w:after="120"/>
              <w:rPr>
                <w:rFonts w:ascii="Arial" w:hAnsi="Arial" w:cs="Arial"/>
              </w:rPr>
            </w:pPr>
            <w:r w:rsidRPr="00CC7259">
              <w:rPr>
                <w:rFonts w:ascii="Arial" w:hAnsi="Arial" w:cs="Arial"/>
                <w:b/>
                <w:bCs/>
              </w:rPr>
              <w:t xml:space="preserve">PREPARE </w:t>
            </w:r>
            <w:r w:rsidRPr="00CC7259">
              <w:rPr>
                <w:rFonts w:ascii="Arial" w:hAnsi="Arial" w:cs="Arial"/>
              </w:rPr>
              <w:t>my day of learning.</w:t>
            </w:r>
          </w:p>
          <w:p w14:paraId="521BD67F" w14:textId="0F31383D" w:rsidR="00266B9E" w:rsidRPr="00CC7259" w:rsidRDefault="00266B9E" w:rsidP="00E15254">
            <w:pPr>
              <w:pStyle w:val="MoEBodyText"/>
              <w:numPr>
                <w:ilvl w:val="0"/>
                <w:numId w:val="28"/>
              </w:numPr>
              <w:spacing w:after="120"/>
              <w:rPr>
                <w:rFonts w:ascii="Arial" w:eastAsiaTheme="minorEastAsia" w:hAnsi="Arial" w:cs="Arial"/>
                <w:b/>
                <w:bCs/>
              </w:rPr>
            </w:pPr>
            <w:r w:rsidRPr="00CC7259">
              <w:rPr>
                <w:rFonts w:ascii="Arial" w:hAnsi="Arial" w:cs="Arial"/>
                <w:b/>
                <w:bCs/>
              </w:rPr>
              <w:t>PRACTICE</w:t>
            </w:r>
            <w:r w:rsidRPr="00CC7259">
              <w:rPr>
                <w:rFonts w:ascii="Arial" w:hAnsi="Arial" w:cs="Arial"/>
              </w:rPr>
              <w:t xml:space="preserve"> our karakia </w:t>
            </w:r>
          </w:p>
          <w:p w14:paraId="1100A2C0" w14:textId="77777777" w:rsidR="00266B9E" w:rsidRPr="00CC7259" w:rsidRDefault="00266B9E" w:rsidP="00E15254">
            <w:pPr>
              <w:pStyle w:val="MoEBodyText"/>
              <w:numPr>
                <w:ilvl w:val="0"/>
                <w:numId w:val="28"/>
              </w:numPr>
              <w:spacing w:after="120"/>
              <w:rPr>
                <w:rFonts w:ascii="Arial" w:eastAsiaTheme="minorEastAsia" w:hAnsi="Arial" w:cs="Arial"/>
                <w:b/>
                <w:bCs/>
              </w:rPr>
            </w:pPr>
            <w:r w:rsidRPr="00CC7259">
              <w:rPr>
                <w:rFonts w:ascii="Arial" w:hAnsi="Arial" w:cs="Arial"/>
                <w:b/>
                <w:bCs/>
              </w:rPr>
              <w:t>DO</w:t>
            </w:r>
            <w:r w:rsidRPr="00CC7259">
              <w:rPr>
                <w:rFonts w:ascii="Arial" w:hAnsi="Arial" w:cs="Arial"/>
              </w:rPr>
              <w:t xml:space="preserve"> a wellbeing self-check </w:t>
            </w:r>
          </w:p>
          <w:p w14:paraId="607066B5" w14:textId="77777777" w:rsidR="00266B9E" w:rsidRPr="00CC7259" w:rsidRDefault="00266B9E" w:rsidP="00E15254">
            <w:pPr>
              <w:pStyle w:val="MoEBodyText"/>
              <w:numPr>
                <w:ilvl w:val="0"/>
                <w:numId w:val="28"/>
              </w:numPr>
              <w:spacing w:after="120"/>
              <w:rPr>
                <w:rFonts w:ascii="Arial" w:eastAsiaTheme="minorEastAsia" w:hAnsi="Arial" w:cs="Arial"/>
                <w:b/>
                <w:bCs/>
              </w:rPr>
            </w:pPr>
            <w:r w:rsidRPr="00CC7259">
              <w:rPr>
                <w:rFonts w:ascii="Arial" w:hAnsi="Arial" w:cs="Arial"/>
                <w:b/>
                <w:bCs/>
              </w:rPr>
              <w:t>PLAN</w:t>
            </w:r>
            <w:r w:rsidRPr="00CC7259">
              <w:rPr>
                <w:rFonts w:ascii="Arial" w:hAnsi="Arial" w:cs="Arial"/>
              </w:rPr>
              <w:t xml:space="preserve"> out my day and where I will learn</w:t>
            </w:r>
          </w:p>
          <w:p w14:paraId="7391E4C7" w14:textId="5321081E" w:rsidR="2BFD5AD3" w:rsidRPr="00CC7259" w:rsidRDefault="00266B9E" w:rsidP="00E15254">
            <w:pPr>
              <w:pStyle w:val="MoEBodyText"/>
              <w:numPr>
                <w:ilvl w:val="0"/>
                <w:numId w:val="28"/>
              </w:numPr>
              <w:spacing w:after="120"/>
              <w:rPr>
                <w:rFonts w:ascii="Arial" w:eastAsia="Calibri Light" w:hAnsi="Arial" w:cs="Arial"/>
                <w:color w:val="000000" w:themeColor="text1"/>
                <w:szCs w:val="20"/>
              </w:rPr>
            </w:pPr>
            <w:r w:rsidRPr="00CC7259">
              <w:rPr>
                <w:rFonts w:ascii="Arial" w:hAnsi="Arial" w:cs="Arial"/>
                <w:b/>
                <w:bCs/>
              </w:rPr>
              <w:t>CHECK IN</w:t>
            </w:r>
            <w:r w:rsidRPr="00CC7259">
              <w:rPr>
                <w:rFonts w:ascii="Arial" w:hAnsi="Arial" w:cs="Arial"/>
              </w:rPr>
              <w:t xml:space="preserve"> with your teacher  </w:t>
            </w:r>
          </w:p>
        </w:tc>
        <w:tc>
          <w:tcPr>
            <w:tcW w:w="4410" w:type="dxa"/>
          </w:tcPr>
          <w:p w14:paraId="52D42D91" w14:textId="412FFDDA" w:rsidR="2BFD5AD3" w:rsidRPr="00C745FC" w:rsidRDefault="52EFBAE3" w:rsidP="00E15254">
            <w:pPr>
              <w:pStyle w:val="MoEBodyText"/>
              <w:numPr>
                <w:ilvl w:val="0"/>
                <w:numId w:val="29"/>
              </w:numPr>
              <w:spacing w:before="240" w:after="120"/>
              <w:ind w:left="835"/>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745FC">
              <w:rPr>
                <w:rFonts w:ascii="Arial" w:eastAsia="Calibri Light" w:hAnsi="Arial" w:cs="Arial"/>
                <w:color w:val="000000" w:themeColor="text1"/>
              </w:rPr>
              <w:t>30 minutes</w:t>
            </w:r>
          </w:p>
          <w:p w14:paraId="07D4FA2B" w14:textId="7ECBCB80" w:rsidR="2BFD5AD3" w:rsidRPr="00C745FC" w:rsidRDefault="00266B9E" w:rsidP="00E15254">
            <w:pPr>
              <w:pStyle w:val="MoEBodyText"/>
              <w:numPr>
                <w:ilvl w:val="0"/>
                <w:numId w:val="29"/>
              </w:numPr>
              <w:spacing w:after="12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745FC">
              <w:rPr>
                <w:rFonts w:ascii="Arial" w:eastAsia="Calibri Light" w:hAnsi="Arial" w:cs="Arial"/>
                <w:color w:val="000000" w:themeColor="text1"/>
              </w:rPr>
              <w:t>Karakia</w:t>
            </w:r>
          </w:p>
          <w:p w14:paraId="6361F358" w14:textId="77777777" w:rsidR="00266B9E" w:rsidRPr="00CC7259" w:rsidRDefault="00F5217B" w:rsidP="00E15254">
            <w:pPr>
              <w:pStyle w:val="MoEBodyText"/>
              <w:numPr>
                <w:ilvl w:val="0"/>
                <w:numId w:val="29"/>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My home learning book</w:t>
            </w:r>
          </w:p>
          <w:p w14:paraId="588BC8E5" w14:textId="77777777" w:rsidR="00F5217B" w:rsidRPr="00CC7259" w:rsidRDefault="00F5217B" w:rsidP="00E15254">
            <w:pPr>
              <w:pStyle w:val="MoEBodyText"/>
              <w:numPr>
                <w:ilvl w:val="0"/>
                <w:numId w:val="29"/>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Pencils/crayons/felts</w:t>
            </w:r>
          </w:p>
          <w:p w14:paraId="5296D945" w14:textId="05A6D5F5" w:rsidR="00F5217B" w:rsidRPr="00CC7259" w:rsidRDefault="000856C8" w:rsidP="00E15254">
            <w:pPr>
              <w:pStyle w:val="MoEBodyText"/>
              <w:numPr>
                <w:ilvl w:val="0"/>
                <w:numId w:val="29"/>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33" w:history="1">
              <w:r w:rsidR="00F5217B" w:rsidRPr="00C745FC">
                <w:rPr>
                  <w:rStyle w:val="Hyperlink"/>
                  <w:rFonts w:ascii="Arial" w:hAnsi="Arial" w:cs="Arial"/>
                  <w:b/>
                  <w:bCs/>
                </w:rPr>
                <w:t>Tena koutou, e hoa ma</w:t>
              </w:r>
            </w:hyperlink>
          </w:p>
        </w:tc>
      </w:tr>
    </w:tbl>
    <w:p w14:paraId="0CA0F56D" w14:textId="4DACA573" w:rsidR="00B71261" w:rsidRPr="00CC7259" w:rsidRDefault="009210AF" w:rsidP="0078537F">
      <w:pPr>
        <w:pStyle w:val="MoEBodyText"/>
        <w:spacing w:after="0" w:line="240" w:lineRule="auto"/>
        <w:rPr>
          <w:rFonts w:ascii="Arial" w:hAnsi="Arial" w:cs="Arial"/>
        </w:rPr>
      </w:pPr>
      <w:r w:rsidRPr="00CC7259">
        <w:rPr>
          <w:rFonts w:ascii="Arial" w:hAnsi="Arial" w:cs="Arial"/>
        </w:rPr>
        <w:t xml:space="preserve"> </w:t>
      </w:r>
    </w:p>
    <w:p w14:paraId="2634542F" w14:textId="77777777" w:rsidR="009210AF" w:rsidRPr="00CC7259" w:rsidRDefault="009210AF" w:rsidP="0078537F">
      <w:pPr>
        <w:pStyle w:val="MoECoverPageSubheading"/>
        <w:spacing w:after="120"/>
        <w:rPr>
          <w:rFonts w:ascii="Arial" w:hAnsi="Arial" w:cs="Arial"/>
        </w:rPr>
      </w:pPr>
      <w:r w:rsidRPr="00CC7259">
        <w:rPr>
          <w:rFonts w:ascii="Arial" w:hAnsi="Arial" w:cs="Arial"/>
        </w:rPr>
        <w:t>Karakia</w:t>
      </w:r>
    </w:p>
    <w:p w14:paraId="408E5728" w14:textId="002CCE28" w:rsidR="009210AF" w:rsidRPr="00CC7259" w:rsidRDefault="008622ED" w:rsidP="00F53D0B">
      <w:pPr>
        <w:pStyle w:val="MoEBodyText"/>
        <w:spacing w:after="120" w:line="240" w:lineRule="auto"/>
        <w:ind w:left="115"/>
        <w:rPr>
          <w:rFonts w:ascii="Arial" w:hAnsi="Arial" w:cs="Arial"/>
        </w:rPr>
      </w:pPr>
      <w:r w:rsidRPr="00CC7259">
        <w:rPr>
          <w:rFonts w:ascii="Arial" w:hAnsi="Arial" w:cs="Arial"/>
        </w:rPr>
        <w:t xml:space="preserve">Say your home or school </w:t>
      </w:r>
      <w:r w:rsidR="00F53D0B" w:rsidRPr="00CC7259">
        <w:rPr>
          <w:rFonts w:ascii="Arial" w:hAnsi="Arial" w:cs="Arial"/>
        </w:rPr>
        <w:t>karakia or</w:t>
      </w:r>
      <w:r w:rsidRPr="00CC7259">
        <w:rPr>
          <w:rFonts w:ascii="Arial" w:hAnsi="Arial" w:cs="Arial"/>
        </w:rPr>
        <w:t xml:space="preserve"> us</w:t>
      </w:r>
      <w:r w:rsidR="00BA6CE1" w:rsidRPr="00CC7259">
        <w:rPr>
          <w:rFonts w:ascii="Arial" w:hAnsi="Arial" w:cs="Arial"/>
        </w:rPr>
        <w:t>e</w:t>
      </w:r>
      <w:r w:rsidRPr="00CC7259">
        <w:rPr>
          <w:rFonts w:ascii="Arial" w:hAnsi="Arial" w:cs="Arial"/>
        </w:rPr>
        <w:t xml:space="preserve"> this one </w:t>
      </w:r>
      <w:r w:rsidR="009210AF" w:rsidRPr="00CC7259">
        <w:rPr>
          <w:rFonts w:ascii="Arial" w:hAnsi="Arial" w:cs="Arial"/>
        </w:rPr>
        <w:t>to welcome in the day.</w:t>
      </w:r>
    </w:p>
    <w:p w14:paraId="09E6004A"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hora te marino</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hAnsi="Arial" w:cs="Arial"/>
        </w:rPr>
        <w:tab/>
        <w:t>May peace be widespread</w:t>
      </w:r>
      <w:r w:rsidRPr="00CC7259">
        <w:rPr>
          <w:rFonts w:ascii="Arial" w:hAnsi="Arial" w:cs="Arial"/>
        </w:rPr>
        <w:tab/>
      </w:r>
      <w:r w:rsidRPr="00CC7259">
        <w:rPr>
          <w:rFonts w:ascii="Arial" w:hAnsi="Arial" w:cs="Arial"/>
        </w:rPr>
        <w:tab/>
      </w:r>
      <w:r w:rsidRPr="00CC7259">
        <w:rPr>
          <w:rFonts w:ascii="Arial" w:hAnsi="Arial" w:cs="Arial"/>
        </w:rPr>
        <w:tab/>
      </w:r>
    </w:p>
    <w:p w14:paraId="57A5D2F9"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whakapapa pounamu te moana</w:t>
      </w:r>
      <w:r w:rsidRPr="00CC7259">
        <w:rPr>
          <w:rFonts w:ascii="Arial" w:hAnsi="Arial" w:cs="Arial"/>
        </w:rPr>
        <w:tab/>
        <w:t>May the sea be like greenstone</w:t>
      </w:r>
    </w:p>
    <w:p w14:paraId="0F9B8E39"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Hei huarahi mā tātou it te rangi nei</w:t>
      </w:r>
      <w:r w:rsidRPr="00CC7259">
        <w:rPr>
          <w:rFonts w:ascii="Arial" w:hAnsi="Arial" w:cs="Arial"/>
        </w:rPr>
        <w:tab/>
      </w:r>
      <w:r w:rsidRPr="00CC7259">
        <w:rPr>
          <w:rFonts w:ascii="Arial" w:eastAsia="MS Mincho" w:hAnsi="Arial" w:cs="Arial"/>
        </w:rPr>
        <w:t>A pathway for us all this day</w:t>
      </w:r>
    </w:p>
    <w:p w14:paraId="5DABEC88"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Aroha atu, aroha mai</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Give love, receive love</w:t>
      </w:r>
    </w:p>
    <w:p w14:paraId="279E16B8"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Tātou i a tātou katoa</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Let us show respect for each other</w:t>
      </w:r>
    </w:p>
    <w:p w14:paraId="204F1EF0" w14:textId="77777777" w:rsidR="00275B05" w:rsidRPr="00CC7259" w:rsidRDefault="00275B05" w:rsidP="00275B05">
      <w:pPr>
        <w:pStyle w:val="MoEBodyText"/>
        <w:spacing w:before="0" w:after="0"/>
        <w:rPr>
          <w:rFonts w:ascii="Arial" w:hAnsi="Arial" w:cs="Arial"/>
        </w:rPr>
      </w:pPr>
    </w:p>
    <w:tbl>
      <w:tblPr>
        <w:tblStyle w:val="PlainTable4"/>
        <w:tblW w:w="0" w:type="auto"/>
        <w:tblLook w:val="04A0" w:firstRow="1" w:lastRow="0" w:firstColumn="1" w:lastColumn="0" w:noHBand="0" w:noVBand="1"/>
      </w:tblPr>
      <w:tblGrid>
        <w:gridCol w:w="9725"/>
      </w:tblGrid>
      <w:tr w:rsidR="00275B05" w:rsidRPr="00CC7259" w14:paraId="60B60003" w14:textId="77777777" w:rsidTr="0096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5" w:type="dxa"/>
          </w:tcPr>
          <w:p w14:paraId="21C34FA4" w14:textId="77777777" w:rsidR="00275B05" w:rsidRDefault="00275B05" w:rsidP="00E95548">
            <w:pPr>
              <w:pStyle w:val="MoEBodyText"/>
              <w:rPr>
                <w:rFonts w:ascii="Arial" w:hAnsi="Arial" w:cs="Arial"/>
                <w:bCs w:val="0"/>
                <w:sz w:val="20"/>
                <w:szCs w:val="20"/>
                <w:u w:val="single"/>
              </w:rPr>
            </w:pPr>
          </w:p>
          <w:p w14:paraId="29D782D2" w14:textId="77777777" w:rsidR="0001491D" w:rsidRDefault="0001491D" w:rsidP="00E95548">
            <w:pPr>
              <w:pStyle w:val="MoEBodyText"/>
              <w:rPr>
                <w:rFonts w:ascii="Arial" w:hAnsi="Arial" w:cs="Arial"/>
                <w:bCs w:val="0"/>
                <w:sz w:val="20"/>
                <w:szCs w:val="20"/>
                <w:u w:val="single"/>
              </w:rPr>
            </w:pPr>
          </w:p>
          <w:p w14:paraId="00BD68B8" w14:textId="77777777" w:rsidR="0001491D" w:rsidRDefault="0001491D" w:rsidP="00E95548">
            <w:pPr>
              <w:pStyle w:val="MoEBodyText"/>
              <w:rPr>
                <w:rFonts w:ascii="Arial" w:hAnsi="Arial" w:cs="Arial"/>
                <w:bCs w:val="0"/>
                <w:sz w:val="20"/>
                <w:szCs w:val="20"/>
                <w:u w:val="single"/>
              </w:rPr>
            </w:pPr>
          </w:p>
          <w:p w14:paraId="72C8D20D" w14:textId="77777777" w:rsidR="0001491D" w:rsidRDefault="0001491D" w:rsidP="00E95548">
            <w:pPr>
              <w:pStyle w:val="MoEBodyText"/>
              <w:rPr>
                <w:rFonts w:ascii="Arial" w:hAnsi="Arial" w:cs="Arial"/>
                <w:bCs w:val="0"/>
                <w:sz w:val="20"/>
                <w:szCs w:val="20"/>
                <w:u w:val="single"/>
              </w:rPr>
            </w:pPr>
          </w:p>
          <w:p w14:paraId="1662A08D" w14:textId="7D66FB6F" w:rsidR="0001491D" w:rsidRPr="00CC7259" w:rsidRDefault="0001491D" w:rsidP="00E95548">
            <w:pPr>
              <w:pStyle w:val="MoEBodyText"/>
              <w:rPr>
                <w:rFonts w:ascii="Arial" w:hAnsi="Arial" w:cs="Arial"/>
                <w:b w:val="0"/>
                <w:sz w:val="20"/>
                <w:szCs w:val="20"/>
                <w:u w:val="single"/>
              </w:rPr>
            </w:pPr>
          </w:p>
        </w:tc>
      </w:tr>
    </w:tbl>
    <w:p w14:paraId="3E2AACB6" w14:textId="77777777" w:rsidR="0018391F" w:rsidRPr="00CC7259" w:rsidRDefault="0018391F" w:rsidP="009210AF">
      <w:pPr>
        <w:pStyle w:val="MoECoverPageSubheading"/>
        <w:rPr>
          <w:rFonts w:ascii="Arial" w:hAnsi="Arial" w:cs="Arial"/>
        </w:rPr>
      </w:pPr>
    </w:p>
    <w:p w14:paraId="61EBB6E8" w14:textId="63012664" w:rsidR="009210AF" w:rsidRPr="00CC7259" w:rsidRDefault="009210AF" w:rsidP="009210AF">
      <w:pPr>
        <w:pStyle w:val="MoECoverPageSubheading"/>
        <w:rPr>
          <w:rFonts w:ascii="Arial" w:hAnsi="Arial" w:cs="Arial"/>
        </w:rPr>
      </w:pPr>
      <w:r w:rsidRPr="00CC7259">
        <w:rPr>
          <w:rFonts w:ascii="Arial" w:hAnsi="Arial" w:cs="Arial"/>
        </w:rPr>
        <w:t>Wellbeing check</w:t>
      </w:r>
    </w:p>
    <w:p w14:paraId="76F8CD00" w14:textId="7EE6E630" w:rsidR="009210AF" w:rsidRPr="00CC7259" w:rsidRDefault="009210AF" w:rsidP="009210AF">
      <w:pPr>
        <w:pStyle w:val="MoEBodyText"/>
        <w:rPr>
          <w:rFonts w:ascii="Arial" w:eastAsia="Courier New" w:hAnsi="Arial" w:cs="Arial"/>
          <w:color w:val="000000" w:themeColor="text1"/>
        </w:rPr>
      </w:pPr>
      <w:r w:rsidRPr="00CC7259">
        <w:rPr>
          <w:rFonts w:ascii="Arial" w:eastAsia="Courier New" w:hAnsi="Arial" w:cs="Arial"/>
          <w:color w:val="000000" w:themeColor="text1"/>
        </w:rPr>
        <w:t>How am I feeling today?</w:t>
      </w:r>
    </w:p>
    <w:p w14:paraId="336DE70F" w14:textId="11704D3B" w:rsidR="003336D5" w:rsidRPr="00CC7259" w:rsidRDefault="003336D5" w:rsidP="009210AF">
      <w:pPr>
        <w:pStyle w:val="MoEBodyText"/>
        <w:rPr>
          <w:rFonts w:ascii="Arial" w:hAnsi="Arial" w:cs="Arial"/>
        </w:rPr>
      </w:pPr>
      <w:r w:rsidRPr="00CC7259">
        <w:rPr>
          <w:rFonts w:ascii="Arial" w:hAnsi="Arial" w:cs="Arial"/>
        </w:rPr>
        <w:t>Yesterday we exp</w:t>
      </w:r>
      <w:r w:rsidR="00264336" w:rsidRPr="00CC7259">
        <w:rPr>
          <w:rFonts w:ascii="Arial" w:hAnsi="Arial" w:cs="Arial"/>
        </w:rPr>
        <w:t xml:space="preserve">lored </w:t>
      </w:r>
      <w:r w:rsidR="00EE5F1A" w:rsidRPr="00CC7259">
        <w:rPr>
          <w:rFonts w:ascii="Arial" w:hAnsi="Arial" w:cs="Arial"/>
        </w:rPr>
        <w:t xml:space="preserve">and found special things in your home. You also made something special to display on your wall. </w:t>
      </w:r>
    </w:p>
    <w:p w14:paraId="14131587" w14:textId="41931105" w:rsidR="003745E2" w:rsidRPr="00CC7259" w:rsidRDefault="003745E2" w:rsidP="009210AF">
      <w:pPr>
        <w:pStyle w:val="MoEBodyText"/>
        <w:rPr>
          <w:rFonts w:ascii="Arial" w:hAnsi="Arial" w:cs="Arial"/>
        </w:rPr>
      </w:pPr>
      <w:r w:rsidRPr="00CC7259">
        <w:rPr>
          <w:rFonts w:ascii="Arial" w:hAnsi="Arial" w:cs="Arial"/>
        </w:rPr>
        <w:t xml:space="preserve">Enjoying our favourite places can really make us happy. </w:t>
      </w:r>
    </w:p>
    <w:p w14:paraId="3053C96A" w14:textId="21358ED0" w:rsidR="003745E2" w:rsidRPr="00CC7259" w:rsidRDefault="003745E2" w:rsidP="009210AF">
      <w:pPr>
        <w:pStyle w:val="MoEBodyText"/>
        <w:rPr>
          <w:rFonts w:ascii="Arial" w:hAnsi="Arial" w:cs="Arial"/>
        </w:rPr>
      </w:pPr>
      <w:r w:rsidRPr="00CC7259">
        <w:rPr>
          <w:rFonts w:ascii="Arial" w:hAnsi="Arial" w:cs="Arial"/>
        </w:rPr>
        <w:lastRenderedPageBreak/>
        <w:t>What to do:</w:t>
      </w:r>
    </w:p>
    <w:p w14:paraId="396258C5" w14:textId="42E7EF81" w:rsidR="00FA5C6C" w:rsidRPr="00CC7259" w:rsidRDefault="00FA5C6C" w:rsidP="009210AF">
      <w:pPr>
        <w:pStyle w:val="MoEBodyText"/>
        <w:rPr>
          <w:rFonts w:ascii="Arial" w:hAnsi="Arial" w:cs="Arial"/>
        </w:rPr>
      </w:pPr>
      <w:r w:rsidRPr="00CC7259">
        <w:rPr>
          <w:rFonts w:ascii="Arial" w:hAnsi="Arial" w:cs="Arial"/>
        </w:rPr>
        <w:t>In your home learning book…</w:t>
      </w:r>
    </w:p>
    <w:p w14:paraId="0BE3D358" w14:textId="5A5D1C0B" w:rsidR="003745E2" w:rsidRPr="00CC7259" w:rsidRDefault="003745E2" w:rsidP="00E15254">
      <w:pPr>
        <w:pStyle w:val="MoEBodyText"/>
        <w:numPr>
          <w:ilvl w:val="0"/>
          <w:numId w:val="13"/>
        </w:numPr>
        <w:rPr>
          <w:rFonts w:ascii="Arial" w:hAnsi="Arial" w:cs="Arial"/>
        </w:rPr>
      </w:pPr>
      <w:r w:rsidRPr="00CC7259">
        <w:rPr>
          <w:rFonts w:ascii="Arial" w:hAnsi="Arial" w:cs="Arial"/>
        </w:rPr>
        <w:t>WRITE down two of your favourite places</w:t>
      </w:r>
      <w:r w:rsidR="2199D29C" w:rsidRPr="00CC7259">
        <w:rPr>
          <w:rFonts w:ascii="Arial" w:hAnsi="Arial" w:cs="Arial"/>
        </w:rPr>
        <w:t xml:space="preserve"> – one at school and one at home</w:t>
      </w:r>
    </w:p>
    <w:p w14:paraId="22798EE4" w14:textId="5E77DB7E" w:rsidR="003745E2" w:rsidRPr="00CC7259" w:rsidRDefault="003745E2" w:rsidP="00E15254">
      <w:pPr>
        <w:pStyle w:val="MoEBodyText"/>
        <w:numPr>
          <w:ilvl w:val="0"/>
          <w:numId w:val="13"/>
        </w:numPr>
        <w:rPr>
          <w:rFonts w:ascii="Arial" w:hAnsi="Arial" w:cs="Arial"/>
        </w:rPr>
      </w:pPr>
      <w:r w:rsidRPr="00CC7259">
        <w:rPr>
          <w:rFonts w:ascii="Arial" w:hAnsi="Arial" w:cs="Arial"/>
        </w:rPr>
        <w:t xml:space="preserve">DRAW the place, something that you like there, </w:t>
      </w:r>
      <w:r w:rsidR="00FA5C6C" w:rsidRPr="00CC7259">
        <w:rPr>
          <w:rFonts w:ascii="Arial" w:hAnsi="Arial" w:cs="Arial"/>
        </w:rPr>
        <w:t xml:space="preserve">or how it makes you feel. </w:t>
      </w:r>
    </w:p>
    <w:tbl>
      <w:tblPr>
        <w:tblStyle w:val="GridTable1Light-Accent1"/>
        <w:tblW w:w="0" w:type="auto"/>
        <w:tblInd w:w="113" w:type="dxa"/>
        <w:tblLook w:val="04A0" w:firstRow="1" w:lastRow="0" w:firstColumn="1" w:lastColumn="0" w:noHBand="0" w:noVBand="1"/>
      </w:tblPr>
      <w:tblGrid>
        <w:gridCol w:w="4801"/>
        <w:gridCol w:w="4801"/>
      </w:tblGrid>
      <w:tr w:rsidR="0022592B" w:rsidRPr="00CC7259" w14:paraId="6ABD8216" w14:textId="77777777" w:rsidTr="1EF961EA">
        <w:trPr>
          <w:cnfStyle w:val="100000000000" w:firstRow="1" w:lastRow="0" w:firstColumn="0" w:lastColumn="0" w:oddVBand="0" w:evenVBand="0" w:oddHBand="0" w:evenHBand="0" w:firstRowFirstColumn="0" w:firstRowLastColumn="0" w:lastRowFirstColumn="0" w:lastRowLastColumn="0"/>
          <w:trHeight w:val="3428"/>
        </w:trPr>
        <w:tc>
          <w:tcPr>
            <w:cnfStyle w:val="001000000000" w:firstRow="0" w:lastRow="0" w:firstColumn="1" w:lastColumn="0" w:oddVBand="0" w:evenVBand="0" w:oddHBand="0" w:evenHBand="0" w:firstRowFirstColumn="0" w:firstRowLastColumn="0" w:lastRowFirstColumn="0" w:lastRowLastColumn="0"/>
            <w:tcW w:w="4862" w:type="dxa"/>
          </w:tcPr>
          <w:p w14:paraId="644F22F6" w14:textId="68D0554B" w:rsidR="00377A95" w:rsidRPr="00CC7259" w:rsidRDefault="0022592B" w:rsidP="00DF161D">
            <w:pPr>
              <w:pStyle w:val="MoEBodyText"/>
              <w:ind w:left="0"/>
              <w:rPr>
                <w:rFonts w:ascii="Arial" w:hAnsi="Arial" w:cs="Arial"/>
                <w:color w:val="01853E"/>
              </w:rPr>
            </w:pPr>
            <w:r w:rsidRPr="00CC7259">
              <w:rPr>
                <w:rFonts w:ascii="Arial" w:hAnsi="Arial" w:cs="Arial"/>
                <w:color w:val="01853E"/>
              </w:rPr>
              <w:t>My favourite place at school</w:t>
            </w:r>
          </w:p>
        </w:tc>
        <w:tc>
          <w:tcPr>
            <w:tcW w:w="4863" w:type="dxa"/>
          </w:tcPr>
          <w:p w14:paraId="2D4B8C51" w14:textId="77777777" w:rsidR="00377A95" w:rsidRPr="00CC7259" w:rsidRDefault="0022592B" w:rsidP="00DF161D">
            <w:pPr>
              <w:pStyle w:val="MoEBodyText"/>
              <w:ind w:left="0"/>
              <w:cnfStyle w:val="100000000000" w:firstRow="1" w:lastRow="0" w:firstColumn="0" w:lastColumn="0" w:oddVBand="0" w:evenVBand="0" w:oddHBand="0" w:evenHBand="0" w:firstRowFirstColumn="0" w:firstRowLastColumn="0" w:lastRowFirstColumn="0" w:lastRowLastColumn="0"/>
              <w:rPr>
                <w:rFonts w:ascii="Arial" w:hAnsi="Arial" w:cs="Arial"/>
                <w:b w:val="0"/>
                <w:color w:val="01853E"/>
              </w:rPr>
            </w:pPr>
            <w:r w:rsidRPr="00CC7259">
              <w:rPr>
                <w:rFonts w:ascii="Arial" w:hAnsi="Arial" w:cs="Arial"/>
                <w:color w:val="01853E"/>
              </w:rPr>
              <w:t xml:space="preserve">My favourite place </w:t>
            </w:r>
            <w:r w:rsidR="00F5217B" w:rsidRPr="00CC7259">
              <w:rPr>
                <w:rFonts w:ascii="Arial" w:hAnsi="Arial" w:cs="Arial"/>
                <w:color w:val="01853E"/>
              </w:rPr>
              <w:t>at home</w:t>
            </w:r>
          </w:p>
          <w:p w14:paraId="17D4A76D" w14:textId="5DB8E431"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hAnsi="Arial" w:cs="Arial"/>
                <w:color w:val="01853E"/>
              </w:rPr>
            </w:pPr>
          </w:p>
          <w:p w14:paraId="5BDF5413" w14:textId="701BAC9B"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p w14:paraId="01657E92" w14:textId="5448F504"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p w14:paraId="553B0047" w14:textId="6F3BE977"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p w14:paraId="7C6C97FB" w14:textId="094475A8"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p w14:paraId="5CB0C638" w14:textId="13D8536B"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p w14:paraId="4AFD1939" w14:textId="7A5D0274" w:rsidR="00F5217B" w:rsidRPr="00CC7259" w:rsidRDefault="00F5217B" w:rsidP="3F65E5A8">
            <w:pPr>
              <w:pStyle w:val="MoEBodyText"/>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1853E"/>
              </w:rPr>
            </w:pPr>
          </w:p>
        </w:tc>
      </w:tr>
    </w:tbl>
    <w:p w14:paraId="5596834E" w14:textId="77777777" w:rsidR="00E760A3" w:rsidRPr="00CC7259" w:rsidRDefault="00E760A3" w:rsidP="0EAAF7F9">
      <w:pPr>
        <w:pStyle w:val="MoECoverPageHeading"/>
        <w:rPr>
          <w:rFonts w:ascii="Arial" w:hAnsi="Arial" w:cs="Arial"/>
          <w:color w:val="3472AC"/>
          <w:sz w:val="40"/>
          <w:szCs w:val="40"/>
        </w:rPr>
      </w:pPr>
    </w:p>
    <w:p w14:paraId="137F65F7" w14:textId="77777777" w:rsidR="00CE67A6" w:rsidRPr="00CC7259" w:rsidRDefault="00CE67A6" w:rsidP="00CE67A6">
      <w:pPr>
        <w:pStyle w:val="MoECoverPageSubheading"/>
        <w:rPr>
          <w:rFonts w:ascii="Arial" w:hAnsi="Arial" w:cs="Arial"/>
        </w:rPr>
      </w:pPr>
      <w:r w:rsidRPr="00CC7259">
        <w:rPr>
          <w:rFonts w:ascii="Arial" w:hAnsi="Arial" w:cs="Arial"/>
        </w:rPr>
        <w:t>Planning my day</w:t>
      </w:r>
    </w:p>
    <w:p w14:paraId="197762D0" w14:textId="0E16D007" w:rsidR="00CE67A6" w:rsidRPr="00CC7259" w:rsidRDefault="00CE67A6" w:rsidP="00CE67A6">
      <w:pPr>
        <w:pStyle w:val="MoEBodyText"/>
        <w:rPr>
          <w:rFonts w:ascii="Arial" w:hAnsi="Arial" w:cs="Arial"/>
        </w:rPr>
      </w:pPr>
      <w:r w:rsidRPr="00CC7259">
        <w:rPr>
          <w:rFonts w:ascii="Arial" w:hAnsi="Arial" w:cs="Arial"/>
        </w:rPr>
        <w:t>Set up your space for learning. Grab the things you are going to need. These are the activities for today.</w:t>
      </w:r>
      <w:r w:rsidR="01A66F94" w:rsidRPr="00CC7259">
        <w:rPr>
          <w:rFonts w:ascii="Arial" w:hAnsi="Arial" w:cs="Arial"/>
        </w:rPr>
        <w:t xml:space="preserve">  We are exploring creativity through games.</w:t>
      </w:r>
    </w:p>
    <w:tbl>
      <w:tblPr>
        <w:tblStyle w:val="PlainTable4"/>
        <w:tblW w:w="5000" w:type="pct"/>
        <w:tblLook w:val="04A0" w:firstRow="1" w:lastRow="0" w:firstColumn="1" w:lastColumn="0" w:noHBand="0" w:noVBand="1"/>
      </w:tblPr>
      <w:tblGrid>
        <w:gridCol w:w="3241"/>
        <w:gridCol w:w="3240"/>
        <w:gridCol w:w="3244"/>
      </w:tblGrid>
      <w:tr w:rsidR="00A369C1" w:rsidRPr="00CC7259" w14:paraId="5C812C53" w14:textId="77777777" w:rsidTr="00963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416943D" w14:textId="2B60AF40" w:rsidR="00A369C1" w:rsidRPr="00CC7259" w:rsidRDefault="00A369C1" w:rsidP="00E95548">
            <w:pPr>
              <w:pStyle w:val="MoEBodyText"/>
              <w:spacing w:after="120"/>
              <w:ind w:left="0"/>
              <w:rPr>
                <w:rFonts w:ascii="Arial" w:hAnsi="Arial" w:cs="Arial"/>
                <w:b w:val="0"/>
              </w:rPr>
            </w:pPr>
            <w:r w:rsidRPr="00CC7259">
              <w:rPr>
                <w:rFonts w:ascii="Arial" w:hAnsi="Arial" w:cs="Arial"/>
              </w:rPr>
              <w:t>My favourite games</w:t>
            </w:r>
          </w:p>
          <w:p w14:paraId="4141B75C" w14:textId="5B348970" w:rsidR="00A369C1" w:rsidRPr="00CC7259" w:rsidRDefault="00A369C1" w:rsidP="00E95548">
            <w:pPr>
              <w:pStyle w:val="MoEBodyText"/>
              <w:spacing w:before="0" w:after="120"/>
              <w:ind w:left="0"/>
              <w:rPr>
                <w:rFonts w:ascii="Arial" w:hAnsi="Arial" w:cs="Arial"/>
                <w:b w:val="0"/>
                <w:bCs w:val="0"/>
              </w:rPr>
            </w:pPr>
            <w:r w:rsidRPr="00CC7259">
              <w:rPr>
                <w:rFonts w:ascii="Arial" w:hAnsi="Arial" w:cs="Arial"/>
                <w:b w:val="0"/>
              </w:rPr>
              <w:t>Thinking, drawing</w:t>
            </w:r>
            <w:r w:rsidRPr="00CC7259">
              <w:rPr>
                <w:rFonts w:ascii="Arial" w:hAnsi="Arial" w:cs="Arial"/>
              </w:rPr>
              <w:t>,</w:t>
            </w:r>
            <w:r w:rsidRPr="00CC7259">
              <w:rPr>
                <w:rFonts w:ascii="Arial" w:hAnsi="Arial" w:cs="Arial"/>
                <w:b w:val="0"/>
              </w:rPr>
              <w:t xml:space="preserve"> and writing about my favourite games </w:t>
            </w:r>
          </w:p>
        </w:tc>
        <w:tc>
          <w:tcPr>
            <w:tcW w:w="1666" w:type="pct"/>
          </w:tcPr>
          <w:p w14:paraId="11241E0A" w14:textId="7781BE9E" w:rsidR="00A369C1" w:rsidRPr="00CC7259" w:rsidRDefault="00A369C1" w:rsidP="00E95548">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C7259">
              <w:rPr>
                <w:rFonts w:ascii="Arial" w:hAnsi="Arial" w:cs="Arial"/>
              </w:rPr>
              <w:t>Playing a game</w:t>
            </w:r>
          </w:p>
          <w:p w14:paraId="31A12267" w14:textId="3D69534C" w:rsidR="00A369C1" w:rsidRPr="00CC7259" w:rsidRDefault="00A369C1" w:rsidP="00E95548">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rPr>
              <w:t>Following instructions to set up and play a game of shape hopscotch</w:t>
            </w:r>
          </w:p>
        </w:tc>
        <w:tc>
          <w:tcPr>
            <w:tcW w:w="1669" w:type="pct"/>
          </w:tcPr>
          <w:p w14:paraId="0DB188D0" w14:textId="4325EF2E" w:rsidR="00A369C1" w:rsidRPr="00CC7259" w:rsidRDefault="00A369C1" w:rsidP="00E95548">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C7259">
              <w:rPr>
                <w:rFonts w:ascii="Arial" w:hAnsi="Arial" w:cs="Arial"/>
              </w:rPr>
              <w:t>Making a game</w:t>
            </w:r>
          </w:p>
          <w:p w14:paraId="6EDA3A4C" w14:textId="2109A04B" w:rsidR="00A369C1" w:rsidRPr="00CC7259" w:rsidRDefault="00E55CCD" w:rsidP="00E95548">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rPr>
              <w:t>Using what I know about games to create my own game for someone else to play.</w:t>
            </w:r>
          </w:p>
        </w:tc>
      </w:tr>
    </w:tbl>
    <w:p w14:paraId="3D066C6D" w14:textId="10A37717" w:rsidR="00193172" w:rsidRPr="00CC7259" w:rsidRDefault="00CE67A6" w:rsidP="1EF961EA">
      <w:pPr>
        <w:spacing w:after="0"/>
        <w:rPr>
          <w:rFonts w:ascii="Arial" w:hAnsi="Arial" w:cs="Arial"/>
          <w:color w:val="3472AC"/>
          <w:sz w:val="40"/>
          <w:szCs w:val="40"/>
        </w:rPr>
      </w:pPr>
      <w:r w:rsidRPr="00CC7259">
        <w:rPr>
          <w:rFonts w:ascii="Arial" w:hAnsi="Arial" w:cs="Arial"/>
          <w:color w:val="3472AC"/>
          <w:sz w:val="40"/>
          <w:szCs w:val="40"/>
        </w:rPr>
        <w:br w:type="page"/>
      </w:r>
      <w:r w:rsidR="3F6F33F4" w:rsidRPr="00CC7259">
        <w:rPr>
          <w:rFonts w:ascii="Arial" w:eastAsia="Calibri Light" w:hAnsi="Arial" w:cs="Arial"/>
          <w:b/>
          <w:color w:val="3472AC"/>
          <w:sz w:val="40"/>
          <w:szCs w:val="40"/>
        </w:rPr>
        <w:lastRenderedPageBreak/>
        <w:t>Day 2</w:t>
      </w:r>
      <w:r w:rsidR="00C13C7B" w:rsidRPr="00CC7259">
        <w:rPr>
          <w:rFonts w:ascii="Arial" w:eastAsia="Calibri Light" w:hAnsi="Arial" w:cs="Arial"/>
          <w:b/>
          <w:color w:val="3472AC"/>
          <w:sz w:val="40"/>
          <w:szCs w:val="40"/>
        </w:rPr>
        <w:t>:</w:t>
      </w:r>
      <w:r w:rsidR="3F6F33F4" w:rsidRPr="00CC7259">
        <w:rPr>
          <w:rFonts w:ascii="Arial" w:eastAsia="Calibri Light" w:hAnsi="Arial" w:cs="Arial"/>
          <w:b/>
          <w:color w:val="3472AC"/>
          <w:sz w:val="40"/>
          <w:szCs w:val="40"/>
        </w:rPr>
        <w:t xml:space="preserve"> </w:t>
      </w:r>
      <w:r w:rsidR="3B7B1DA7" w:rsidRPr="00CC7259">
        <w:rPr>
          <w:rFonts w:ascii="Arial" w:eastAsia="Calibri Light" w:hAnsi="Arial" w:cs="Arial"/>
          <w:b/>
          <w:color w:val="3472AC"/>
          <w:sz w:val="40"/>
          <w:szCs w:val="40"/>
        </w:rPr>
        <w:t>Activit</w:t>
      </w:r>
      <w:r w:rsidR="00336203" w:rsidRPr="00CC7259">
        <w:rPr>
          <w:rFonts w:ascii="Arial" w:eastAsia="Calibri Light" w:hAnsi="Arial" w:cs="Arial"/>
          <w:b/>
          <w:color w:val="3472AC"/>
          <w:sz w:val="40"/>
          <w:szCs w:val="40"/>
        </w:rPr>
        <w:t xml:space="preserve">ies </w:t>
      </w:r>
      <w:r w:rsidR="3B7B1DA7" w:rsidRPr="00CC7259">
        <w:rPr>
          <w:rFonts w:ascii="Arial" w:eastAsia="Calibri Light" w:hAnsi="Arial" w:cs="Arial"/>
          <w:b/>
          <w:color w:val="3472AC"/>
          <w:sz w:val="40"/>
          <w:szCs w:val="40"/>
        </w:rPr>
        <w:t>1</w:t>
      </w:r>
      <w:r w:rsidR="007D5D9F" w:rsidRPr="00CC7259">
        <w:rPr>
          <w:rFonts w:ascii="Arial" w:eastAsia="Calibri Light" w:hAnsi="Arial" w:cs="Arial"/>
          <w:b/>
          <w:color w:val="3472AC"/>
          <w:sz w:val="40"/>
          <w:szCs w:val="40"/>
        </w:rPr>
        <w:t xml:space="preserve"> and 2</w:t>
      </w:r>
      <w:r w:rsidR="3B7B1DA7" w:rsidRPr="00CC7259">
        <w:rPr>
          <w:rFonts w:ascii="Arial" w:eastAsia="Calibri Light" w:hAnsi="Arial" w:cs="Arial"/>
          <w:b/>
          <w:color w:val="3472AC"/>
          <w:sz w:val="40"/>
          <w:szCs w:val="40"/>
        </w:rPr>
        <w:t xml:space="preserve"> –</w:t>
      </w:r>
      <w:r w:rsidR="000B758E" w:rsidRPr="00CC7259">
        <w:rPr>
          <w:rFonts w:ascii="Arial" w:eastAsia="Calibri Light" w:hAnsi="Arial" w:cs="Arial"/>
          <w:b/>
          <w:color w:val="3472AC"/>
          <w:sz w:val="40"/>
          <w:szCs w:val="40"/>
        </w:rPr>
        <w:t xml:space="preserve"> My favourite </w:t>
      </w:r>
      <w:r w:rsidR="009113B0" w:rsidRPr="00CC7259">
        <w:rPr>
          <w:rFonts w:ascii="Arial" w:eastAsia="Calibri Light" w:hAnsi="Arial" w:cs="Arial"/>
          <w:b/>
          <w:color w:val="3472AC"/>
          <w:sz w:val="40"/>
          <w:szCs w:val="40"/>
        </w:rPr>
        <w:t>games</w:t>
      </w:r>
      <w:r w:rsidR="3B7B1DA7" w:rsidRPr="00CC7259">
        <w:rPr>
          <w:rFonts w:ascii="Arial" w:hAnsi="Arial" w:cs="Arial"/>
          <w:color w:val="3472AC"/>
          <w:sz w:val="40"/>
          <w:szCs w:val="40"/>
        </w:rPr>
        <w:t xml:space="preserve"> </w:t>
      </w:r>
    </w:p>
    <w:tbl>
      <w:tblPr>
        <w:tblStyle w:val="TableGrid"/>
        <w:tblW w:w="0" w:type="auto"/>
        <w:tblLayout w:type="fixed"/>
        <w:tblLook w:val="04A0" w:firstRow="1" w:lastRow="0" w:firstColumn="1" w:lastColumn="0" w:noHBand="0" w:noVBand="1"/>
      </w:tblPr>
      <w:tblGrid>
        <w:gridCol w:w="4410"/>
        <w:gridCol w:w="5310"/>
      </w:tblGrid>
      <w:tr w:rsidR="00F5217B" w:rsidRPr="00CC7259" w14:paraId="6E605249"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62433AB3" w14:textId="77777777" w:rsidR="00F5217B" w:rsidRPr="00CC7259" w:rsidRDefault="00F5217B" w:rsidP="00E95548">
            <w:pPr>
              <w:pStyle w:val="MoEBodyText"/>
              <w:rPr>
                <w:rFonts w:ascii="Arial" w:hAnsi="Arial" w:cs="Arial"/>
                <w:b w:val="0"/>
              </w:rPr>
            </w:pPr>
            <w:r w:rsidRPr="00CC7259">
              <w:rPr>
                <w:rFonts w:ascii="Arial" w:hAnsi="Arial" w:cs="Arial"/>
              </w:rPr>
              <w:t>Notes for teachers and whānau</w:t>
            </w:r>
          </w:p>
          <w:p w14:paraId="482FD738" w14:textId="06C9C045" w:rsidR="00F5217B" w:rsidRPr="00CC7259" w:rsidRDefault="009113B0" w:rsidP="00E95548">
            <w:pPr>
              <w:pStyle w:val="MoEBodyText"/>
              <w:rPr>
                <w:rFonts w:ascii="Arial" w:hAnsi="Arial" w:cs="Arial"/>
                <w:b w:val="0"/>
                <w:bCs/>
              </w:rPr>
            </w:pPr>
            <w:r w:rsidRPr="00CC7259">
              <w:rPr>
                <w:rFonts w:ascii="Arial" w:hAnsi="Arial" w:cs="Arial"/>
                <w:b w:val="0"/>
                <w:bCs/>
              </w:rPr>
              <w:t xml:space="preserve">In this activity </w:t>
            </w:r>
            <w:r w:rsidR="00842D14" w:rsidRPr="00CC7259">
              <w:rPr>
                <w:rFonts w:ascii="Arial" w:hAnsi="Arial" w:cs="Arial"/>
                <w:b w:val="0"/>
                <w:bCs/>
              </w:rPr>
              <w:t xml:space="preserve">your learner is thinking about all the things </w:t>
            </w:r>
            <w:r w:rsidR="006D57F7" w:rsidRPr="00CC7259">
              <w:rPr>
                <w:rFonts w:ascii="Arial" w:hAnsi="Arial" w:cs="Arial"/>
                <w:b w:val="0"/>
                <w:bCs/>
              </w:rPr>
              <w:t>they can do that make them happy</w:t>
            </w:r>
            <w:r w:rsidR="00431854" w:rsidRPr="00CC7259">
              <w:rPr>
                <w:rFonts w:ascii="Arial" w:hAnsi="Arial" w:cs="Arial"/>
                <w:b w:val="0"/>
                <w:bCs/>
              </w:rPr>
              <w:t xml:space="preserve">. </w:t>
            </w:r>
            <w:r w:rsidR="00EB7606" w:rsidRPr="00CC7259">
              <w:rPr>
                <w:rFonts w:ascii="Arial" w:hAnsi="Arial" w:cs="Arial"/>
                <w:b w:val="0"/>
                <w:bCs/>
              </w:rPr>
              <w:t xml:space="preserve">Your learner will be asked to </w:t>
            </w:r>
            <w:r w:rsidR="007011EC" w:rsidRPr="00CC7259">
              <w:rPr>
                <w:rFonts w:ascii="Arial" w:hAnsi="Arial" w:cs="Arial"/>
                <w:b w:val="0"/>
                <w:bCs/>
              </w:rPr>
              <w:t xml:space="preserve">think, make a list, </w:t>
            </w:r>
            <w:r w:rsidR="00A957E2" w:rsidRPr="00CC7259">
              <w:rPr>
                <w:rFonts w:ascii="Arial" w:hAnsi="Arial" w:cs="Arial"/>
                <w:b w:val="0"/>
                <w:bCs/>
              </w:rPr>
              <w:t>listen or read</w:t>
            </w:r>
            <w:r w:rsidR="00E82C34" w:rsidRPr="00CC7259">
              <w:rPr>
                <w:rFonts w:ascii="Arial" w:hAnsi="Arial" w:cs="Arial"/>
                <w:b w:val="0"/>
                <w:bCs/>
              </w:rPr>
              <w:t xml:space="preserve">, and then draw and write about their favourite games. </w:t>
            </w:r>
          </w:p>
        </w:tc>
      </w:tr>
      <w:tr w:rsidR="00F5217B" w:rsidRPr="00CC7259" w14:paraId="4A119E9B" w14:textId="77777777" w:rsidTr="00650B1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10" w:type="dxa"/>
          </w:tcPr>
          <w:p w14:paraId="0041BDA6" w14:textId="1F3069B4" w:rsidR="00F5217B" w:rsidRPr="00CC7259" w:rsidRDefault="00F5217B" w:rsidP="00E95548">
            <w:pPr>
              <w:pStyle w:val="MoEBodyText"/>
              <w:rPr>
                <w:rFonts w:ascii="Arial" w:hAnsi="Arial" w:cs="Arial"/>
                <w:b/>
              </w:rPr>
            </w:pPr>
            <w:r w:rsidRPr="00CC7259">
              <w:rPr>
                <w:rFonts w:ascii="Arial" w:hAnsi="Arial" w:cs="Arial"/>
                <w:b/>
              </w:rPr>
              <w:t>Ākonga activity instructions</w:t>
            </w:r>
          </w:p>
        </w:tc>
        <w:tc>
          <w:tcPr>
            <w:tcW w:w="5310" w:type="dxa"/>
          </w:tcPr>
          <w:p w14:paraId="751537FB" w14:textId="77777777" w:rsidR="00F5217B" w:rsidRPr="00CC7259" w:rsidRDefault="00F5217B"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F5217B" w:rsidRPr="00CC7259" w14:paraId="554A3160" w14:textId="77777777" w:rsidTr="00650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0FE834B" w14:textId="77777777" w:rsidR="00F5217B" w:rsidRPr="00CC7259" w:rsidRDefault="00F5217B" w:rsidP="00E95548">
            <w:pPr>
              <w:pStyle w:val="MoEBodyText"/>
              <w:rPr>
                <w:rFonts w:ascii="Arial" w:hAnsi="Arial" w:cs="Arial"/>
              </w:rPr>
            </w:pPr>
            <w:r w:rsidRPr="00CC7259">
              <w:rPr>
                <w:rFonts w:ascii="Arial" w:hAnsi="Arial" w:cs="Arial"/>
              </w:rPr>
              <w:t xml:space="preserve">In this activity you are learning to: </w:t>
            </w:r>
          </w:p>
          <w:p w14:paraId="46B58074" w14:textId="14908D2D" w:rsidR="00F5217B" w:rsidRPr="00CC7259" w:rsidRDefault="006510D3" w:rsidP="00E15254">
            <w:pPr>
              <w:pStyle w:val="MoEBodyText"/>
              <w:numPr>
                <w:ilvl w:val="0"/>
                <w:numId w:val="30"/>
              </w:numPr>
              <w:rPr>
                <w:rFonts w:ascii="Arial" w:eastAsia="Calibri Light" w:hAnsi="Arial" w:cs="Arial"/>
                <w:color w:val="000000" w:themeColor="text1"/>
                <w:szCs w:val="20"/>
              </w:rPr>
            </w:pPr>
            <w:r w:rsidRPr="00CC7259">
              <w:rPr>
                <w:rFonts w:ascii="Arial" w:hAnsi="Arial" w:cs="Arial"/>
              </w:rPr>
              <w:t>WRITE a list</w:t>
            </w:r>
          </w:p>
          <w:p w14:paraId="7736D4C4" w14:textId="12F6791A" w:rsidR="006510D3" w:rsidRPr="00CC7259" w:rsidRDefault="00DE4481" w:rsidP="00E15254">
            <w:pPr>
              <w:pStyle w:val="MoEBodyText"/>
              <w:numPr>
                <w:ilvl w:val="0"/>
                <w:numId w:val="30"/>
              </w:numPr>
              <w:rPr>
                <w:rFonts w:ascii="Arial" w:eastAsia="Calibri Light" w:hAnsi="Arial" w:cs="Arial"/>
                <w:color w:val="000000" w:themeColor="text1"/>
                <w:szCs w:val="20"/>
              </w:rPr>
            </w:pPr>
            <w:r w:rsidRPr="00CC7259">
              <w:rPr>
                <w:rFonts w:ascii="Arial" w:eastAsia="Calibri Light" w:hAnsi="Arial" w:cs="Arial"/>
                <w:color w:val="000000" w:themeColor="text1"/>
                <w:szCs w:val="20"/>
              </w:rPr>
              <w:t>WRITE about your favourite game</w:t>
            </w:r>
          </w:p>
        </w:tc>
        <w:tc>
          <w:tcPr>
            <w:tcW w:w="5310" w:type="dxa"/>
          </w:tcPr>
          <w:p w14:paraId="2A8507F2" w14:textId="2622761F" w:rsidR="006521F8" w:rsidRPr="00CC7259" w:rsidRDefault="6E2C6FFB" w:rsidP="00E15254">
            <w:pPr>
              <w:pStyle w:val="MoEBodyText"/>
              <w:numPr>
                <w:ilvl w:val="0"/>
                <w:numId w:val="31"/>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60 minutes</w:t>
            </w:r>
          </w:p>
          <w:p w14:paraId="4CA6364C" w14:textId="0396500C" w:rsidR="006521F8" w:rsidRPr="00CC7259" w:rsidRDefault="006521F8" w:rsidP="00E15254">
            <w:pPr>
              <w:pStyle w:val="MoEBodyText"/>
              <w:numPr>
                <w:ilvl w:val="0"/>
                <w:numId w:val="31"/>
              </w:numPr>
              <w:spacing w:after="12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My home learning book</w:t>
            </w:r>
          </w:p>
          <w:p w14:paraId="21CAC8BB" w14:textId="4EB52B37" w:rsidR="007D5D9F" w:rsidRPr="00CC7259" w:rsidRDefault="006F0A5D" w:rsidP="00E15254">
            <w:pPr>
              <w:pStyle w:val="MoEBodyText"/>
              <w:numPr>
                <w:ilvl w:val="0"/>
                <w:numId w:val="31"/>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Pencils/crayons/felts</w:t>
            </w:r>
          </w:p>
          <w:p w14:paraId="1DAE480F" w14:textId="10D5EEEF" w:rsidR="00F5217B" w:rsidRPr="00CC7259" w:rsidRDefault="000856C8" w:rsidP="00E15254">
            <w:pPr>
              <w:pStyle w:val="MoEBodyText"/>
              <w:numPr>
                <w:ilvl w:val="0"/>
                <w:numId w:val="31"/>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34" w:history="1">
              <w:r w:rsidR="00CE4B36" w:rsidRPr="00CC7259">
                <w:rPr>
                  <w:rStyle w:val="Hyperlink"/>
                  <w:rFonts w:ascii="Arial" w:hAnsi="Arial" w:cs="Arial"/>
                </w:rPr>
                <w:t xml:space="preserve">Whai (String Games) / Ready to Read </w:t>
              </w:r>
            </w:hyperlink>
          </w:p>
          <w:p w14:paraId="3A0E651F" w14:textId="004D606E" w:rsidR="006521F8" w:rsidRPr="00CC7259" w:rsidRDefault="000856C8" w:rsidP="00E15254">
            <w:pPr>
              <w:pStyle w:val="MoEBodyText"/>
              <w:numPr>
                <w:ilvl w:val="0"/>
                <w:numId w:val="31"/>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35" w:history="1">
              <w:r w:rsidR="006521F8" w:rsidRPr="00CC7259">
                <w:rPr>
                  <w:rStyle w:val="Hyperlink"/>
                  <w:rFonts w:ascii="Arial" w:hAnsi="Arial" w:cs="Arial"/>
                </w:rPr>
                <w:t xml:space="preserve">Hannah's Game / Ready to Read </w:t>
              </w:r>
            </w:hyperlink>
          </w:p>
        </w:tc>
      </w:tr>
    </w:tbl>
    <w:p w14:paraId="56CAF590" w14:textId="3E1F7891" w:rsidR="2BFD5AD3" w:rsidRPr="00CC7259" w:rsidRDefault="2BFD5AD3" w:rsidP="006F0A5D">
      <w:pPr>
        <w:pStyle w:val="MoEBodyText"/>
        <w:spacing w:after="0"/>
        <w:rPr>
          <w:rFonts w:ascii="Arial" w:hAnsi="Arial" w:cs="Arial"/>
        </w:rPr>
      </w:pPr>
    </w:p>
    <w:p w14:paraId="3D89818B" w14:textId="111775E4" w:rsidR="00193172" w:rsidRPr="00CC7259" w:rsidRDefault="00652DA5" w:rsidP="009E4069">
      <w:pPr>
        <w:pStyle w:val="MoEBodyText"/>
        <w:rPr>
          <w:rFonts w:ascii="Arial" w:hAnsi="Arial" w:cs="Arial"/>
          <w:b/>
          <w:bCs/>
        </w:rPr>
      </w:pPr>
      <w:r w:rsidRPr="00CC7259">
        <w:rPr>
          <w:rFonts w:ascii="Arial" w:hAnsi="Arial" w:cs="Arial"/>
          <w:b/>
          <w:bCs/>
        </w:rPr>
        <w:t>Let’s do some thinking.</w:t>
      </w:r>
    </w:p>
    <w:p w14:paraId="02F5B32A" w14:textId="7A332FE5" w:rsidR="00652DA5" w:rsidRPr="00CC7259" w:rsidRDefault="00652DA5" w:rsidP="0027505A">
      <w:pPr>
        <w:pStyle w:val="MoEBodyText"/>
        <w:rPr>
          <w:rFonts w:ascii="Arial" w:hAnsi="Arial" w:cs="Arial"/>
        </w:rPr>
      </w:pPr>
      <w:r w:rsidRPr="00CC7259">
        <w:rPr>
          <w:rFonts w:ascii="Arial" w:hAnsi="Arial" w:cs="Arial"/>
        </w:rPr>
        <w:t>What do you love to do at home?</w:t>
      </w:r>
      <w:r w:rsidR="00F53D0B" w:rsidRPr="00CC7259">
        <w:rPr>
          <w:rFonts w:ascii="Arial" w:hAnsi="Arial" w:cs="Arial"/>
        </w:rPr>
        <w:t xml:space="preserve"> </w:t>
      </w:r>
      <w:r w:rsidR="00DC1CDE" w:rsidRPr="00CC7259">
        <w:rPr>
          <w:rFonts w:ascii="Arial" w:hAnsi="Arial" w:cs="Arial"/>
        </w:rPr>
        <w:t xml:space="preserve">Where do you go to do things </w:t>
      </w:r>
      <w:r w:rsidR="001F44B5" w:rsidRPr="00CC7259">
        <w:rPr>
          <w:rFonts w:ascii="Arial" w:hAnsi="Arial" w:cs="Arial"/>
        </w:rPr>
        <w:t xml:space="preserve">that </w:t>
      </w:r>
      <w:r w:rsidR="00DC1CDE" w:rsidRPr="00CC7259">
        <w:rPr>
          <w:rFonts w:ascii="Arial" w:hAnsi="Arial" w:cs="Arial"/>
        </w:rPr>
        <w:t>you love doing? (Inside or outside)</w:t>
      </w:r>
    </w:p>
    <w:p w14:paraId="0211C220" w14:textId="78DCD0D0" w:rsidR="00F20D2B" w:rsidRPr="00CC7259" w:rsidRDefault="00F20D2B" w:rsidP="0027505A">
      <w:pPr>
        <w:pStyle w:val="MoEBodyText"/>
        <w:rPr>
          <w:rFonts w:ascii="Arial" w:hAnsi="Arial" w:cs="Arial"/>
        </w:rPr>
      </w:pPr>
      <w:r w:rsidRPr="00CC7259">
        <w:rPr>
          <w:rFonts w:ascii="Arial" w:hAnsi="Arial" w:cs="Arial"/>
        </w:rPr>
        <w:t xml:space="preserve">WRITE these down in your home learning book </w:t>
      </w:r>
      <w:r w:rsidR="00D913F5" w:rsidRPr="00CC7259">
        <w:rPr>
          <w:rFonts w:ascii="Arial" w:hAnsi="Arial" w:cs="Arial"/>
        </w:rPr>
        <w:t xml:space="preserve">or you could </w:t>
      </w:r>
      <w:r w:rsidRPr="00CC7259">
        <w:rPr>
          <w:rFonts w:ascii="Arial" w:hAnsi="Arial" w:cs="Arial"/>
        </w:rPr>
        <w:t>TELL someone in your whānau.</w:t>
      </w:r>
    </w:p>
    <w:p w14:paraId="23F748D9" w14:textId="6D7AAA73" w:rsidR="00F20D2B" w:rsidRPr="00CC7259" w:rsidRDefault="00D337BF" w:rsidP="0027505A">
      <w:pPr>
        <w:pStyle w:val="MoEBodyText"/>
        <w:rPr>
          <w:rFonts w:ascii="Arial" w:eastAsia="Calibri Light" w:hAnsi="Arial" w:cs="Arial"/>
          <w:color w:val="000000" w:themeColor="text1"/>
          <w:highlight w:val="yellow"/>
        </w:rPr>
      </w:pPr>
      <w:r w:rsidRPr="00CC7259">
        <w:rPr>
          <w:rFonts w:ascii="Arial" w:hAnsi="Arial" w:cs="Arial"/>
          <w:noProof/>
        </w:rPr>
        <w:drawing>
          <wp:anchor distT="0" distB="0" distL="114300" distR="114300" simplePos="0" relativeHeight="251658245" behindDoc="0" locked="0" layoutInCell="1" allowOverlap="1" wp14:anchorId="6F8DC791" wp14:editId="330A3A9B">
            <wp:simplePos x="0" y="0"/>
            <wp:positionH relativeFrom="margin">
              <wp:align>right</wp:align>
            </wp:positionH>
            <wp:positionV relativeFrom="paragraph">
              <wp:posOffset>175260</wp:posOffset>
            </wp:positionV>
            <wp:extent cx="1588135" cy="1895475"/>
            <wp:effectExtent l="0" t="0" r="0" b="9525"/>
            <wp:wrapSquare wrapText="bothSides"/>
            <wp:docPr id="1245" name="Picture 1245" descr="Two children with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o children with str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813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C8">
        <w:rPr>
          <w:rFonts w:ascii="Arial" w:hAnsi="Arial" w:cs="Arial"/>
        </w:rPr>
        <w:pict w14:anchorId="129727B0">
          <v:rect id="_x0000_i1033" style="width:0;height:1.5pt" o:hralign="center" o:hrstd="t" o:hr="t" fillcolor="#a0a0a0" stroked="f"/>
        </w:pict>
      </w:r>
    </w:p>
    <w:p w14:paraId="1296EE30" w14:textId="228F8BE8" w:rsidR="00DC1CDE" w:rsidRPr="00CC7259" w:rsidRDefault="00800CD8" w:rsidP="0027505A">
      <w:pPr>
        <w:pStyle w:val="MoEBodyText"/>
        <w:rPr>
          <w:rFonts w:ascii="Arial" w:eastAsia="MS Mincho" w:hAnsi="Arial" w:cs="Arial"/>
        </w:rPr>
      </w:pPr>
      <w:r w:rsidRPr="00CC7259">
        <w:rPr>
          <w:rFonts w:ascii="Arial" w:hAnsi="Arial" w:cs="Arial"/>
        </w:rPr>
        <w:t xml:space="preserve">READ or LISTEN to </w:t>
      </w:r>
      <w:hyperlink r:id="rId37">
        <w:r w:rsidRPr="00CC7259">
          <w:rPr>
            <w:rStyle w:val="Hyperlink"/>
            <w:rFonts w:ascii="Arial" w:hAnsi="Arial" w:cs="Arial"/>
          </w:rPr>
          <w:t xml:space="preserve">Whai (String Games) </w:t>
        </w:r>
      </w:hyperlink>
      <w:r w:rsidR="302F735B" w:rsidRPr="00CC7259">
        <w:rPr>
          <w:rFonts w:ascii="Arial" w:hAnsi="Arial" w:cs="Arial"/>
        </w:rPr>
        <w:t xml:space="preserve"> </w:t>
      </w:r>
    </w:p>
    <w:p w14:paraId="57FD3C7A" w14:textId="1D649954" w:rsidR="00193172" w:rsidRPr="00CC7259" w:rsidRDefault="00800CD8" w:rsidP="00E15254">
      <w:pPr>
        <w:pStyle w:val="MoEBodyText"/>
        <w:numPr>
          <w:ilvl w:val="0"/>
          <w:numId w:val="32"/>
        </w:numPr>
        <w:rPr>
          <w:rFonts w:ascii="Arial" w:eastAsiaTheme="minorEastAsia" w:hAnsi="Arial" w:cs="Arial"/>
        </w:rPr>
      </w:pPr>
      <w:r w:rsidRPr="00CC7259">
        <w:rPr>
          <w:rFonts w:ascii="Arial" w:hAnsi="Arial" w:cs="Arial"/>
        </w:rPr>
        <w:t xml:space="preserve">Mahi and Hani in our story learn to play sting games. </w:t>
      </w:r>
    </w:p>
    <w:p w14:paraId="36572EDB" w14:textId="4366C8AD" w:rsidR="00800CD8" w:rsidRPr="00CC7259" w:rsidRDefault="00800CD8" w:rsidP="00E15254">
      <w:pPr>
        <w:pStyle w:val="MoEBodyText"/>
        <w:numPr>
          <w:ilvl w:val="0"/>
          <w:numId w:val="32"/>
        </w:numPr>
        <w:rPr>
          <w:rFonts w:ascii="Arial" w:eastAsiaTheme="minorEastAsia" w:hAnsi="Arial" w:cs="Arial"/>
        </w:rPr>
      </w:pPr>
      <w:r w:rsidRPr="00CC7259">
        <w:rPr>
          <w:rFonts w:ascii="Arial" w:hAnsi="Arial" w:cs="Arial"/>
        </w:rPr>
        <w:t>What do you know about string games? Have you ever played them?</w:t>
      </w:r>
    </w:p>
    <w:p w14:paraId="4115AF6D" w14:textId="77F718D9" w:rsidR="00800CD8" w:rsidRPr="00CC7259" w:rsidRDefault="00800CD8" w:rsidP="0027505A">
      <w:pPr>
        <w:pStyle w:val="MoEBodyText"/>
        <w:rPr>
          <w:rFonts w:ascii="Arial" w:eastAsia="MS Mincho" w:hAnsi="Arial" w:cs="Arial"/>
        </w:rPr>
      </w:pPr>
      <w:r w:rsidRPr="00CC7259">
        <w:rPr>
          <w:rFonts w:ascii="Arial" w:hAnsi="Arial" w:cs="Arial"/>
        </w:rPr>
        <w:t xml:space="preserve">READ or LISTEN to </w:t>
      </w:r>
      <w:hyperlink r:id="rId38">
        <w:r w:rsidR="006521F8" w:rsidRPr="00CC7259">
          <w:rPr>
            <w:rStyle w:val="Hyperlink"/>
            <w:rFonts w:ascii="Arial" w:hAnsi="Arial" w:cs="Arial"/>
          </w:rPr>
          <w:t>Hannah's Game</w:t>
        </w:r>
      </w:hyperlink>
      <w:r w:rsidR="1C5B4610" w:rsidRPr="00CC7259">
        <w:rPr>
          <w:rFonts w:ascii="Arial" w:hAnsi="Arial" w:cs="Arial"/>
        </w:rPr>
        <w:t xml:space="preserve"> </w:t>
      </w:r>
    </w:p>
    <w:p w14:paraId="7D205552" w14:textId="669728F4" w:rsidR="00416D7C" w:rsidRPr="00CC7259" w:rsidRDefault="009365B2" w:rsidP="00E15254">
      <w:pPr>
        <w:pStyle w:val="MoEBodyText"/>
        <w:numPr>
          <w:ilvl w:val="0"/>
          <w:numId w:val="33"/>
        </w:numPr>
        <w:rPr>
          <w:rFonts w:ascii="Arial" w:eastAsiaTheme="minorEastAsia" w:hAnsi="Arial" w:cs="Arial"/>
        </w:rPr>
      </w:pPr>
      <w:r w:rsidRPr="00CC7259">
        <w:rPr>
          <w:rFonts w:ascii="Arial" w:hAnsi="Arial" w:cs="Arial"/>
        </w:rPr>
        <w:t>Hannah shows Sam how to play a card game.</w:t>
      </w:r>
    </w:p>
    <w:p w14:paraId="5274C2C8" w14:textId="12067AB5" w:rsidR="009365B2" w:rsidRPr="00CC7259" w:rsidRDefault="009365B2" w:rsidP="00E15254">
      <w:pPr>
        <w:pStyle w:val="MoEBodyText"/>
        <w:numPr>
          <w:ilvl w:val="0"/>
          <w:numId w:val="33"/>
        </w:numPr>
        <w:rPr>
          <w:rFonts w:ascii="Arial" w:eastAsiaTheme="minorEastAsia" w:hAnsi="Arial" w:cs="Arial"/>
        </w:rPr>
      </w:pPr>
      <w:r w:rsidRPr="00CC7259">
        <w:rPr>
          <w:rFonts w:ascii="Arial" w:hAnsi="Arial" w:cs="Arial"/>
        </w:rPr>
        <w:t>Do you know any card games? What other kind of games do you like?</w:t>
      </w:r>
    </w:p>
    <w:p w14:paraId="57FB6F1D" w14:textId="3D4D878C" w:rsidR="009365B2" w:rsidRPr="00CC7259" w:rsidRDefault="009365B2" w:rsidP="0027505A">
      <w:pPr>
        <w:pStyle w:val="MoEBodyText"/>
        <w:rPr>
          <w:rFonts w:ascii="Arial" w:hAnsi="Arial" w:cs="Arial"/>
        </w:rPr>
      </w:pPr>
      <w:r w:rsidRPr="00CC7259">
        <w:rPr>
          <w:rFonts w:ascii="Arial" w:hAnsi="Arial" w:cs="Arial"/>
        </w:rPr>
        <w:t xml:space="preserve">WRITE a list of all the games you like to play. </w:t>
      </w:r>
    </w:p>
    <w:p w14:paraId="105D2B44" w14:textId="2A31DA5D" w:rsidR="009365B2" w:rsidRPr="00CC7259" w:rsidRDefault="009365B2" w:rsidP="00E15254">
      <w:pPr>
        <w:pStyle w:val="MoEBodyText"/>
        <w:numPr>
          <w:ilvl w:val="0"/>
          <w:numId w:val="34"/>
        </w:numPr>
        <w:rPr>
          <w:rFonts w:ascii="Arial" w:eastAsiaTheme="minorEastAsia" w:hAnsi="Arial" w:cs="Arial"/>
        </w:rPr>
      </w:pPr>
      <w:r w:rsidRPr="00CC7259">
        <w:rPr>
          <w:rFonts w:ascii="Arial" w:hAnsi="Arial" w:cs="Arial"/>
        </w:rPr>
        <w:t xml:space="preserve">Pick one of the </w:t>
      </w:r>
      <w:r w:rsidR="001F44B5" w:rsidRPr="00CC7259">
        <w:rPr>
          <w:rFonts w:ascii="Arial" w:hAnsi="Arial" w:cs="Arial"/>
        </w:rPr>
        <w:t xml:space="preserve">games and </w:t>
      </w:r>
      <w:r w:rsidR="00EE6C0E" w:rsidRPr="00CC7259">
        <w:rPr>
          <w:rFonts w:ascii="Arial" w:hAnsi="Arial" w:cs="Arial"/>
        </w:rPr>
        <w:t>DRAW</w:t>
      </w:r>
      <w:r w:rsidR="001F44B5" w:rsidRPr="00CC7259">
        <w:rPr>
          <w:rFonts w:ascii="Arial" w:hAnsi="Arial" w:cs="Arial"/>
        </w:rPr>
        <w:t xml:space="preserve"> yourself playing it. </w:t>
      </w:r>
    </w:p>
    <w:p w14:paraId="01EBC4E3" w14:textId="7A222EFD" w:rsidR="00EE6C0E" w:rsidRPr="00CC7259" w:rsidRDefault="00EE6C0E" w:rsidP="00E15254">
      <w:pPr>
        <w:pStyle w:val="MoEBodyText"/>
        <w:numPr>
          <w:ilvl w:val="0"/>
          <w:numId w:val="34"/>
        </w:numPr>
        <w:rPr>
          <w:rFonts w:ascii="Arial" w:eastAsiaTheme="minorEastAsia" w:hAnsi="Arial" w:cs="Arial"/>
        </w:rPr>
      </w:pPr>
      <w:r w:rsidRPr="00CC7259">
        <w:rPr>
          <w:rFonts w:ascii="Arial" w:hAnsi="Arial" w:cs="Arial"/>
        </w:rPr>
        <w:t>You could WRITE a story to go with your picture</w:t>
      </w:r>
    </w:p>
    <w:p w14:paraId="4F8E38EB" w14:textId="77777777" w:rsidR="00F53D0B" w:rsidRPr="00CC7259" w:rsidRDefault="00F53D0B">
      <w:pPr>
        <w:rPr>
          <w:rFonts w:ascii="Arial" w:hAnsi="Arial" w:cs="Arial"/>
        </w:rPr>
      </w:pPr>
      <w:r w:rsidRPr="00CC7259">
        <w:rPr>
          <w:rFonts w:ascii="Arial" w:hAnsi="Arial" w:cs="Arial"/>
          <w:b/>
          <w:bCs/>
        </w:rPr>
        <w:br w:type="page"/>
      </w:r>
    </w:p>
    <w:tbl>
      <w:tblPr>
        <w:tblStyle w:val="GridTable1Light-Accent1"/>
        <w:tblW w:w="0" w:type="auto"/>
        <w:tblInd w:w="113" w:type="dxa"/>
        <w:tblLook w:val="04A0" w:firstRow="1" w:lastRow="0" w:firstColumn="1" w:lastColumn="0" w:noHBand="0" w:noVBand="1"/>
      </w:tblPr>
      <w:tblGrid>
        <w:gridCol w:w="9602"/>
      </w:tblGrid>
      <w:tr w:rsidR="008F6A8F" w:rsidRPr="00CC7259" w14:paraId="242A8C5E" w14:textId="77777777" w:rsidTr="00F53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35986CBB" w14:textId="447E9DA9" w:rsidR="00CF5810" w:rsidRPr="00CC7259" w:rsidRDefault="00532379" w:rsidP="008F6A8F">
            <w:pPr>
              <w:rPr>
                <w:rFonts w:ascii="Arial" w:hAnsi="Arial" w:cs="Arial"/>
                <w:color w:val="01853E"/>
                <w:sz w:val="24"/>
                <w:szCs w:val="24"/>
              </w:rPr>
            </w:pPr>
            <w:r w:rsidRPr="00CC7259">
              <w:rPr>
                <w:rFonts w:ascii="Arial" w:hAnsi="Arial" w:cs="Arial"/>
                <w:color w:val="01853E"/>
                <w:sz w:val="24"/>
                <w:szCs w:val="24"/>
              </w:rPr>
              <w:lastRenderedPageBreak/>
              <w:t>WRITE a list of all the games you like to play</w:t>
            </w:r>
          </w:p>
          <w:p w14:paraId="3BF63C0C" w14:textId="77777777" w:rsidR="00532379" w:rsidRPr="00CC7259" w:rsidRDefault="00532379" w:rsidP="008F6A8F">
            <w:pPr>
              <w:rPr>
                <w:rFonts w:ascii="Arial" w:hAnsi="Arial" w:cs="Arial"/>
                <w:color w:val="01853E"/>
              </w:rPr>
            </w:pPr>
          </w:p>
          <w:p w14:paraId="400A906C" w14:textId="77777777" w:rsidR="00532379" w:rsidRPr="00CC7259" w:rsidRDefault="00532379" w:rsidP="008F6A8F">
            <w:pPr>
              <w:rPr>
                <w:rFonts w:ascii="Arial" w:hAnsi="Arial" w:cs="Arial"/>
                <w:b w:val="0"/>
                <w:color w:val="01853E"/>
              </w:rPr>
            </w:pPr>
          </w:p>
          <w:p w14:paraId="6118BA68" w14:textId="77777777" w:rsidR="008F6A8F" w:rsidRPr="00CC7259" w:rsidRDefault="008F6A8F" w:rsidP="008F6A8F">
            <w:pPr>
              <w:rPr>
                <w:rFonts w:ascii="Arial" w:hAnsi="Arial" w:cs="Arial"/>
                <w:color w:val="01853E"/>
              </w:rPr>
            </w:pPr>
          </w:p>
          <w:p w14:paraId="47E08755" w14:textId="77777777" w:rsidR="00532379" w:rsidRPr="00CC7259" w:rsidRDefault="00532379" w:rsidP="008F6A8F">
            <w:pPr>
              <w:rPr>
                <w:rFonts w:ascii="Arial" w:hAnsi="Arial" w:cs="Arial"/>
                <w:b w:val="0"/>
                <w:color w:val="01853E"/>
              </w:rPr>
            </w:pPr>
          </w:p>
          <w:p w14:paraId="0DE567DC" w14:textId="77777777" w:rsidR="008F6A8F" w:rsidRPr="00CC7259" w:rsidRDefault="008F6A8F" w:rsidP="008F6A8F">
            <w:pPr>
              <w:rPr>
                <w:rFonts w:ascii="Arial" w:hAnsi="Arial" w:cs="Arial"/>
                <w:color w:val="01853E"/>
              </w:rPr>
            </w:pPr>
          </w:p>
          <w:p w14:paraId="616CC0BA" w14:textId="70535493" w:rsidR="00532379" w:rsidRPr="00CC7259" w:rsidRDefault="00532379" w:rsidP="008F6A8F">
            <w:pPr>
              <w:rPr>
                <w:rFonts w:ascii="Arial" w:hAnsi="Arial" w:cs="Arial"/>
                <w:color w:val="01853E"/>
              </w:rPr>
            </w:pPr>
          </w:p>
        </w:tc>
      </w:tr>
      <w:tr w:rsidR="00CF5810" w:rsidRPr="00CC7259" w14:paraId="34BE0BA7" w14:textId="77777777" w:rsidTr="00F53D0B">
        <w:tc>
          <w:tcPr>
            <w:cnfStyle w:val="001000000000" w:firstRow="0" w:lastRow="0" w:firstColumn="1" w:lastColumn="0" w:oddVBand="0" w:evenVBand="0" w:oddHBand="0" w:evenHBand="0" w:firstRowFirstColumn="0" w:firstRowLastColumn="0" w:lastRowFirstColumn="0" w:lastRowLastColumn="0"/>
            <w:tcW w:w="9602" w:type="dxa"/>
          </w:tcPr>
          <w:p w14:paraId="4F9469E7" w14:textId="77777777" w:rsidR="00CF5810" w:rsidRPr="00CC7259" w:rsidRDefault="00532379" w:rsidP="0027505A">
            <w:pPr>
              <w:pStyle w:val="MoEBodyText"/>
              <w:ind w:left="0"/>
              <w:rPr>
                <w:rFonts w:ascii="Arial" w:hAnsi="Arial" w:cs="Arial"/>
                <w:color w:val="01853E"/>
              </w:rPr>
            </w:pPr>
            <w:r w:rsidRPr="00CC7259">
              <w:rPr>
                <w:rFonts w:ascii="Arial" w:hAnsi="Arial" w:cs="Arial"/>
                <w:color w:val="01853E"/>
              </w:rPr>
              <w:t xml:space="preserve">DRAW yourself </w:t>
            </w:r>
            <w:r w:rsidR="00A013A0" w:rsidRPr="00CC7259">
              <w:rPr>
                <w:rFonts w:ascii="Arial" w:hAnsi="Arial" w:cs="Arial"/>
                <w:color w:val="01853E"/>
              </w:rPr>
              <w:t>playing your favourite game</w:t>
            </w:r>
          </w:p>
          <w:p w14:paraId="699F4159" w14:textId="77777777" w:rsidR="00A013A0" w:rsidRPr="00CC7259" w:rsidRDefault="00A013A0" w:rsidP="0027505A">
            <w:pPr>
              <w:pStyle w:val="MoEBodyText"/>
              <w:ind w:left="0"/>
              <w:rPr>
                <w:rFonts w:ascii="Arial" w:hAnsi="Arial" w:cs="Arial"/>
                <w:color w:val="01853E"/>
              </w:rPr>
            </w:pPr>
          </w:p>
          <w:p w14:paraId="0E42808A" w14:textId="77777777" w:rsidR="00A013A0" w:rsidRPr="00CC7259" w:rsidRDefault="00A013A0" w:rsidP="0027505A">
            <w:pPr>
              <w:pStyle w:val="MoEBodyText"/>
              <w:ind w:left="0"/>
              <w:rPr>
                <w:rFonts w:ascii="Arial" w:hAnsi="Arial" w:cs="Arial"/>
                <w:color w:val="01853E"/>
              </w:rPr>
            </w:pPr>
          </w:p>
          <w:p w14:paraId="3604C7F9" w14:textId="77777777" w:rsidR="00A013A0" w:rsidRPr="00CC7259" w:rsidRDefault="00A013A0" w:rsidP="0027505A">
            <w:pPr>
              <w:pStyle w:val="MoEBodyText"/>
              <w:ind w:left="0"/>
              <w:rPr>
                <w:rFonts w:ascii="Arial" w:hAnsi="Arial" w:cs="Arial"/>
                <w:color w:val="01853E"/>
              </w:rPr>
            </w:pPr>
          </w:p>
          <w:p w14:paraId="57725F34" w14:textId="77777777" w:rsidR="00A013A0" w:rsidRPr="00CC7259" w:rsidRDefault="00A013A0" w:rsidP="0027505A">
            <w:pPr>
              <w:pStyle w:val="MoEBodyText"/>
              <w:ind w:left="0"/>
              <w:rPr>
                <w:rFonts w:ascii="Arial" w:hAnsi="Arial" w:cs="Arial"/>
                <w:color w:val="01853E"/>
              </w:rPr>
            </w:pPr>
          </w:p>
          <w:p w14:paraId="7E4027F6" w14:textId="77777777" w:rsidR="00A013A0" w:rsidRPr="00CC7259" w:rsidRDefault="00A013A0" w:rsidP="0027505A">
            <w:pPr>
              <w:pStyle w:val="MoEBodyText"/>
              <w:ind w:left="0"/>
              <w:rPr>
                <w:rFonts w:ascii="Arial" w:hAnsi="Arial" w:cs="Arial"/>
                <w:color w:val="01853E"/>
              </w:rPr>
            </w:pPr>
          </w:p>
          <w:p w14:paraId="5853306C" w14:textId="77777777" w:rsidR="00A013A0" w:rsidRPr="00CC7259" w:rsidRDefault="00A013A0" w:rsidP="0027505A">
            <w:pPr>
              <w:pStyle w:val="MoEBodyText"/>
              <w:ind w:left="0"/>
              <w:rPr>
                <w:rFonts w:ascii="Arial" w:hAnsi="Arial" w:cs="Arial"/>
                <w:color w:val="01853E"/>
              </w:rPr>
            </w:pPr>
          </w:p>
          <w:p w14:paraId="56C9CA0C" w14:textId="77777777" w:rsidR="00A013A0" w:rsidRPr="00CC7259" w:rsidRDefault="00A013A0" w:rsidP="0027505A">
            <w:pPr>
              <w:pStyle w:val="MoEBodyText"/>
              <w:ind w:left="0"/>
              <w:rPr>
                <w:rFonts w:ascii="Arial" w:hAnsi="Arial" w:cs="Arial"/>
                <w:color w:val="01853E"/>
              </w:rPr>
            </w:pPr>
          </w:p>
          <w:p w14:paraId="0F57C21A" w14:textId="0A757302" w:rsidR="00A013A0" w:rsidRPr="00CC7259" w:rsidRDefault="00A013A0" w:rsidP="0027505A">
            <w:pPr>
              <w:pStyle w:val="MoEBodyText"/>
              <w:ind w:left="0"/>
              <w:rPr>
                <w:rFonts w:ascii="Arial" w:hAnsi="Arial" w:cs="Arial"/>
                <w:color w:val="01853E"/>
              </w:rPr>
            </w:pPr>
          </w:p>
        </w:tc>
      </w:tr>
      <w:tr w:rsidR="00CF5810" w:rsidRPr="00CC7259" w14:paraId="046F84C8" w14:textId="77777777" w:rsidTr="00F53D0B">
        <w:tc>
          <w:tcPr>
            <w:cnfStyle w:val="001000000000" w:firstRow="0" w:lastRow="0" w:firstColumn="1" w:lastColumn="0" w:oddVBand="0" w:evenVBand="0" w:oddHBand="0" w:evenHBand="0" w:firstRowFirstColumn="0" w:firstRowLastColumn="0" w:lastRowFirstColumn="0" w:lastRowLastColumn="0"/>
            <w:tcW w:w="9602" w:type="dxa"/>
          </w:tcPr>
          <w:p w14:paraId="30EBC3DB" w14:textId="77777777" w:rsidR="00CF5810" w:rsidRPr="00CC7259" w:rsidRDefault="00A013A0" w:rsidP="0027505A">
            <w:pPr>
              <w:pStyle w:val="MoEBodyText"/>
              <w:ind w:left="0"/>
              <w:rPr>
                <w:rFonts w:ascii="Arial" w:hAnsi="Arial" w:cs="Arial"/>
                <w:color w:val="01853E"/>
              </w:rPr>
            </w:pPr>
            <w:r w:rsidRPr="00CC7259">
              <w:rPr>
                <w:rFonts w:ascii="Arial" w:hAnsi="Arial" w:cs="Arial"/>
                <w:color w:val="01853E"/>
              </w:rPr>
              <w:t>WRITE a story about your picture</w:t>
            </w:r>
          </w:p>
          <w:p w14:paraId="374AD32D" w14:textId="7F06D520" w:rsidR="00A013A0" w:rsidRPr="00CC7259" w:rsidRDefault="00A013A0" w:rsidP="00D63CD3">
            <w:pPr>
              <w:pStyle w:val="MoEBodyText"/>
              <w:spacing w:after="0"/>
              <w:ind w:left="0"/>
              <w:rPr>
                <w:rFonts w:ascii="Arial" w:hAnsi="Arial" w:cs="Arial"/>
                <w:color w:val="01853E"/>
              </w:rPr>
            </w:pPr>
          </w:p>
          <w:p w14:paraId="6C8E3A06" w14:textId="4940BD4B" w:rsidR="00A013A0" w:rsidRPr="00CC7259" w:rsidRDefault="000856C8" w:rsidP="0027505A">
            <w:pPr>
              <w:pStyle w:val="MoEBodyText"/>
              <w:ind w:left="0"/>
              <w:rPr>
                <w:rFonts w:ascii="Arial" w:hAnsi="Arial" w:cs="Arial"/>
                <w:color w:val="01853E"/>
              </w:rPr>
            </w:pPr>
            <w:r>
              <w:rPr>
                <w:rFonts w:ascii="Arial" w:hAnsi="Arial" w:cs="Arial"/>
                <w:b w:val="0"/>
                <w:bCs w:val="0"/>
              </w:rPr>
              <w:pict w14:anchorId="442B3944">
                <v:rect id="_x0000_i1034" style="width:0;height:1.5pt" o:hralign="center" o:hrstd="t" o:hr="t" fillcolor="#a0a0a0" stroked="f"/>
              </w:pict>
            </w:r>
          </w:p>
          <w:p w14:paraId="7F17B862" w14:textId="446EC477" w:rsidR="00A013A0" w:rsidRPr="00CC7259" w:rsidRDefault="00A013A0" w:rsidP="0027505A">
            <w:pPr>
              <w:pStyle w:val="MoEBodyText"/>
              <w:ind w:left="0"/>
              <w:rPr>
                <w:rFonts w:ascii="Arial" w:hAnsi="Arial" w:cs="Arial"/>
                <w:color w:val="01853E"/>
              </w:rPr>
            </w:pPr>
          </w:p>
          <w:p w14:paraId="7868A418" w14:textId="43421F89" w:rsidR="00A013A0" w:rsidRPr="00CC7259" w:rsidRDefault="000856C8" w:rsidP="0027505A">
            <w:pPr>
              <w:pStyle w:val="MoEBodyText"/>
              <w:ind w:left="0"/>
              <w:rPr>
                <w:rFonts w:ascii="Arial" w:hAnsi="Arial" w:cs="Arial"/>
                <w:color w:val="01853E"/>
              </w:rPr>
            </w:pPr>
            <w:r>
              <w:rPr>
                <w:rFonts w:ascii="Arial" w:hAnsi="Arial" w:cs="Arial"/>
                <w:b w:val="0"/>
                <w:bCs w:val="0"/>
              </w:rPr>
              <w:pict w14:anchorId="6873F31A">
                <v:rect id="_x0000_i1035" style="width:0;height:1.5pt" o:hralign="center" o:hrstd="t" o:hr="t" fillcolor="#a0a0a0" stroked="f"/>
              </w:pict>
            </w:r>
          </w:p>
          <w:p w14:paraId="0D7A31B1" w14:textId="6DF655B3" w:rsidR="00A013A0" w:rsidRPr="00CC7259" w:rsidRDefault="00A013A0" w:rsidP="0027505A">
            <w:pPr>
              <w:pStyle w:val="MoEBodyText"/>
              <w:ind w:left="0"/>
              <w:rPr>
                <w:rFonts w:ascii="Arial" w:hAnsi="Arial" w:cs="Arial"/>
                <w:color w:val="01853E"/>
              </w:rPr>
            </w:pPr>
          </w:p>
          <w:p w14:paraId="26DDDC5F" w14:textId="7E6B1FCD" w:rsidR="00A013A0" w:rsidRPr="00CC7259" w:rsidRDefault="000856C8" w:rsidP="0027505A">
            <w:pPr>
              <w:pStyle w:val="MoEBodyText"/>
              <w:ind w:left="0"/>
              <w:rPr>
                <w:rFonts w:ascii="Arial" w:hAnsi="Arial" w:cs="Arial"/>
                <w:color w:val="01853E"/>
              </w:rPr>
            </w:pPr>
            <w:r>
              <w:rPr>
                <w:rFonts w:ascii="Arial" w:hAnsi="Arial" w:cs="Arial"/>
                <w:b w:val="0"/>
                <w:bCs w:val="0"/>
              </w:rPr>
              <w:pict w14:anchorId="1E42A971">
                <v:rect id="_x0000_i1036" style="width:0;height:1.5pt" o:hralign="center" o:hrstd="t" o:hr="t" fillcolor="#a0a0a0" stroked="f"/>
              </w:pict>
            </w:r>
          </w:p>
          <w:p w14:paraId="675B2759" w14:textId="1E2F8099" w:rsidR="00A013A0" w:rsidRPr="00CC7259" w:rsidRDefault="00A013A0" w:rsidP="0027505A">
            <w:pPr>
              <w:pStyle w:val="MoEBodyText"/>
              <w:ind w:left="0"/>
              <w:rPr>
                <w:rFonts w:ascii="Arial" w:hAnsi="Arial" w:cs="Arial"/>
                <w:color w:val="01853E"/>
              </w:rPr>
            </w:pPr>
          </w:p>
          <w:p w14:paraId="2463DEE5" w14:textId="0797D845" w:rsidR="00A013A0" w:rsidRPr="00CC7259" w:rsidRDefault="000856C8" w:rsidP="0027505A">
            <w:pPr>
              <w:pStyle w:val="MoEBodyText"/>
              <w:ind w:left="0"/>
              <w:rPr>
                <w:rFonts w:ascii="Arial" w:hAnsi="Arial" w:cs="Arial"/>
                <w:color w:val="01853E"/>
              </w:rPr>
            </w:pPr>
            <w:r>
              <w:rPr>
                <w:rFonts w:ascii="Arial" w:hAnsi="Arial" w:cs="Arial"/>
                <w:b w:val="0"/>
                <w:bCs w:val="0"/>
              </w:rPr>
              <w:pict w14:anchorId="1F652DB9">
                <v:rect id="_x0000_i1037" style="width:0;height:1.5pt" o:hralign="center" o:hrstd="t" o:hr="t" fillcolor="#a0a0a0" stroked="f"/>
              </w:pict>
            </w:r>
          </w:p>
          <w:p w14:paraId="6558D155" w14:textId="0B3AACF9" w:rsidR="00A013A0" w:rsidRPr="00CC7259" w:rsidRDefault="00A013A0" w:rsidP="0027505A">
            <w:pPr>
              <w:pStyle w:val="MoEBodyText"/>
              <w:ind w:left="0"/>
              <w:rPr>
                <w:rFonts w:ascii="Arial" w:hAnsi="Arial" w:cs="Arial"/>
                <w:color w:val="01853E"/>
              </w:rPr>
            </w:pPr>
          </w:p>
          <w:p w14:paraId="59331CCB" w14:textId="600B77C9" w:rsidR="00A013A0" w:rsidRPr="00CC7259" w:rsidRDefault="000856C8" w:rsidP="0027505A">
            <w:pPr>
              <w:pStyle w:val="MoEBodyText"/>
              <w:ind w:left="0"/>
              <w:rPr>
                <w:rFonts w:ascii="Arial" w:hAnsi="Arial" w:cs="Arial"/>
              </w:rPr>
            </w:pPr>
            <w:r>
              <w:rPr>
                <w:rFonts w:ascii="Arial" w:hAnsi="Arial" w:cs="Arial"/>
                <w:b w:val="0"/>
                <w:bCs w:val="0"/>
              </w:rPr>
              <w:pict w14:anchorId="650A87E0">
                <v:rect id="_x0000_i1038" style="width:0;height:1.5pt" o:hralign="center" o:hrstd="t" o:hr="t" fillcolor="#a0a0a0" stroked="f"/>
              </w:pict>
            </w:r>
          </w:p>
          <w:p w14:paraId="42C21E83" w14:textId="77777777" w:rsidR="00D63CD3" w:rsidRPr="00CC7259" w:rsidRDefault="00D63CD3" w:rsidP="0027505A">
            <w:pPr>
              <w:pStyle w:val="MoEBodyText"/>
              <w:ind w:left="0"/>
              <w:rPr>
                <w:rFonts w:ascii="Arial" w:hAnsi="Arial" w:cs="Arial"/>
                <w:color w:val="01853E"/>
              </w:rPr>
            </w:pPr>
          </w:p>
          <w:p w14:paraId="79D1E5F3" w14:textId="1786AE4B" w:rsidR="00A013A0" w:rsidRPr="00CC7259" w:rsidRDefault="000856C8" w:rsidP="0027505A">
            <w:pPr>
              <w:pStyle w:val="MoEBodyText"/>
              <w:ind w:left="0"/>
              <w:rPr>
                <w:rFonts w:ascii="Arial" w:hAnsi="Arial" w:cs="Arial"/>
                <w:color w:val="01853E"/>
              </w:rPr>
            </w:pPr>
            <w:r>
              <w:rPr>
                <w:rFonts w:ascii="Arial" w:hAnsi="Arial" w:cs="Arial"/>
                <w:b w:val="0"/>
                <w:bCs w:val="0"/>
              </w:rPr>
              <w:pict w14:anchorId="1DCE89BC">
                <v:rect id="_x0000_i1039" style="width:0;height:1.5pt" o:hralign="center" o:hrstd="t" o:hr="t" fillcolor="#a0a0a0" stroked="f"/>
              </w:pict>
            </w:r>
          </w:p>
        </w:tc>
      </w:tr>
    </w:tbl>
    <w:p w14:paraId="167534B8" w14:textId="5BE7D4C3" w:rsidR="6FF7BF58" w:rsidRPr="00CC7259" w:rsidRDefault="6FF7BF58" w:rsidP="6FF7BF58">
      <w:pPr>
        <w:pStyle w:val="MoECoverPageHeading"/>
        <w:rPr>
          <w:rFonts w:ascii="Arial" w:hAnsi="Arial" w:cs="Arial"/>
          <w:color w:val="3472AC"/>
          <w:sz w:val="44"/>
          <w:szCs w:val="44"/>
        </w:rPr>
      </w:pPr>
    </w:p>
    <w:p w14:paraId="451496F4" w14:textId="18A9586F" w:rsidR="00193172" w:rsidRPr="00CC7259" w:rsidRDefault="1C9B75FC" w:rsidP="00193172">
      <w:pPr>
        <w:pStyle w:val="MoECoverPageHeading"/>
        <w:rPr>
          <w:rFonts w:ascii="Arial" w:hAnsi="Arial" w:cs="Arial"/>
          <w:color w:val="3472AC"/>
          <w:sz w:val="44"/>
          <w:szCs w:val="44"/>
        </w:rPr>
      </w:pPr>
      <w:r w:rsidRPr="00CC7259">
        <w:rPr>
          <w:rFonts w:ascii="Arial" w:hAnsi="Arial" w:cs="Arial"/>
          <w:color w:val="3472AC"/>
          <w:sz w:val="44"/>
          <w:szCs w:val="44"/>
        </w:rPr>
        <w:lastRenderedPageBreak/>
        <w:t>Day 2</w:t>
      </w:r>
      <w:r w:rsidR="00B1525E" w:rsidRPr="00CC7259">
        <w:rPr>
          <w:rFonts w:ascii="Arial" w:hAnsi="Arial" w:cs="Arial"/>
          <w:color w:val="3472AC"/>
          <w:sz w:val="44"/>
          <w:szCs w:val="44"/>
        </w:rPr>
        <w:t>:</w:t>
      </w:r>
      <w:r w:rsidRPr="00CC7259">
        <w:rPr>
          <w:rFonts w:ascii="Arial" w:hAnsi="Arial" w:cs="Arial"/>
          <w:color w:val="3472AC"/>
          <w:sz w:val="44"/>
          <w:szCs w:val="44"/>
        </w:rPr>
        <w:t xml:space="preserve"> </w:t>
      </w:r>
      <w:r w:rsidR="7A2002D8" w:rsidRPr="00CC7259">
        <w:rPr>
          <w:rFonts w:ascii="Arial" w:hAnsi="Arial" w:cs="Arial"/>
          <w:color w:val="3472AC"/>
          <w:sz w:val="44"/>
          <w:szCs w:val="44"/>
        </w:rPr>
        <w:t xml:space="preserve">Activity </w:t>
      </w:r>
      <w:r w:rsidR="007D5D9F" w:rsidRPr="00CC7259">
        <w:rPr>
          <w:rFonts w:ascii="Arial" w:hAnsi="Arial" w:cs="Arial"/>
          <w:color w:val="0070C0"/>
          <w:sz w:val="44"/>
          <w:szCs w:val="44"/>
        </w:rPr>
        <w:t>3</w:t>
      </w:r>
      <w:r w:rsidR="7A2002D8" w:rsidRPr="00CC7259">
        <w:rPr>
          <w:rFonts w:ascii="Arial" w:hAnsi="Arial" w:cs="Arial"/>
          <w:color w:val="0070C0"/>
          <w:sz w:val="44"/>
          <w:szCs w:val="44"/>
        </w:rPr>
        <w:t xml:space="preserve"> </w:t>
      </w:r>
      <w:r w:rsidR="00B1525E" w:rsidRPr="00CC7259">
        <w:rPr>
          <w:rFonts w:ascii="Arial" w:hAnsi="Arial" w:cs="Arial"/>
          <w:color w:val="0070C0"/>
        </w:rPr>
        <w:t>–</w:t>
      </w:r>
      <w:r w:rsidR="7A2002D8" w:rsidRPr="00CC7259">
        <w:rPr>
          <w:rFonts w:ascii="Arial" w:hAnsi="Arial" w:cs="Arial"/>
          <w:color w:val="0070C0"/>
          <w:sz w:val="44"/>
          <w:szCs w:val="44"/>
        </w:rPr>
        <w:t xml:space="preserve"> </w:t>
      </w:r>
      <w:r w:rsidR="006F0A5D" w:rsidRPr="00CC7259">
        <w:rPr>
          <w:rFonts w:ascii="Arial" w:hAnsi="Arial" w:cs="Arial"/>
          <w:color w:val="0070C0"/>
          <w:sz w:val="44"/>
          <w:szCs w:val="44"/>
        </w:rPr>
        <w:t xml:space="preserve">Shape </w:t>
      </w:r>
      <w:r w:rsidR="006F0A5D" w:rsidRPr="00CC7259">
        <w:rPr>
          <w:rFonts w:ascii="Arial" w:hAnsi="Arial" w:cs="Arial"/>
          <w:color w:val="3472AC"/>
          <w:sz w:val="44"/>
          <w:szCs w:val="44"/>
        </w:rPr>
        <w:t>Hopscotch</w:t>
      </w:r>
    </w:p>
    <w:p w14:paraId="41EFEFE6" w14:textId="0927EBCF" w:rsidR="00193172" w:rsidRPr="00CC7259" w:rsidRDefault="00193172" w:rsidP="00796ABC">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7D5D9F" w:rsidRPr="00CC7259" w14:paraId="2A6CB59E"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3C4610D8" w14:textId="77777777" w:rsidR="007D5D9F" w:rsidRPr="00CC7259" w:rsidRDefault="007D5D9F" w:rsidP="00E95548">
            <w:pPr>
              <w:pStyle w:val="MoEBodyText"/>
              <w:rPr>
                <w:rFonts w:ascii="Arial" w:hAnsi="Arial" w:cs="Arial"/>
                <w:b w:val="0"/>
              </w:rPr>
            </w:pPr>
            <w:r w:rsidRPr="00CC7259">
              <w:rPr>
                <w:rFonts w:ascii="Arial" w:hAnsi="Arial" w:cs="Arial"/>
              </w:rPr>
              <w:t>Notes for teachers and whānau</w:t>
            </w:r>
          </w:p>
          <w:p w14:paraId="6700F2BA" w14:textId="7D06961D" w:rsidR="007D5D9F" w:rsidRPr="00CC7259" w:rsidRDefault="007D5D9F" w:rsidP="00E95548">
            <w:pPr>
              <w:pStyle w:val="MoEBodyText"/>
              <w:rPr>
                <w:rFonts w:ascii="Arial" w:hAnsi="Arial" w:cs="Arial"/>
                <w:b w:val="0"/>
                <w:bCs/>
              </w:rPr>
            </w:pPr>
            <w:r w:rsidRPr="00CC7259">
              <w:rPr>
                <w:rFonts w:ascii="Arial" w:hAnsi="Arial" w:cs="Arial"/>
                <w:b w:val="0"/>
                <w:bCs/>
              </w:rPr>
              <w:t xml:space="preserve">In this activity your </w:t>
            </w:r>
            <w:r w:rsidR="7BC3DCDC" w:rsidRPr="00CC7259">
              <w:rPr>
                <w:rFonts w:ascii="Arial" w:hAnsi="Arial" w:cs="Arial"/>
                <w:b w:val="0"/>
              </w:rPr>
              <w:t>child</w:t>
            </w:r>
            <w:r w:rsidRPr="00CC7259">
              <w:rPr>
                <w:rFonts w:ascii="Arial" w:hAnsi="Arial" w:cs="Arial"/>
                <w:b w:val="0"/>
                <w:bCs/>
              </w:rPr>
              <w:t xml:space="preserve"> </w:t>
            </w:r>
            <w:r w:rsidR="005E256E" w:rsidRPr="00CC7259">
              <w:rPr>
                <w:rFonts w:ascii="Arial" w:hAnsi="Arial" w:cs="Arial"/>
                <w:b w:val="0"/>
                <w:bCs/>
              </w:rPr>
              <w:t xml:space="preserve">will be drawing different shapes </w:t>
            </w:r>
            <w:r w:rsidR="00803174" w:rsidRPr="00CC7259">
              <w:rPr>
                <w:rFonts w:ascii="Arial" w:hAnsi="Arial" w:cs="Arial"/>
                <w:b w:val="0"/>
                <w:bCs/>
              </w:rPr>
              <w:t>in different colours</w:t>
            </w:r>
            <w:r w:rsidR="00CE4F01" w:rsidRPr="00CC7259">
              <w:rPr>
                <w:rFonts w:ascii="Arial" w:hAnsi="Arial" w:cs="Arial"/>
                <w:b w:val="0"/>
                <w:bCs/>
              </w:rPr>
              <w:t xml:space="preserve"> to play a game of hopscotch. Talk about the shapes and help them draw them</w:t>
            </w:r>
            <w:r w:rsidR="00803174" w:rsidRPr="00CC7259">
              <w:rPr>
                <w:rFonts w:ascii="Arial" w:hAnsi="Arial" w:cs="Arial"/>
                <w:b w:val="0"/>
                <w:bCs/>
              </w:rPr>
              <w:t xml:space="preserve"> using chalk</w:t>
            </w:r>
            <w:r w:rsidR="001705C8" w:rsidRPr="00CC7259">
              <w:rPr>
                <w:rFonts w:ascii="Arial" w:hAnsi="Arial" w:cs="Arial"/>
                <w:b w:val="0"/>
                <w:bCs/>
              </w:rPr>
              <w:t xml:space="preserve"> or on paper that you can tape down</w:t>
            </w:r>
            <w:r w:rsidR="00803174" w:rsidRPr="00CC7259">
              <w:rPr>
                <w:rFonts w:ascii="Arial" w:hAnsi="Arial" w:cs="Arial"/>
                <w:b w:val="0"/>
                <w:bCs/>
              </w:rPr>
              <w:t xml:space="preserve">. </w:t>
            </w:r>
            <w:r w:rsidR="2A487B4E" w:rsidRPr="00CC7259">
              <w:rPr>
                <w:rFonts w:ascii="Arial" w:hAnsi="Arial" w:cs="Arial"/>
                <w:b w:val="0"/>
              </w:rPr>
              <w:t>Or they could draw in the sand with a stick!</w:t>
            </w:r>
          </w:p>
        </w:tc>
      </w:tr>
      <w:tr w:rsidR="007D5D9F" w:rsidRPr="00CC7259" w14:paraId="46F195EC"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27804564" w14:textId="536162BE" w:rsidR="007D5D9F" w:rsidRPr="00CC7259" w:rsidRDefault="007D5D9F" w:rsidP="003064B6">
            <w:pPr>
              <w:pStyle w:val="MoEBodyText"/>
              <w:spacing w:after="0"/>
              <w:rPr>
                <w:rFonts w:ascii="Arial" w:hAnsi="Arial" w:cs="Arial"/>
                <w:b/>
              </w:rPr>
            </w:pPr>
            <w:r w:rsidRPr="00CC7259">
              <w:rPr>
                <w:rFonts w:ascii="Arial" w:hAnsi="Arial" w:cs="Arial"/>
                <w:b/>
              </w:rPr>
              <w:t>Ākonga activity instructions</w:t>
            </w:r>
          </w:p>
        </w:tc>
        <w:tc>
          <w:tcPr>
            <w:tcW w:w="4860" w:type="dxa"/>
          </w:tcPr>
          <w:p w14:paraId="7EF2E2BE" w14:textId="77777777" w:rsidR="007D5D9F" w:rsidRPr="00CC7259" w:rsidRDefault="007D5D9F" w:rsidP="003064B6">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7D5D9F" w:rsidRPr="00CC7259" w14:paraId="287938B4"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D116529" w14:textId="77777777" w:rsidR="007D5D9F" w:rsidRPr="00CC7259" w:rsidRDefault="007D5D9F" w:rsidP="00E95548">
            <w:pPr>
              <w:pStyle w:val="MoEBodyText"/>
              <w:rPr>
                <w:rFonts w:ascii="Arial" w:hAnsi="Arial" w:cs="Arial"/>
              </w:rPr>
            </w:pPr>
            <w:r w:rsidRPr="00CC7259">
              <w:rPr>
                <w:rFonts w:ascii="Arial" w:hAnsi="Arial" w:cs="Arial"/>
              </w:rPr>
              <w:t xml:space="preserve">In this activity you are learning to: </w:t>
            </w:r>
          </w:p>
          <w:p w14:paraId="724EDD28" w14:textId="77777777" w:rsidR="007D5D9F" w:rsidRPr="00CC7259" w:rsidRDefault="00DD5E58" w:rsidP="00E15254">
            <w:pPr>
              <w:pStyle w:val="MoEBodyText"/>
              <w:numPr>
                <w:ilvl w:val="0"/>
                <w:numId w:val="35"/>
              </w:numPr>
              <w:rPr>
                <w:rFonts w:ascii="Arial" w:eastAsia="Calibri Light" w:hAnsi="Arial" w:cs="Arial"/>
                <w:color w:val="000000" w:themeColor="text1"/>
                <w:szCs w:val="20"/>
              </w:rPr>
            </w:pPr>
            <w:r w:rsidRPr="00CC7259">
              <w:rPr>
                <w:rFonts w:ascii="Arial" w:eastAsia="Calibri Light" w:hAnsi="Arial" w:cs="Arial"/>
                <w:color w:val="000000" w:themeColor="text1"/>
                <w:szCs w:val="20"/>
              </w:rPr>
              <w:t>IDENTIFY shapes and colours</w:t>
            </w:r>
          </w:p>
          <w:p w14:paraId="69BA1CEC" w14:textId="4BDC6C4E" w:rsidR="00DD5E58" w:rsidRPr="00CC7259" w:rsidRDefault="00DD5E58" w:rsidP="00E15254">
            <w:pPr>
              <w:pStyle w:val="MoEBodyText"/>
              <w:numPr>
                <w:ilvl w:val="0"/>
                <w:numId w:val="35"/>
              </w:numPr>
              <w:rPr>
                <w:rFonts w:ascii="Arial" w:eastAsia="Calibri Light" w:hAnsi="Arial" w:cs="Arial"/>
                <w:color w:val="000000" w:themeColor="text1"/>
                <w:szCs w:val="20"/>
              </w:rPr>
            </w:pPr>
            <w:r w:rsidRPr="00CC7259">
              <w:rPr>
                <w:rFonts w:ascii="Arial" w:eastAsia="Calibri Light" w:hAnsi="Arial" w:cs="Arial"/>
                <w:color w:val="000000" w:themeColor="text1"/>
                <w:szCs w:val="20"/>
              </w:rPr>
              <w:t xml:space="preserve">MOVE </w:t>
            </w:r>
            <w:r w:rsidR="00285ED4" w:rsidRPr="00CC7259">
              <w:rPr>
                <w:rFonts w:ascii="Arial" w:eastAsia="Calibri Light" w:hAnsi="Arial" w:cs="Arial"/>
                <w:color w:val="000000" w:themeColor="text1"/>
                <w:szCs w:val="20"/>
              </w:rPr>
              <w:t>your body</w:t>
            </w:r>
          </w:p>
        </w:tc>
        <w:tc>
          <w:tcPr>
            <w:tcW w:w="4860" w:type="dxa"/>
          </w:tcPr>
          <w:p w14:paraId="3181149E" w14:textId="7871C9C7" w:rsidR="006F0A5D" w:rsidRPr="00CC7259" w:rsidRDefault="002D3BC1" w:rsidP="00E15254">
            <w:pPr>
              <w:pStyle w:val="MoEBodyText"/>
              <w:numPr>
                <w:ilvl w:val="0"/>
                <w:numId w:val="36"/>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Chalk</w:t>
            </w:r>
            <w:r w:rsidR="00A1179B" w:rsidRPr="00CC7259">
              <w:rPr>
                <w:rFonts w:ascii="Arial" w:eastAsia="Calibri Light" w:hAnsi="Arial" w:cs="Arial"/>
                <w:color w:val="000000" w:themeColor="text1"/>
                <w:szCs w:val="20"/>
              </w:rPr>
              <w:t xml:space="preserve"> </w:t>
            </w:r>
            <w:r w:rsidR="002879FB" w:rsidRPr="00CC7259">
              <w:rPr>
                <w:rFonts w:ascii="Arial" w:eastAsia="Calibri Light" w:hAnsi="Arial" w:cs="Arial"/>
                <w:color w:val="000000" w:themeColor="text1"/>
                <w:szCs w:val="20"/>
              </w:rPr>
              <w:t>(or paper and tape)</w:t>
            </w:r>
          </w:p>
          <w:p w14:paraId="6ED685C8" w14:textId="77777777" w:rsidR="00A1179B" w:rsidRPr="00CC7259" w:rsidRDefault="004F4E77" w:rsidP="00E15254">
            <w:pPr>
              <w:pStyle w:val="MoEBodyText"/>
              <w:numPr>
                <w:ilvl w:val="0"/>
                <w:numId w:val="36"/>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P</w:t>
            </w:r>
            <w:r w:rsidR="005F0DED" w:rsidRPr="00CC7259">
              <w:rPr>
                <w:rFonts w:ascii="Arial" w:eastAsia="Calibri Light" w:hAnsi="Arial" w:cs="Arial"/>
                <w:color w:val="000000" w:themeColor="text1"/>
                <w:szCs w:val="20"/>
              </w:rPr>
              <w:t xml:space="preserve">avement outside </w:t>
            </w:r>
          </w:p>
          <w:p w14:paraId="2D7CD161" w14:textId="0B0C736F" w:rsidR="005F0DED" w:rsidRPr="00CC7259" w:rsidRDefault="000856C8" w:rsidP="00E15254">
            <w:pPr>
              <w:pStyle w:val="MoEBodyText"/>
              <w:numPr>
                <w:ilvl w:val="0"/>
                <w:numId w:val="36"/>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39" w:history="1">
              <w:r w:rsidR="00463FD1" w:rsidRPr="00CC7259">
                <w:rPr>
                  <w:rStyle w:val="Hyperlink"/>
                  <w:rFonts w:ascii="Arial" w:hAnsi="Arial" w:cs="Arial"/>
                </w:rPr>
                <w:t>Shape Hopscotch - YouTube</w:t>
              </w:r>
            </w:hyperlink>
            <w:r w:rsidR="005153DA" w:rsidRPr="00CC7259">
              <w:rPr>
                <w:rFonts w:ascii="Arial" w:hAnsi="Arial" w:cs="Arial"/>
              </w:rPr>
              <w:t xml:space="preserve"> (optional)</w:t>
            </w:r>
          </w:p>
        </w:tc>
      </w:tr>
    </w:tbl>
    <w:p w14:paraId="42EC13E2" w14:textId="77777777" w:rsidR="00193172" w:rsidRPr="00CC7259" w:rsidRDefault="00193172" w:rsidP="00796ABC">
      <w:pPr>
        <w:pStyle w:val="MoEBodyText"/>
        <w:spacing w:after="0"/>
        <w:rPr>
          <w:rFonts w:ascii="Arial" w:hAnsi="Arial" w:cs="Arial"/>
        </w:rPr>
      </w:pPr>
    </w:p>
    <w:p w14:paraId="21D70065" w14:textId="77777777" w:rsidR="00F538BF" w:rsidRPr="00CC7259" w:rsidRDefault="00F538BF" w:rsidP="00F538BF">
      <w:pPr>
        <w:pStyle w:val="MoECoverPageSubheading"/>
        <w:rPr>
          <w:rFonts w:ascii="Arial" w:hAnsi="Arial" w:cs="Arial"/>
          <w:color w:val="3472AC"/>
        </w:rPr>
      </w:pPr>
      <w:r w:rsidRPr="00CC7259">
        <w:rPr>
          <w:rFonts w:ascii="Arial" w:hAnsi="Arial" w:cs="Arial"/>
          <w:color w:val="3472AC"/>
        </w:rPr>
        <w:t>How to play Shape Hopscotch</w:t>
      </w:r>
    </w:p>
    <w:p w14:paraId="114AC7DB" w14:textId="77777777" w:rsidR="007318DE" w:rsidRPr="00CC7259" w:rsidRDefault="00784002" w:rsidP="00E15254">
      <w:pPr>
        <w:pStyle w:val="MoEBodyText"/>
        <w:numPr>
          <w:ilvl w:val="0"/>
          <w:numId w:val="14"/>
        </w:numPr>
        <w:rPr>
          <w:rFonts w:ascii="Arial" w:hAnsi="Arial" w:cs="Arial"/>
        </w:rPr>
      </w:pPr>
      <w:r w:rsidRPr="00CC7259">
        <w:rPr>
          <w:rFonts w:ascii="Arial" w:hAnsi="Arial" w:cs="Arial"/>
        </w:rPr>
        <w:t>Choose four shapes that you can draw (circle, square, rectangle, triangle, oval</w:t>
      </w:r>
      <w:r w:rsidR="007318DE" w:rsidRPr="00CC7259">
        <w:rPr>
          <w:rFonts w:ascii="Arial" w:hAnsi="Arial" w:cs="Arial"/>
        </w:rPr>
        <w:t xml:space="preserve"> etc)</w:t>
      </w:r>
    </w:p>
    <w:p w14:paraId="5A16376E" w14:textId="6058978D" w:rsidR="00363E32" w:rsidRPr="00CC7259" w:rsidRDefault="00363E32" w:rsidP="00E15254">
      <w:pPr>
        <w:pStyle w:val="MoEBodyText"/>
        <w:numPr>
          <w:ilvl w:val="0"/>
          <w:numId w:val="14"/>
        </w:numPr>
        <w:rPr>
          <w:rFonts w:ascii="Arial" w:hAnsi="Arial" w:cs="Arial"/>
        </w:rPr>
      </w:pPr>
      <w:r w:rsidRPr="00CC7259">
        <w:rPr>
          <w:rFonts w:ascii="Arial" w:hAnsi="Arial" w:cs="Arial"/>
        </w:rPr>
        <w:t>Draw four of each of these shapes</w:t>
      </w:r>
      <w:r w:rsidR="00065C10" w:rsidRPr="00CC7259">
        <w:rPr>
          <w:rFonts w:ascii="Arial" w:hAnsi="Arial" w:cs="Arial"/>
        </w:rPr>
        <w:t xml:space="preserve"> in a row</w:t>
      </w:r>
      <w:r w:rsidR="00EE522F" w:rsidRPr="00CC7259">
        <w:rPr>
          <w:rFonts w:ascii="Arial" w:hAnsi="Arial" w:cs="Arial"/>
        </w:rPr>
        <w:t xml:space="preserve"> (using chalk or draw them on paper and tape them to the ground)</w:t>
      </w:r>
      <w:r w:rsidRPr="00CC7259">
        <w:rPr>
          <w:rFonts w:ascii="Arial" w:hAnsi="Arial" w:cs="Arial"/>
        </w:rPr>
        <w:t>.</w:t>
      </w:r>
    </w:p>
    <w:p w14:paraId="7BCDE5CD" w14:textId="753623EE" w:rsidR="00065C10" w:rsidRPr="00CC7259" w:rsidRDefault="008059B6" w:rsidP="00E15254">
      <w:pPr>
        <w:pStyle w:val="MoEBodyText"/>
        <w:numPr>
          <w:ilvl w:val="0"/>
          <w:numId w:val="14"/>
        </w:numPr>
        <w:rPr>
          <w:rFonts w:ascii="Arial" w:hAnsi="Arial" w:cs="Arial"/>
        </w:rPr>
      </w:pPr>
      <w:r w:rsidRPr="00CC7259">
        <w:rPr>
          <w:rFonts w:ascii="Arial" w:hAnsi="Arial" w:cs="Arial"/>
        </w:rPr>
        <w:t xml:space="preserve">Draw </w:t>
      </w:r>
      <w:r w:rsidR="003E70C4" w:rsidRPr="00CC7259">
        <w:rPr>
          <w:rFonts w:ascii="Arial" w:hAnsi="Arial" w:cs="Arial"/>
        </w:rPr>
        <w:t xml:space="preserve">three more rows with the shapes in </w:t>
      </w:r>
      <w:r w:rsidR="0037654A" w:rsidRPr="00CC7259">
        <w:rPr>
          <w:rFonts w:ascii="Arial" w:hAnsi="Arial" w:cs="Arial"/>
        </w:rPr>
        <w:t xml:space="preserve">a </w:t>
      </w:r>
      <w:r w:rsidR="003E70C4" w:rsidRPr="00CC7259">
        <w:rPr>
          <w:rFonts w:ascii="Arial" w:hAnsi="Arial" w:cs="Arial"/>
        </w:rPr>
        <w:t xml:space="preserve">different </w:t>
      </w:r>
      <w:r w:rsidR="00345A28" w:rsidRPr="00CC7259">
        <w:rPr>
          <w:rFonts w:ascii="Arial" w:hAnsi="Arial" w:cs="Arial"/>
        </w:rPr>
        <w:t xml:space="preserve">order </w:t>
      </w:r>
    </w:p>
    <w:p w14:paraId="4FADDC6C" w14:textId="49E655C7" w:rsidR="0037654A" w:rsidRPr="00CC7259" w:rsidRDefault="0037654A" w:rsidP="00E15254">
      <w:pPr>
        <w:pStyle w:val="MoEBodyText"/>
        <w:numPr>
          <w:ilvl w:val="0"/>
          <w:numId w:val="14"/>
        </w:numPr>
        <w:rPr>
          <w:rFonts w:ascii="Arial" w:hAnsi="Arial" w:cs="Arial"/>
        </w:rPr>
      </w:pPr>
      <w:r w:rsidRPr="00CC7259">
        <w:rPr>
          <w:rFonts w:ascii="Arial" w:hAnsi="Arial" w:cs="Arial"/>
        </w:rPr>
        <w:t xml:space="preserve">If you have different coloured </w:t>
      </w:r>
      <w:r w:rsidR="007823A6" w:rsidRPr="00CC7259">
        <w:rPr>
          <w:rFonts w:ascii="Arial" w:hAnsi="Arial" w:cs="Arial"/>
        </w:rPr>
        <w:t>chalk,</w:t>
      </w:r>
      <w:r w:rsidRPr="00CC7259">
        <w:rPr>
          <w:rFonts w:ascii="Arial" w:hAnsi="Arial" w:cs="Arial"/>
        </w:rPr>
        <w:t xml:space="preserve"> you could make each shape a different colour</w:t>
      </w:r>
      <w:r w:rsidR="007823A6" w:rsidRPr="00CC7259">
        <w:rPr>
          <w:rFonts w:ascii="Arial" w:hAnsi="Arial" w:cs="Arial"/>
        </w:rPr>
        <w:t>.</w:t>
      </w:r>
    </w:p>
    <w:p w14:paraId="6EC287E8" w14:textId="77777777" w:rsidR="00674DED" w:rsidRPr="00CC7259" w:rsidRDefault="00674DED" w:rsidP="00674DED">
      <w:pPr>
        <w:pStyle w:val="MoEBodyText"/>
        <w:rPr>
          <w:rFonts w:ascii="Arial" w:hAnsi="Arial" w:cs="Arial"/>
        </w:rPr>
      </w:pPr>
      <w:r w:rsidRPr="00CC7259">
        <w:rPr>
          <w:rFonts w:ascii="Arial" w:hAnsi="Arial" w:cs="Arial"/>
        </w:rPr>
        <w:t>It might look something like this …</w:t>
      </w:r>
    </w:p>
    <w:p w14:paraId="102744EE" w14:textId="77777777" w:rsidR="00796ABC" w:rsidRPr="00CC7259" w:rsidRDefault="003542EE" w:rsidP="006900A5">
      <w:pPr>
        <w:pStyle w:val="MoEBodyText"/>
        <w:jc w:val="center"/>
        <w:rPr>
          <w:rFonts w:ascii="Arial" w:hAnsi="Arial" w:cs="Arial"/>
        </w:rPr>
      </w:pPr>
      <w:r w:rsidRPr="00CC7259">
        <w:rPr>
          <w:rFonts w:ascii="Arial" w:hAnsi="Arial" w:cs="Arial"/>
          <w:noProof/>
        </w:rPr>
        <w:drawing>
          <wp:inline distT="0" distB="0" distL="0" distR="0" wp14:anchorId="55DA2531" wp14:editId="5672E8C6">
            <wp:extent cx="3843548" cy="2268187"/>
            <wp:effectExtent l="0" t="0" r="5080" b="0"/>
            <wp:docPr id="1247" name="Picture 1247"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Picture 1247" descr="A picture containing text, blackboard&#10;&#10;Description automatically generated"/>
                    <pic:cNvPicPr/>
                  </pic:nvPicPr>
                  <pic:blipFill>
                    <a:blip r:embed="rId40"/>
                    <a:stretch>
                      <a:fillRect/>
                    </a:stretch>
                  </pic:blipFill>
                  <pic:spPr>
                    <a:xfrm>
                      <a:off x="0" y="0"/>
                      <a:ext cx="3856750" cy="2275978"/>
                    </a:xfrm>
                    <a:prstGeom prst="rect">
                      <a:avLst/>
                    </a:prstGeom>
                  </pic:spPr>
                </pic:pic>
              </a:graphicData>
            </a:graphic>
          </wp:inline>
        </w:drawing>
      </w:r>
    </w:p>
    <w:p w14:paraId="72CD2405" w14:textId="77777777" w:rsidR="006900A5" w:rsidRPr="00CC7259" w:rsidRDefault="003A19E8" w:rsidP="00E15254">
      <w:pPr>
        <w:pStyle w:val="MoEBodyText"/>
        <w:numPr>
          <w:ilvl w:val="0"/>
          <w:numId w:val="14"/>
        </w:numPr>
        <w:rPr>
          <w:rFonts w:ascii="Arial" w:hAnsi="Arial" w:cs="Arial"/>
        </w:rPr>
      </w:pPr>
      <w:r w:rsidRPr="00CC7259">
        <w:rPr>
          <w:rFonts w:ascii="Arial" w:hAnsi="Arial" w:cs="Arial"/>
        </w:rPr>
        <w:t xml:space="preserve">Call out </w:t>
      </w:r>
      <w:r w:rsidR="00983382" w:rsidRPr="00CC7259">
        <w:rPr>
          <w:rFonts w:ascii="Arial" w:hAnsi="Arial" w:cs="Arial"/>
        </w:rPr>
        <w:t xml:space="preserve">a shape and see if you can </w:t>
      </w:r>
      <w:r w:rsidR="005D5BEB" w:rsidRPr="00CC7259">
        <w:rPr>
          <w:rFonts w:ascii="Arial" w:hAnsi="Arial" w:cs="Arial"/>
        </w:rPr>
        <w:t xml:space="preserve">make it to the finish line by </w:t>
      </w:r>
      <w:r w:rsidR="005D5BEB" w:rsidRPr="00CC7259">
        <w:rPr>
          <w:rFonts w:ascii="Arial" w:hAnsi="Arial" w:cs="Arial"/>
          <w:b/>
        </w:rPr>
        <w:t>only</w:t>
      </w:r>
      <w:r w:rsidR="005D5BEB" w:rsidRPr="00CC7259">
        <w:rPr>
          <w:rFonts w:ascii="Arial" w:hAnsi="Arial" w:cs="Arial"/>
        </w:rPr>
        <w:t xml:space="preserve"> jumping on that shape. </w:t>
      </w:r>
    </w:p>
    <w:p w14:paraId="75C39FD6" w14:textId="6E8BA51C" w:rsidR="00193172" w:rsidRPr="00CC7259" w:rsidRDefault="006900A5" w:rsidP="00E15254">
      <w:pPr>
        <w:pStyle w:val="MoEBodyText"/>
        <w:numPr>
          <w:ilvl w:val="0"/>
          <w:numId w:val="14"/>
        </w:numPr>
        <w:rPr>
          <w:rFonts w:ascii="Arial" w:hAnsi="Arial" w:cs="Arial"/>
        </w:rPr>
      </w:pPr>
      <w:r w:rsidRPr="00CC7259">
        <w:rPr>
          <w:rFonts w:ascii="Arial" w:hAnsi="Arial" w:cs="Arial"/>
        </w:rPr>
        <w:t xml:space="preserve">Call out a colour and see if you can make it to the finish line by </w:t>
      </w:r>
      <w:r w:rsidRPr="00CC7259">
        <w:rPr>
          <w:rFonts w:ascii="Arial" w:hAnsi="Arial" w:cs="Arial"/>
          <w:b/>
        </w:rPr>
        <w:t>only</w:t>
      </w:r>
      <w:r w:rsidRPr="00CC7259">
        <w:rPr>
          <w:rFonts w:ascii="Arial" w:hAnsi="Arial" w:cs="Arial"/>
        </w:rPr>
        <w:t xml:space="preserve"> jumping on that colour. </w:t>
      </w:r>
      <w:r w:rsidR="00193172" w:rsidRPr="00CC7259">
        <w:rPr>
          <w:rFonts w:ascii="Arial" w:hAnsi="Arial" w:cs="Arial"/>
        </w:rPr>
        <w:br w:type="page"/>
      </w:r>
    </w:p>
    <w:p w14:paraId="2EE03BF0" w14:textId="12B30780" w:rsidR="00193172" w:rsidRPr="00CC7259" w:rsidRDefault="3CE7796C" w:rsidP="01853FDE">
      <w:pPr>
        <w:pStyle w:val="MoECoverPageHeading"/>
        <w:rPr>
          <w:rFonts w:ascii="Arial" w:hAnsi="Arial" w:cs="Arial"/>
          <w:color w:val="3472AC"/>
          <w:sz w:val="44"/>
          <w:szCs w:val="44"/>
        </w:rPr>
      </w:pPr>
      <w:r w:rsidRPr="00CC7259">
        <w:rPr>
          <w:rFonts w:ascii="Arial" w:hAnsi="Arial" w:cs="Arial"/>
          <w:color w:val="3472AC"/>
          <w:sz w:val="44"/>
          <w:szCs w:val="44"/>
        </w:rPr>
        <w:lastRenderedPageBreak/>
        <w:t>Day 2</w:t>
      </w:r>
      <w:r w:rsidR="008C4C60" w:rsidRPr="00CC7259">
        <w:rPr>
          <w:rFonts w:ascii="Arial" w:hAnsi="Arial" w:cs="Arial"/>
          <w:color w:val="3472AC"/>
          <w:sz w:val="44"/>
          <w:szCs w:val="44"/>
        </w:rPr>
        <w:t>:</w:t>
      </w:r>
      <w:r w:rsidRPr="00CC7259">
        <w:rPr>
          <w:rFonts w:ascii="Arial" w:hAnsi="Arial" w:cs="Arial"/>
          <w:color w:val="3472AC"/>
          <w:sz w:val="44"/>
          <w:szCs w:val="44"/>
        </w:rPr>
        <w:t xml:space="preserve"> </w:t>
      </w:r>
      <w:r w:rsidR="304648C5" w:rsidRPr="00CC7259">
        <w:rPr>
          <w:rFonts w:ascii="Arial" w:hAnsi="Arial" w:cs="Arial"/>
          <w:color w:val="3472AC"/>
          <w:sz w:val="44"/>
          <w:szCs w:val="44"/>
        </w:rPr>
        <w:t xml:space="preserve">Activity </w:t>
      </w:r>
      <w:r w:rsidR="006F0A5D" w:rsidRPr="00CC7259">
        <w:rPr>
          <w:rFonts w:ascii="Arial" w:hAnsi="Arial" w:cs="Arial"/>
          <w:color w:val="3472AC"/>
          <w:sz w:val="44"/>
          <w:szCs w:val="44"/>
        </w:rPr>
        <w:t>4</w:t>
      </w:r>
      <w:r w:rsidR="304648C5" w:rsidRPr="00CC7259">
        <w:rPr>
          <w:rFonts w:ascii="Arial" w:hAnsi="Arial" w:cs="Arial"/>
          <w:color w:val="0070C0"/>
          <w:sz w:val="44"/>
          <w:szCs w:val="44"/>
        </w:rPr>
        <w:t xml:space="preserve"> </w:t>
      </w:r>
      <w:r w:rsidR="008C4C60" w:rsidRPr="00CC7259">
        <w:rPr>
          <w:rFonts w:ascii="Arial" w:hAnsi="Arial" w:cs="Arial"/>
          <w:color w:val="0070C0"/>
        </w:rPr>
        <w:t xml:space="preserve">– </w:t>
      </w:r>
      <w:r w:rsidR="00D278D8" w:rsidRPr="00CC7259">
        <w:rPr>
          <w:rFonts w:ascii="Arial" w:hAnsi="Arial" w:cs="Arial"/>
          <w:color w:val="3472AC"/>
          <w:sz w:val="44"/>
          <w:szCs w:val="44"/>
        </w:rPr>
        <w:t>Making a game</w:t>
      </w:r>
    </w:p>
    <w:tbl>
      <w:tblPr>
        <w:tblStyle w:val="TableGrid"/>
        <w:tblW w:w="0" w:type="auto"/>
        <w:tblLayout w:type="fixed"/>
        <w:tblLook w:val="04A0" w:firstRow="1" w:lastRow="0" w:firstColumn="1" w:lastColumn="0" w:noHBand="0" w:noVBand="1"/>
      </w:tblPr>
      <w:tblGrid>
        <w:gridCol w:w="4050"/>
        <w:gridCol w:w="5670"/>
      </w:tblGrid>
      <w:tr w:rsidR="006F0A5D" w:rsidRPr="00CC7259" w14:paraId="312C23F6"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3EA3E1C0" w14:textId="77777777" w:rsidR="006F0A5D" w:rsidRPr="00CC7259" w:rsidRDefault="006F0A5D" w:rsidP="00E95548">
            <w:pPr>
              <w:pStyle w:val="MoEBodyText"/>
              <w:rPr>
                <w:rFonts w:ascii="Arial" w:hAnsi="Arial" w:cs="Arial"/>
                <w:b w:val="0"/>
              </w:rPr>
            </w:pPr>
            <w:r w:rsidRPr="00CC7259">
              <w:rPr>
                <w:rFonts w:ascii="Arial" w:hAnsi="Arial" w:cs="Arial"/>
              </w:rPr>
              <w:t>Notes for teachers and whānau</w:t>
            </w:r>
          </w:p>
          <w:p w14:paraId="7A4700B0" w14:textId="5A575448" w:rsidR="006F0A5D" w:rsidRPr="00CC7259" w:rsidRDefault="006F0A5D" w:rsidP="00E95548">
            <w:pPr>
              <w:pStyle w:val="MoEBodyText"/>
              <w:rPr>
                <w:rFonts w:ascii="Arial" w:hAnsi="Arial" w:cs="Arial"/>
                <w:b w:val="0"/>
              </w:rPr>
            </w:pPr>
            <w:r w:rsidRPr="00CC7259">
              <w:rPr>
                <w:rFonts w:ascii="Arial" w:hAnsi="Arial" w:cs="Arial"/>
                <w:b w:val="0"/>
                <w:bCs/>
              </w:rPr>
              <w:t xml:space="preserve">In this activity your learner is </w:t>
            </w:r>
            <w:r w:rsidR="7D4CEE33" w:rsidRPr="00CC7259">
              <w:rPr>
                <w:rFonts w:ascii="Arial" w:hAnsi="Arial" w:cs="Arial"/>
                <w:b w:val="0"/>
              </w:rPr>
              <w:t xml:space="preserve">going to create and make a game using simple materials and their creativity.  </w:t>
            </w:r>
          </w:p>
          <w:p w14:paraId="30185971" w14:textId="51825711" w:rsidR="006F0A5D" w:rsidRPr="00CC7259" w:rsidRDefault="7D4CEE33" w:rsidP="00E95548">
            <w:pPr>
              <w:pStyle w:val="MoEBodyText"/>
              <w:rPr>
                <w:rFonts w:ascii="Arial" w:hAnsi="Arial" w:cs="Arial"/>
                <w:b w:val="0"/>
              </w:rPr>
            </w:pPr>
            <w:r w:rsidRPr="00CC7259">
              <w:rPr>
                <w:rFonts w:ascii="Arial" w:hAnsi="Arial" w:cs="Arial"/>
                <w:b w:val="0"/>
              </w:rPr>
              <w:t>It might be good to get the learner to brainstorm what they have learned from thinking about their favourite games, reading the books, setting up and playing hopscotch and use this to create their own simple game – what are the rules, how do you take turns, etc</w:t>
            </w:r>
            <w:r w:rsidR="21545C90" w:rsidRPr="00CC7259">
              <w:rPr>
                <w:rFonts w:ascii="Arial" w:hAnsi="Arial" w:cs="Arial"/>
                <w:b w:val="0"/>
              </w:rPr>
              <w:t>.  They can also use any materials around the house to create their own games after this activity.</w:t>
            </w:r>
          </w:p>
        </w:tc>
      </w:tr>
      <w:tr w:rsidR="006F0A5D" w:rsidRPr="00CC7259" w14:paraId="2175517B" w14:textId="77777777" w:rsidTr="002D6BD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050" w:type="dxa"/>
          </w:tcPr>
          <w:p w14:paraId="056C5B07" w14:textId="572D6B33" w:rsidR="006F0A5D" w:rsidRPr="00CC7259" w:rsidRDefault="00DB579A" w:rsidP="00E95548">
            <w:pPr>
              <w:pStyle w:val="MoEBodyText"/>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5670" w:type="dxa"/>
          </w:tcPr>
          <w:p w14:paraId="28ECDA09" w14:textId="77777777" w:rsidR="006F0A5D" w:rsidRPr="00CC7259" w:rsidRDefault="006F0A5D"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6F0A5D" w:rsidRPr="00CC7259" w14:paraId="35BDB3E2" w14:textId="77777777" w:rsidTr="002D6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CC396BB" w14:textId="77777777" w:rsidR="006F0A5D" w:rsidRPr="00CC7259" w:rsidRDefault="006F0A5D" w:rsidP="00E95548">
            <w:pPr>
              <w:pStyle w:val="MoEBodyText"/>
              <w:rPr>
                <w:rFonts w:ascii="Arial" w:hAnsi="Arial" w:cs="Arial"/>
              </w:rPr>
            </w:pPr>
            <w:r w:rsidRPr="00CC7259">
              <w:rPr>
                <w:rFonts w:ascii="Arial" w:hAnsi="Arial" w:cs="Arial"/>
              </w:rPr>
              <w:t xml:space="preserve">In this activity you are learning to: </w:t>
            </w:r>
          </w:p>
          <w:p w14:paraId="70F1E3C9" w14:textId="297EDB5C" w:rsidR="00E55CCD" w:rsidRPr="00CC7259" w:rsidRDefault="4D82DE0E" w:rsidP="00E15254">
            <w:pPr>
              <w:pStyle w:val="MoEBodyText"/>
              <w:numPr>
                <w:ilvl w:val="0"/>
                <w:numId w:val="38"/>
              </w:numPr>
              <w:rPr>
                <w:rFonts w:ascii="Arial" w:eastAsia="Calibri Light" w:hAnsi="Arial" w:cs="Arial"/>
                <w:color w:val="000000" w:themeColor="text1"/>
              </w:rPr>
            </w:pPr>
            <w:r w:rsidRPr="00CC7259">
              <w:rPr>
                <w:rFonts w:ascii="Arial" w:eastAsia="Calibri Light" w:hAnsi="Arial" w:cs="Arial"/>
                <w:color w:val="000000" w:themeColor="text1"/>
              </w:rPr>
              <w:t>THINK</w:t>
            </w:r>
            <w:r w:rsidR="00E55CCD" w:rsidRPr="00CC7259">
              <w:rPr>
                <w:rFonts w:ascii="Arial" w:eastAsia="Calibri Light" w:hAnsi="Arial" w:cs="Arial"/>
                <w:color w:val="000000" w:themeColor="text1"/>
              </w:rPr>
              <w:t xml:space="preserve"> about what you have learned about games today.</w:t>
            </w:r>
          </w:p>
          <w:p w14:paraId="667A3C81" w14:textId="095730A5" w:rsidR="006F0A5D" w:rsidRPr="00CC7259" w:rsidRDefault="001B2E02" w:rsidP="00E15254">
            <w:pPr>
              <w:pStyle w:val="MoEBodyText"/>
              <w:numPr>
                <w:ilvl w:val="0"/>
                <w:numId w:val="38"/>
              </w:numPr>
              <w:rPr>
                <w:rFonts w:ascii="Arial" w:eastAsia="Calibri Light" w:hAnsi="Arial" w:cs="Arial"/>
                <w:color w:val="000000" w:themeColor="text1"/>
                <w:szCs w:val="20"/>
              </w:rPr>
            </w:pPr>
            <w:r w:rsidRPr="00CC7259">
              <w:rPr>
                <w:rFonts w:ascii="Arial" w:eastAsia="Calibri Light" w:hAnsi="Arial" w:cs="Arial"/>
                <w:color w:val="000000" w:themeColor="text1"/>
                <w:szCs w:val="20"/>
              </w:rPr>
              <w:t>MAKE a game for someone to play</w:t>
            </w:r>
          </w:p>
        </w:tc>
        <w:tc>
          <w:tcPr>
            <w:tcW w:w="5670" w:type="dxa"/>
          </w:tcPr>
          <w:p w14:paraId="1C25916C" w14:textId="785ADD35" w:rsidR="008104DA" w:rsidRPr="00CC7259" w:rsidRDefault="008104DA" w:rsidP="00E15254">
            <w:pPr>
              <w:pStyle w:val="MoEBodyText"/>
              <w:numPr>
                <w:ilvl w:val="0"/>
                <w:numId w:val="37"/>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Piece of paper</w:t>
            </w:r>
            <w:r w:rsidR="0025315D" w:rsidRPr="00CC7259">
              <w:rPr>
                <w:rFonts w:ascii="Arial" w:eastAsia="Calibri Light" w:hAnsi="Arial" w:cs="Arial"/>
                <w:color w:val="000000" w:themeColor="text1"/>
                <w:szCs w:val="20"/>
              </w:rPr>
              <w:t xml:space="preserve"> (graph paper </w:t>
            </w:r>
            <w:r w:rsidR="002D6BDE" w:rsidRPr="00CC7259">
              <w:rPr>
                <w:rFonts w:ascii="Arial" w:eastAsia="Calibri Light" w:hAnsi="Arial" w:cs="Arial"/>
                <w:color w:val="000000" w:themeColor="text1"/>
                <w:szCs w:val="20"/>
              </w:rPr>
              <w:t>if available)</w:t>
            </w:r>
          </w:p>
          <w:p w14:paraId="152473CF" w14:textId="53F48D5B" w:rsidR="006F0A5D" w:rsidRPr="00CC7259" w:rsidRDefault="0002029D" w:rsidP="00E15254">
            <w:pPr>
              <w:pStyle w:val="MoEBodyText"/>
              <w:numPr>
                <w:ilvl w:val="0"/>
                <w:numId w:val="37"/>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A pencil</w:t>
            </w:r>
            <w:r w:rsidR="50F51DD7" w:rsidRPr="00CC7259">
              <w:rPr>
                <w:rFonts w:ascii="Arial" w:eastAsia="Calibri Light" w:hAnsi="Arial" w:cs="Arial"/>
                <w:color w:val="000000" w:themeColor="text1"/>
              </w:rPr>
              <w:t xml:space="preserve"> and rubber</w:t>
            </w:r>
          </w:p>
          <w:p w14:paraId="03820C6F" w14:textId="77777777" w:rsidR="0002029D" w:rsidRPr="00CC7259" w:rsidRDefault="00B56384" w:rsidP="00E15254">
            <w:pPr>
              <w:pStyle w:val="MoEBodyText"/>
              <w:numPr>
                <w:ilvl w:val="0"/>
                <w:numId w:val="37"/>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Black felt tip pen</w:t>
            </w:r>
          </w:p>
          <w:p w14:paraId="7A700005" w14:textId="6576A318" w:rsidR="00B56384" w:rsidRPr="00CC7259" w:rsidRDefault="00B56384" w:rsidP="00E15254">
            <w:pPr>
              <w:pStyle w:val="MoEBodyText"/>
              <w:numPr>
                <w:ilvl w:val="0"/>
                <w:numId w:val="37"/>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Coloured pencils/crayons</w:t>
            </w:r>
          </w:p>
        </w:tc>
      </w:tr>
    </w:tbl>
    <w:p w14:paraId="6982A120" w14:textId="662E4302" w:rsidR="00847B91" w:rsidRPr="00CC7259" w:rsidRDefault="00847B91" w:rsidP="51AAE32C">
      <w:pPr>
        <w:pStyle w:val="MoEBodyText"/>
        <w:ind w:left="0"/>
        <w:rPr>
          <w:rFonts w:ascii="Arial" w:hAnsi="Arial" w:cs="Arial"/>
          <w:b/>
          <w:bCs/>
        </w:rPr>
      </w:pPr>
    </w:p>
    <w:p w14:paraId="452D06D8" w14:textId="268C2560" w:rsidR="006B3B32" w:rsidRPr="00CC7259" w:rsidRDefault="0FD20316" w:rsidP="51AAE32C">
      <w:pPr>
        <w:pStyle w:val="MoEBodyText"/>
        <w:ind w:left="0"/>
        <w:rPr>
          <w:rFonts w:ascii="Arial" w:hAnsi="Arial" w:cs="Arial"/>
          <w:b/>
          <w:bCs/>
        </w:rPr>
      </w:pPr>
      <w:r w:rsidRPr="00CC7259">
        <w:rPr>
          <w:rFonts w:ascii="Arial" w:hAnsi="Arial" w:cs="Arial"/>
          <w:b/>
          <w:bCs/>
        </w:rPr>
        <w:t>Let’s do some thinking.</w:t>
      </w:r>
    </w:p>
    <w:p w14:paraId="7D90DF23" w14:textId="662E4302" w:rsidR="006B3B32" w:rsidRPr="00CC7259" w:rsidRDefault="0FD20316" w:rsidP="001E7B31">
      <w:pPr>
        <w:pStyle w:val="MoEBodyText"/>
        <w:ind w:left="0"/>
        <w:rPr>
          <w:rFonts w:ascii="Arial" w:hAnsi="Arial" w:cs="Arial"/>
        </w:rPr>
      </w:pPr>
      <w:r w:rsidRPr="00CC7259">
        <w:rPr>
          <w:rFonts w:ascii="Arial" w:hAnsi="Arial" w:cs="Arial"/>
        </w:rPr>
        <w:t>Today we have already learned about card games, string games and hopscotch.</w:t>
      </w:r>
      <w:r w:rsidR="400D6C01" w:rsidRPr="00CC7259">
        <w:rPr>
          <w:rFonts w:ascii="Arial" w:hAnsi="Arial" w:cs="Arial"/>
        </w:rPr>
        <w:t xml:space="preserve">  Think about all the other games you know: board games, video games, tag games. There are also fun paper games</w:t>
      </w:r>
      <w:r w:rsidR="35617A2F" w:rsidRPr="00CC7259">
        <w:rPr>
          <w:rFonts w:ascii="Arial" w:hAnsi="Arial" w:cs="Arial"/>
        </w:rPr>
        <w:t xml:space="preserve"> like tic tac toe, hangman</w:t>
      </w:r>
      <w:r w:rsidR="58405EE3" w:rsidRPr="00CC7259">
        <w:rPr>
          <w:rFonts w:ascii="Arial" w:hAnsi="Arial" w:cs="Arial"/>
        </w:rPr>
        <w:t xml:space="preserve"> and drawing a picture with your eyes closed!  </w:t>
      </w:r>
      <w:r w:rsidR="6DE4DB4B" w:rsidRPr="00CC7259">
        <w:rPr>
          <w:rFonts w:ascii="Arial" w:hAnsi="Arial" w:cs="Arial"/>
        </w:rPr>
        <w:t>Today we will make a maze game.</w:t>
      </w:r>
      <w:r w:rsidR="49D54EA4" w:rsidRPr="00CC7259">
        <w:rPr>
          <w:rFonts w:ascii="Arial" w:hAnsi="Arial" w:cs="Arial"/>
        </w:rPr>
        <w:t xml:space="preserve">  Use the instructions on the next page to help you.  Challenge yourself and make 2 or 3 more using different shapes.</w:t>
      </w:r>
    </w:p>
    <w:p w14:paraId="36E9C772" w14:textId="176F6288" w:rsidR="00CF4DEF" w:rsidRPr="00CC7259" w:rsidRDefault="00CF4DEF" w:rsidP="001E7B31">
      <w:pPr>
        <w:pStyle w:val="MoEBodyText"/>
        <w:ind w:left="0"/>
        <w:rPr>
          <w:rFonts w:ascii="Arial" w:hAnsi="Arial" w:cs="Arial"/>
        </w:rPr>
      </w:pPr>
      <w:r w:rsidRPr="00CC7259">
        <w:rPr>
          <w:rFonts w:ascii="Arial" w:hAnsi="Arial" w:cs="Arial"/>
          <w:noProof/>
        </w:rPr>
        <w:drawing>
          <wp:anchor distT="0" distB="0" distL="114300" distR="114300" simplePos="0" relativeHeight="251658246" behindDoc="1" locked="0" layoutInCell="1" allowOverlap="1" wp14:anchorId="1EB1E640" wp14:editId="759D171A">
            <wp:simplePos x="0" y="0"/>
            <wp:positionH relativeFrom="margin">
              <wp:posOffset>4307840</wp:posOffset>
            </wp:positionH>
            <wp:positionV relativeFrom="paragraph">
              <wp:posOffset>127000</wp:posOffset>
            </wp:positionV>
            <wp:extent cx="1864995" cy="2332355"/>
            <wp:effectExtent l="0" t="0" r="1905" b="0"/>
            <wp:wrapTight wrapText="bothSides">
              <wp:wrapPolygon edited="0">
                <wp:start x="0" y="0"/>
                <wp:lineTo x="0" y="21347"/>
                <wp:lineTo x="21401" y="21347"/>
                <wp:lineTo x="21401" y="0"/>
                <wp:lineTo x="0" y="0"/>
              </wp:wrapPolygon>
            </wp:wrapTight>
            <wp:docPr id="436364000" name="Picture 436364000" descr="The gardener's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ardener's maz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4995" cy="233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5ECE9" w14:textId="662E4302" w:rsidR="00CF4DEF" w:rsidRPr="00CC7259" w:rsidRDefault="7DFD2439" w:rsidP="001E7B31">
      <w:pPr>
        <w:pStyle w:val="MoEBodyText"/>
        <w:ind w:left="0"/>
        <w:rPr>
          <w:rFonts w:ascii="Arial" w:hAnsi="Arial" w:cs="Arial"/>
        </w:rPr>
      </w:pPr>
      <w:r w:rsidRPr="00CC7259">
        <w:rPr>
          <w:rFonts w:ascii="Arial" w:hAnsi="Arial" w:cs="Arial"/>
        </w:rPr>
        <w:t>READ this before you get started</w:t>
      </w:r>
      <w:r w:rsidR="25282AD6" w:rsidRPr="00CC7259">
        <w:rPr>
          <w:rFonts w:ascii="Arial" w:hAnsi="Arial" w:cs="Arial"/>
        </w:rPr>
        <w:t xml:space="preserve"> to get </w:t>
      </w:r>
      <w:r w:rsidR="362BB15E" w:rsidRPr="00CC7259">
        <w:rPr>
          <w:rFonts w:ascii="Arial" w:hAnsi="Arial" w:cs="Arial"/>
        </w:rPr>
        <w:t>inspired</w:t>
      </w:r>
      <w:r w:rsidRPr="00CC7259">
        <w:rPr>
          <w:rFonts w:ascii="Arial" w:hAnsi="Arial" w:cs="Arial"/>
        </w:rPr>
        <w:t xml:space="preserve">:  </w:t>
      </w:r>
    </w:p>
    <w:p w14:paraId="59E303AC" w14:textId="236E126F" w:rsidR="009400E2" w:rsidRPr="00CC7259" w:rsidRDefault="000856C8" w:rsidP="001E7B31">
      <w:pPr>
        <w:pStyle w:val="MoEBodyText"/>
        <w:ind w:left="0"/>
        <w:rPr>
          <w:rFonts w:ascii="Arial" w:eastAsia="MS Mincho" w:hAnsi="Arial" w:cs="Arial"/>
        </w:rPr>
      </w:pPr>
      <w:hyperlink r:id="rId42">
        <w:r w:rsidR="007853D0" w:rsidRPr="00CC7259">
          <w:rPr>
            <w:rStyle w:val="Hyperlink"/>
            <w:rFonts w:ascii="Arial" w:hAnsi="Arial" w:cs="Arial"/>
          </w:rPr>
          <w:t>The Gardener’s Maze / Ready to Read  (tki.org.nz)</w:t>
        </w:r>
      </w:hyperlink>
      <w:r w:rsidR="3A7936F8" w:rsidRPr="00CC7259">
        <w:rPr>
          <w:rFonts w:ascii="Arial" w:hAnsi="Arial" w:cs="Arial"/>
        </w:rPr>
        <w:t xml:space="preserve"> </w:t>
      </w:r>
      <w:r w:rsidR="3A7936F8" w:rsidRPr="00CC7259">
        <w:rPr>
          <w:rFonts w:ascii="Arial" w:eastAsia="Calibri Light" w:hAnsi="Arial" w:cs="Arial"/>
          <w:color w:val="000000" w:themeColor="text1"/>
        </w:rPr>
        <w:t>**there is a video and audio clip</w:t>
      </w:r>
      <w:r w:rsidR="2DE990A3" w:rsidRPr="00CC7259">
        <w:rPr>
          <w:rFonts w:ascii="Arial" w:eastAsia="Calibri Light" w:hAnsi="Arial" w:cs="Arial"/>
          <w:color w:val="000000" w:themeColor="text1"/>
        </w:rPr>
        <w:t xml:space="preserve"> at this link</w:t>
      </w:r>
      <w:r w:rsidR="3A7936F8" w:rsidRPr="00CC7259">
        <w:rPr>
          <w:rFonts w:ascii="Arial" w:eastAsia="Calibri Light" w:hAnsi="Arial" w:cs="Arial"/>
          <w:color w:val="000000" w:themeColor="text1"/>
        </w:rPr>
        <w:t>, easily played from a smartphone</w:t>
      </w:r>
    </w:p>
    <w:p w14:paraId="691FDF91" w14:textId="047E97D4" w:rsidR="045F26F6" w:rsidRPr="00CC7259" w:rsidRDefault="045F26F6">
      <w:pPr>
        <w:rPr>
          <w:rFonts w:ascii="Arial" w:hAnsi="Arial" w:cs="Arial"/>
        </w:rPr>
      </w:pPr>
      <w:r w:rsidRPr="00CC7259">
        <w:rPr>
          <w:rFonts w:ascii="Arial" w:hAnsi="Arial" w:cs="Arial"/>
        </w:rPr>
        <w:br w:type="page"/>
      </w:r>
    </w:p>
    <w:tbl>
      <w:tblPr>
        <w:tblStyle w:val="GridTable1Light-Accent1"/>
        <w:tblW w:w="0" w:type="auto"/>
        <w:tblLayout w:type="fixed"/>
        <w:tblLook w:val="06A0" w:firstRow="1" w:lastRow="0" w:firstColumn="1" w:lastColumn="0" w:noHBand="1" w:noVBand="1"/>
      </w:tblPr>
      <w:tblGrid>
        <w:gridCol w:w="5160"/>
        <w:gridCol w:w="4660"/>
      </w:tblGrid>
      <w:tr w:rsidR="2B9DCFE6" w:rsidRPr="00CC7259" w14:paraId="351DF90E" w14:textId="3B5AA2C4" w:rsidTr="69D6F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0" w:type="dxa"/>
          </w:tcPr>
          <w:p w14:paraId="235E5BEB" w14:textId="5283AEBD" w:rsidR="30463B84" w:rsidRPr="00CC7259" w:rsidRDefault="30463B84" w:rsidP="2B9DCFE6">
            <w:pPr>
              <w:pStyle w:val="MoEBodyText"/>
              <w:rPr>
                <w:rFonts w:ascii="Arial" w:eastAsia="MS Mincho" w:hAnsi="Arial" w:cs="Arial"/>
              </w:rPr>
            </w:pPr>
            <w:r w:rsidRPr="00CC7259">
              <w:rPr>
                <w:rFonts w:ascii="Arial" w:eastAsia="MS Mincho" w:hAnsi="Arial" w:cs="Arial"/>
              </w:rPr>
              <w:lastRenderedPageBreak/>
              <w:t>Instructions</w:t>
            </w:r>
          </w:p>
        </w:tc>
        <w:tc>
          <w:tcPr>
            <w:tcW w:w="4660" w:type="dxa"/>
          </w:tcPr>
          <w:p w14:paraId="273835AA" w14:textId="735AAF44" w:rsidR="2C63CB0E" w:rsidRPr="00CC7259" w:rsidRDefault="30463B84" w:rsidP="2C63CB0E">
            <w:pPr>
              <w:pStyle w:val="MoEBodyText"/>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eastAsia="MS Mincho" w:hAnsi="Arial" w:cs="Arial"/>
              </w:rPr>
              <w:t>Picture</w:t>
            </w:r>
          </w:p>
        </w:tc>
      </w:tr>
      <w:tr w:rsidR="2B9DCFE6" w:rsidRPr="00CC7259" w14:paraId="584D8F6F" w14:textId="68F66F13" w:rsidTr="69D6FABE">
        <w:tc>
          <w:tcPr>
            <w:cnfStyle w:val="001000000000" w:firstRow="0" w:lastRow="0" w:firstColumn="1" w:lastColumn="0" w:oddVBand="0" w:evenVBand="0" w:oddHBand="0" w:evenHBand="0" w:firstRowFirstColumn="0" w:firstRowLastColumn="0" w:lastRowFirstColumn="0" w:lastRowLastColumn="0"/>
            <w:tcW w:w="5160" w:type="dxa"/>
          </w:tcPr>
          <w:p w14:paraId="03ABC80D" w14:textId="368A873E" w:rsidR="30463B84" w:rsidRPr="00CC7259" w:rsidRDefault="30463B84" w:rsidP="00E15254">
            <w:pPr>
              <w:pStyle w:val="MoEBodyText"/>
              <w:numPr>
                <w:ilvl w:val="0"/>
                <w:numId w:val="39"/>
              </w:numPr>
              <w:rPr>
                <w:rFonts w:ascii="Arial" w:eastAsia="MS Mincho" w:hAnsi="Arial" w:cs="Arial"/>
                <w:b w:val="0"/>
              </w:rPr>
            </w:pPr>
            <w:r w:rsidRPr="00CC7259">
              <w:rPr>
                <w:rFonts w:ascii="Arial" w:hAnsi="Arial" w:cs="Arial"/>
                <w:b w:val="0"/>
              </w:rPr>
              <w:t xml:space="preserve">How do you start? A maze is a network of complex passages with only one single escape route. The object is to find this route. Draw a </w:t>
            </w:r>
            <w:r w:rsidR="0F1CBBC6" w:rsidRPr="00CC7259">
              <w:rPr>
                <w:rFonts w:ascii="Arial" w:hAnsi="Arial" w:cs="Arial"/>
                <w:b w:val="0"/>
              </w:rPr>
              <w:t>BIG</w:t>
            </w:r>
            <w:r w:rsidRPr="00CC7259">
              <w:rPr>
                <w:rFonts w:ascii="Arial" w:hAnsi="Arial" w:cs="Arial"/>
                <w:b w:val="0"/>
              </w:rPr>
              <w:t xml:space="preserve"> circle or square or any shape you like to start</w:t>
            </w:r>
            <w:r w:rsidR="7FCAF96F" w:rsidRPr="00CC7259">
              <w:rPr>
                <w:rFonts w:ascii="Arial" w:hAnsi="Arial" w:cs="Arial"/>
                <w:b w:val="0"/>
              </w:rPr>
              <w:t xml:space="preserve"> – but be sure to leave 2 gaps for your start and finish.</w:t>
            </w:r>
          </w:p>
        </w:tc>
        <w:tc>
          <w:tcPr>
            <w:tcW w:w="4660" w:type="dxa"/>
          </w:tcPr>
          <w:p w14:paraId="59807405" w14:textId="707EFE82" w:rsidR="2C63CB0E" w:rsidRPr="00CC7259" w:rsidRDefault="30463B84" w:rsidP="69D6FABE">
            <w:pPr>
              <w:pStyle w:val="MoEBodyText"/>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6436DED5" wp14:editId="7CE6BA31">
                  <wp:extent cx="1561673" cy="1226392"/>
                  <wp:effectExtent l="0" t="0" r="635" b="0"/>
                  <wp:docPr id="1823431319" name="Picture 18234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duotone>
                              <a:schemeClr val="accent4">
                                <a:shade val="45000"/>
                                <a:satMod val="135000"/>
                              </a:schemeClr>
                              <a:prstClr val="white"/>
                            </a:duotone>
                            <a:extLst>
                              <a:ext uri="{28A0092B-C50C-407E-A947-70E740481C1C}">
                                <a14:useLocalDpi xmlns:a14="http://schemas.microsoft.com/office/drawing/2010/main" val="0"/>
                              </a:ext>
                            </a:extLst>
                          </a:blip>
                          <a:srcRect t="3935" b="14063"/>
                          <a:stretch/>
                        </pic:blipFill>
                        <pic:spPr bwMode="auto">
                          <a:xfrm>
                            <a:off x="0" y="0"/>
                            <a:ext cx="1562521" cy="122705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CC7259" w14:paraId="32ABD6C0" w14:textId="7F9EAE81" w:rsidTr="69D6FABE">
        <w:tc>
          <w:tcPr>
            <w:cnfStyle w:val="001000000000" w:firstRow="0" w:lastRow="0" w:firstColumn="1" w:lastColumn="0" w:oddVBand="0" w:evenVBand="0" w:oddHBand="0" w:evenHBand="0" w:firstRowFirstColumn="0" w:firstRowLastColumn="0" w:lastRowFirstColumn="0" w:lastRowLastColumn="0"/>
            <w:tcW w:w="5160" w:type="dxa"/>
          </w:tcPr>
          <w:p w14:paraId="4E35C2EA" w14:textId="21007B84" w:rsidR="2B9DCFE6" w:rsidRPr="00CC7259" w:rsidRDefault="4C418810" w:rsidP="00E15254">
            <w:pPr>
              <w:pStyle w:val="MoEBodyText"/>
              <w:numPr>
                <w:ilvl w:val="0"/>
                <w:numId w:val="39"/>
              </w:numPr>
              <w:rPr>
                <w:rFonts w:ascii="Arial" w:eastAsiaTheme="minorEastAsia" w:hAnsi="Arial" w:cs="Arial"/>
                <w:b w:val="0"/>
                <w:color w:val="000000" w:themeColor="text1"/>
              </w:rPr>
            </w:pPr>
            <w:r w:rsidRPr="00CC7259">
              <w:rPr>
                <w:rFonts w:ascii="Arial" w:hAnsi="Arial" w:cs="Arial"/>
                <w:b w:val="0"/>
              </w:rPr>
              <w:t>Draw a second shape inside the first shape and leave at least 2 openings</w:t>
            </w:r>
          </w:p>
        </w:tc>
        <w:tc>
          <w:tcPr>
            <w:tcW w:w="4660" w:type="dxa"/>
          </w:tcPr>
          <w:p w14:paraId="342FF430" w14:textId="1C7E5B5C" w:rsidR="2C63CB0E" w:rsidRPr="00CC7259" w:rsidRDefault="4C418810" w:rsidP="69D6FABE">
            <w:pPr>
              <w:pStyle w:val="MoEBodyText"/>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53D344EB" wp14:editId="2E84A13C">
                  <wp:extent cx="1589868" cy="1294501"/>
                  <wp:effectExtent l="0" t="0" r="0" b="1270"/>
                  <wp:docPr id="154007280" name="Picture 15400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duotone>
                              <a:schemeClr val="accent4">
                                <a:shade val="45000"/>
                                <a:satMod val="135000"/>
                              </a:schemeClr>
                              <a:prstClr val="white"/>
                            </a:duotone>
                            <a:extLst>
                              <a:ext uri="{28A0092B-C50C-407E-A947-70E740481C1C}">
                                <a14:useLocalDpi xmlns:a14="http://schemas.microsoft.com/office/drawing/2010/main" val="0"/>
                              </a:ext>
                            </a:extLst>
                          </a:blip>
                          <a:srcRect t="3257" b="12091"/>
                          <a:stretch/>
                        </pic:blipFill>
                        <pic:spPr bwMode="auto">
                          <a:xfrm>
                            <a:off x="0" y="0"/>
                            <a:ext cx="1590600" cy="1295097"/>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CC7259" w14:paraId="12DD96F1" w14:textId="652A1D0D" w:rsidTr="69D6FABE">
        <w:tc>
          <w:tcPr>
            <w:cnfStyle w:val="001000000000" w:firstRow="0" w:lastRow="0" w:firstColumn="1" w:lastColumn="0" w:oddVBand="0" w:evenVBand="0" w:oddHBand="0" w:evenHBand="0" w:firstRowFirstColumn="0" w:firstRowLastColumn="0" w:lastRowFirstColumn="0" w:lastRowLastColumn="0"/>
            <w:tcW w:w="5160" w:type="dxa"/>
          </w:tcPr>
          <w:p w14:paraId="598E1DCB" w14:textId="7D4FCE9B" w:rsidR="2B9DCFE6" w:rsidRPr="00CC7259" w:rsidRDefault="4C418810" w:rsidP="00E15254">
            <w:pPr>
              <w:pStyle w:val="MoEBodyText"/>
              <w:numPr>
                <w:ilvl w:val="0"/>
                <w:numId w:val="39"/>
              </w:numPr>
              <w:rPr>
                <w:rFonts w:ascii="Arial" w:eastAsiaTheme="minorEastAsia" w:hAnsi="Arial" w:cs="Arial"/>
                <w:b w:val="0"/>
                <w:color w:val="000000" w:themeColor="text1"/>
              </w:rPr>
            </w:pPr>
            <w:r w:rsidRPr="00CC7259">
              <w:rPr>
                <w:rFonts w:ascii="Arial" w:hAnsi="Arial" w:cs="Arial"/>
                <w:b w:val="0"/>
              </w:rPr>
              <w:t>Keep drawing shapes inside making sure each has at least 2 openings.</w:t>
            </w:r>
          </w:p>
        </w:tc>
        <w:tc>
          <w:tcPr>
            <w:tcW w:w="4660" w:type="dxa"/>
          </w:tcPr>
          <w:p w14:paraId="50AF2411" w14:textId="26E997E4" w:rsidR="2C63CB0E" w:rsidRPr="00CC7259" w:rsidRDefault="4C418810" w:rsidP="69D6FABE">
            <w:pPr>
              <w:pStyle w:val="MoEBodyText"/>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7DD3B1C5" wp14:editId="05689212">
                  <wp:extent cx="1634490" cy="1321332"/>
                  <wp:effectExtent l="0" t="0" r="3810" b="0"/>
                  <wp:docPr id="1122834682" name="Picture 11228346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duotone>
                              <a:schemeClr val="accent4">
                                <a:shade val="45000"/>
                                <a:satMod val="135000"/>
                              </a:schemeClr>
                              <a:prstClr val="white"/>
                            </a:duotone>
                            <a:extLst>
                              <a:ext uri="{28A0092B-C50C-407E-A947-70E740481C1C}">
                                <a14:useLocalDpi xmlns:a14="http://schemas.microsoft.com/office/drawing/2010/main" val="0"/>
                              </a:ext>
                            </a:extLst>
                          </a:blip>
                          <a:srcRect t="3488" b="11654"/>
                          <a:stretch/>
                        </pic:blipFill>
                        <pic:spPr bwMode="auto">
                          <a:xfrm>
                            <a:off x="0" y="0"/>
                            <a:ext cx="1635401" cy="1322068"/>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CC7259" w14:paraId="6B6A1296" w14:textId="714E2DFE" w:rsidTr="69D6FABE">
        <w:tc>
          <w:tcPr>
            <w:cnfStyle w:val="001000000000" w:firstRow="0" w:lastRow="0" w:firstColumn="1" w:lastColumn="0" w:oddVBand="0" w:evenVBand="0" w:oddHBand="0" w:evenHBand="0" w:firstRowFirstColumn="0" w:firstRowLastColumn="0" w:lastRowFirstColumn="0" w:lastRowLastColumn="0"/>
            <w:tcW w:w="5160" w:type="dxa"/>
          </w:tcPr>
          <w:p w14:paraId="225E0B73" w14:textId="1368A325" w:rsidR="2B9DCFE6" w:rsidRPr="00CC7259" w:rsidRDefault="4C418810" w:rsidP="00E15254">
            <w:pPr>
              <w:pStyle w:val="MoEBodyText"/>
              <w:numPr>
                <w:ilvl w:val="0"/>
                <w:numId w:val="39"/>
              </w:numPr>
              <w:rPr>
                <w:rFonts w:ascii="Arial" w:eastAsiaTheme="minorEastAsia" w:hAnsi="Arial" w:cs="Arial"/>
                <w:b w:val="0"/>
                <w:color w:val="000000" w:themeColor="text1"/>
              </w:rPr>
            </w:pPr>
            <w:r w:rsidRPr="00CC7259">
              <w:rPr>
                <w:rFonts w:ascii="Arial" w:hAnsi="Arial" w:cs="Arial"/>
                <w:b w:val="0"/>
              </w:rPr>
              <w:t xml:space="preserve">Right, the fun part: draw the solution. Use a pencil and press as lightly as you can, to make a thin visible line that you can erase later.  </w:t>
            </w:r>
          </w:p>
        </w:tc>
        <w:tc>
          <w:tcPr>
            <w:tcW w:w="4660" w:type="dxa"/>
          </w:tcPr>
          <w:p w14:paraId="7CE0BB4D" w14:textId="46EE9128" w:rsidR="2C63CB0E" w:rsidRPr="00CC7259" w:rsidRDefault="4C418810" w:rsidP="69D6FABE">
            <w:pPr>
              <w:pStyle w:val="MoEBodyText"/>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4E45A9F9" wp14:editId="343E5380">
                  <wp:extent cx="1761580" cy="1466196"/>
                  <wp:effectExtent l="0" t="0" r="0" b="1270"/>
                  <wp:docPr id="1390442466" name="Picture 13904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duotone>
                              <a:schemeClr val="accent4">
                                <a:shade val="45000"/>
                                <a:satMod val="135000"/>
                              </a:schemeClr>
                              <a:prstClr val="white"/>
                            </a:duotone>
                            <a:extLst>
                              <a:ext uri="{28A0092B-C50C-407E-A947-70E740481C1C}">
                                <a14:useLocalDpi xmlns:a14="http://schemas.microsoft.com/office/drawing/2010/main" val="0"/>
                              </a:ext>
                            </a:extLst>
                          </a:blip>
                          <a:srcRect t="2150" b="10858"/>
                          <a:stretch/>
                        </pic:blipFill>
                        <pic:spPr bwMode="auto">
                          <a:xfrm>
                            <a:off x="0" y="0"/>
                            <a:ext cx="1762125" cy="1466650"/>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CC7259" w14:paraId="36F12B9F" w14:textId="47EDE42A" w:rsidTr="69D6FABE">
        <w:tc>
          <w:tcPr>
            <w:cnfStyle w:val="001000000000" w:firstRow="0" w:lastRow="0" w:firstColumn="1" w:lastColumn="0" w:oddVBand="0" w:evenVBand="0" w:oddHBand="0" w:evenHBand="0" w:firstRowFirstColumn="0" w:firstRowLastColumn="0" w:lastRowFirstColumn="0" w:lastRowLastColumn="0"/>
            <w:tcW w:w="5160" w:type="dxa"/>
          </w:tcPr>
          <w:p w14:paraId="0535E476" w14:textId="4EC82CED" w:rsidR="27551643" w:rsidRPr="00CC7259" w:rsidRDefault="27551643" w:rsidP="00E15254">
            <w:pPr>
              <w:pStyle w:val="MoEBodyText"/>
              <w:numPr>
                <w:ilvl w:val="0"/>
                <w:numId w:val="39"/>
              </w:numPr>
              <w:rPr>
                <w:rFonts w:ascii="Arial" w:eastAsiaTheme="minorEastAsia" w:hAnsi="Arial" w:cs="Arial"/>
                <w:b w:val="0"/>
                <w:bCs w:val="0"/>
                <w:color w:val="000000" w:themeColor="text1"/>
              </w:rPr>
            </w:pPr>
            <w:r w:rsidRPr="00CC7259">
              <w:rPr>
                <w:rFonts w:ascii="Arial" w:eastAsia="MS Mincho" w:hAnsi="Arial" w:cs="Arial"/>
                <w:b w:val="0"/>
              </w:rPr>
              <w:t>Make sure your maze has only one solution.  Use straig</w:t>
            </w:r>
            <w:r w:rsidR="00204D72" w:rsidRPr="00CC7259">
              <w:rPr>
                <w:rFonts w:ascii="Arial" w:eastAsia="MS Mincho" w:hAnsi="Arial" w:cs="Arial"/>
                <w:b w:val="0"/>
              </w:rPr>
              <w:t>h</w:t>
            </w:r>
            <w:r w:rsidRPr="00CC7259">
              <w:rPr>
                <w:rFonts w:ascii="Arial" w:eastAsia="MS Mincho" w:hAnsi="Arial" w:cs="Arial"/>
                <w:b w:val="0"/>
              </w:rPr>
              <w:t>t lines to close all the other pathways on your maze.</w:t>
            </w:r>
          </w:p>
          <w:p w14:paraId="51BCFF21" w14:textId="098C8BD1" w:rsidR="2B9DCFE6" w:rsidRPr="00CC7259" w:rsidRDefault="59BAA61D" w:rsidP="00E15254">
            <w:pPr>
              <w:pStyle w:val="MoEBodyText"/>
              <w:numPr>
                <w:ilvl w:val="0"/>
                <w:numId w:val="39"/>
              </w:numPr>
              <w:rPr>
                <w:rFonts w:ascii="Arial" w:hAnsi="Arial" w:cs="Arial"/>
                <w:b w:val="0"/>
                <w:color w:val="000000" w:themeColor="text1"/>
              </w:rPr>
            </w:pPr>
            <w:r w:rsidRPr="00CC7259">
              <w:rPr>
                <w:rFonts w:ascii="Arial" w:eastAsia="MS Mincho" w:hAnsi="Arial" w:cs="Arial"/>
                <w:b w:val="0"/>
              </w:rPr>
              <w:t>Have fun and get someone at home to try your maze game.</w:t>
            </w:r>
          </w:p>
        </w:tc>
        <w:tc>
          <w:tcPr>
            <w:tcW w:w="4660" w:type="dxa"/>
          </w:tcPr>
          <w:p w14:paraId="622CD65A" w14:textId="73CF2D40" w:rsidR="2C63CB0E" w:rsidRPr="00CC7259" w:rsidRDefault="27551643" w:rsidP="69D6FABE">
            <w:pPr>
              <w:pStyle w:val="MoEBodyText"/>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05D30199" wp14:editId="606B1663">
                  <wp:extent cx="1761961" cy="1430309"/>
                  <wp:effectExtent l="0" t="0" r="0" b="0"/>
                  <wp:docPr id="433884363" name="Picture 43388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duotone>
                              <a:schemeClr val="accent4">
                                <a:shade val="45000"/>
                                <a:satMod val="135000"/>
                              </a:schemeClr>
                              <a:prstClr val="white"/>
                            </a:duotone>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t="3222" b="11931"/>
                          <a:stretch/>
                        </pic:blipFill>
                        <pic:spPr bwMode="auto">
                          <a:xfrm>
                            <a:off x="0" y="0"/>
                            <a:ext cx="1762125" cy="1430442"/>
                          </a:xfrm>
                          <a:prstGeom prst="rect">
                            <a:avLst/>
                          </a:prstGeom>
                          <a:ln>
                            <a:noFill/>
                          </a:ln>
                          <a:extLst>
                            <a:ext uri="{53640926-AAD7-44D8-BBD7-CCE9431645EC}">
                              <a14:shadowObscured xmlns:a14="http://schemas.microsoft.com/office/drawing/2010/main"/>
                            </a:ext>
                          </a:extLst>
                        </pic:spPr>
                      </pic:pic>
                    </a:graphicData>
                  </a:graphic>
                </wp:inline>
              </w:drawing>
            </w:r>
          </w:p>
        </w:tc>
      </w:tr>
      <w:tr w:rsidR="2B9DCFE6" w:rsidRPr="00CC7259" w14:paraId="7F82B144" w14:textId="381C1427" w:rsidTr="69D6FABE">
        <w:tc>
          <w:tcPr>
            <w:cnfStyle w:val="001000000000" w:firstRow="0" w:lastRow="0" w:firstColumn="1" w:lastColumn="0" w:oddVBand="0" w:evenVBand="0" w:oddHBand="0" w:evenHBand="0" w:firstRowFirstColumn="0" w:firstRowLastColumn="0" w:lastRowFirstColumn="0" w:lastRowLastColumn="0"/>
            <w:tcW w:w="9820" w:type="dxa"/>
            <w:gridSpan w:val="2"/>
          </w:tcPr>
          <w:p w14:paraId="365AEE13" w14:textId="47C7B6E1" w:rsidR="2B9DCFE6" w:rsidRPr="00CC7259" w:rsidRDefault="57E6959F" w:rsidP="2B9DCFE6">
            <w:pPr>
              <w:pStyle w:val="MoEBodyText"/>
              <w:rPr>
                <w:rFonts w:ascii="Arial" w:eastAsia="MS Mincho" w:hAnsi="Arial" w:cs="Arial"/>
                <w:b w:val="0"/>
              </w:rPr>
            </w:pPr>
            <w:r w:rsidRPr="00CC7259">
              <w:rPr>
                <w:rFonts w:ascii="Arial" w:eastAsia="MS Mincho" w:hAnsi="Arial" w:cs="Arial"/>
                <w:b w:val="0"/>
              </w:rPr>
              <w:t xml:space="preserve">Source: </w:t>
            </w:r>
            <w:hyperlink r:id="rId49">
              <w:r w:rsidRPr="00CC7259">
                <w:rPr>
                  <w:rStyle w:val="Hyperlink"/>
                  <w:rFonts w:ascii="Arial" w:eastAsia="MS Mincho" w:hAnsi="Arial" w:cs="Arial"/>
                  <w:b w:val="0"/>
                </w:rPr>
                <w:t>https://studio-stilla.com/how-to-make-a-maze-with-your-kids-quick-tutorial-learn-how/</w:t>
              </w:r>
            </w:hyperlink>
            <w:r w:rsidRPr="00CC7259">
              <w:rPr>
                <w:rFonts w:ascii="Arial" w:eastAsia="MS Mincho" w:hAnsi="Arial" w:cs="Arial"/>
                <w:b w:val="0"/>
              </w:rPr>
              <w:t xml:space="preserve"> </w:t>
            </w:r>
          </w:p>
        </w:tc>
      </w:tr>
    </w:tbl>
    <w:p w14:paraId="435AC1B3" w14:textId="77777777" w:rsidR="00193172" w:rsidRPr="00CC7259" w:rsidRDefault="00193172" w:rsidP="0EAAF7F9">
      <w:pPr>
        <w:pStyle w:val="MoECoverPageHeading"/>
        <w:rPr>
          <w:rFonts w:ascii="Arial" w:hAnsi="Arial" w:cs="Arial"/>
          <w:color w:val="3472AC"/>
          <w:sz w:val="44"/>
          <w:szCs w:val="44"/>
        </w:rPr>
      </w:pPr>
      <w:r w:rsidRPr="00CC7259">
        <w:rPr>
          <w:rFonts w:ascii="Arial" w:hAnsi="Arial" w:cs="Arial"/>
          <w:color w:val="3472AC"/>
          <w:sz w:val="44"/>
          <w:szCs w:val="44"/>
        </w:rPr>
        <w:lastRenderedPageBreak/>
        <w:t>Day 2: Reflection</w:t>
      </w:r>
    </w:p>
    <w:p w14:paraId="0BC5CEE4" w14:textId="4A9615C0" w:rsidR="00193172" w:rsidRPr="00CC7259" w:rsidRDefault="00193172" w:rsidP="00CE246A">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6F0A5D" w:rsidRPr="00CC7259" w14:paraId="6287380F"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0869F957" w14:textId="77777777" w:rsidR="006F0A5D" w:rsidRPr="00CC7259" w:rsidRDefault="006F0A5D" w:rsidP="00E95548">
            <w:pPr>
              <w:pStyle w:val="MoEBodyText"/>
              <w:rPr>
                <w:rFonts w:ascii="Arial" w:hAnsi="Arial" w:cs="Arial"/>
                <w:b w:val="0"/>
              </w:rPr>
            </w:pPr>
            <w:r w:rsidRPr="00CC7259">
              <w:rPr>
                <w:rFonts w:ascii="Arial" w:hAnsi="Arial" w:cs="Arial"/>
              </w:rPr>
              <w:t>Notes for teachers and whānau</w:t>
            </w:r>
          </w:p>
          <w:p w14:paraId="31D91EEC" w14:textId="77777777" w:rsidR="00CE246A" w:rsidRPr="00CC7259" w:rsidRDefault="00CE246A" w:rsidP="00CE246A">
            <w:pPr>
              <w:pStyle w:val="MoEBodyText"/>
              <w:rPr>
                <w:rFonts w:ascii="Arial" w:hAnsi="Arial" w:cs="Arial"/>
                <w:bCs/>
              </w:rPr>
            </w:pPr>
            <w:r w:rsidRPr="00CC7259">
              <w:rPr>
                <w:rFonts w:ascii="Arial" w:hAnsi="Arial" w:cs="Arial"/>
                <w:b w:val="0"/>
                <w:bCs/>
              </w:rPr>
              <w:t>This activity requires adult support.</w:t>
            </w:r>
          </w:p>
          <w:p w14:paraId="648F24E4" w14:textId="12DAB3FF" w:rsidR="006F0A5D" w:rsidRPr="00CC7259" w:rsidRDefault="00CE246A" w:rsidP="00CE246A">
            <w:pPr>
              <w:pStyle w:val="MoEBodyText"/>
              <w:rPr>
                <w:rFonts w:ascii="Arial" w:hAnsi="Arial" w:cs="Arial"/>
                <w:b w:val="0"/>
                <w:bCs/>
              </w:rPr>
            </w:pPr>
            <w:r w:rsidRPr="00CC7259">
              <w:rPr>
                <w:rFonts w:ascii="Arial" w:hAnsi="Arial" w:cs="Arial"/>
                <w:b w:val="0"/>
                <w:bCs/>
              </w:rPr>
              <w:t>Today we have looked at the places and games that make us happy. This is a time to reflect on the day and look forward to tomorrow.</w:t>
            </w:r>
          </w:p>
        </w:tc>
      </w:tr>
      <w:tr w:rsidR="00CE246A" w:rsidRPr="00CC7259" w14:paraId="1D1C7E88" w14:textId="77777777" w:rsidTr="00E955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3659234B" w14:textId="4225BE5F" w:rsidR="00CE246A" w:rsidRPr="00CC7259" w:rsidRDefault="004A7E6D" w:rsidP="00E95548">
            <w:pPr>
              <w:pStyle w:val="MoEBodyText"/>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14ABC7CB" w14:textId="77777777" w:rsidR="00CE246A" w:rsidRPr="00CC7259" w:rsidRDefault="00CE246A"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CE246A" w:rsidRPr="00CC7259" w14:paraId="007C21AD"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92EDB54" w14:textId="77777777" w:rsidR="00CE246A" w:rsidRPr="00CC7259" w:rsidRDefault="00CE246A" w:rsidP="00E95548">
            <w:pPr>
              <w:pStyle w:val="MoEBodyText"/>
              <w:rPr>
                <w:rFonts w:ascii="Arial" w:hAnsi="Arial" w:cs="Arial"/>
              </w:rPr>
            </w:pPr>
            <w:r w:rsidRPr="00CC7259">
              <w:rPr>
                <w:rFonts w:ascii="Arial" w:hAnsi="Arial" w:cs="Arial"/>
              </w:rPr>
              <w:t>In this activity we are learning to:</w:t>
            </w:r>
          </w:p>
          <w:p w14:paraId="45A120FF" w14:textId="77777777" w:rsidR="00CE246A" w:rsidRPr="00CC7259" w:rsidRDefault="00CE246A"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REFLECT on my learning</w:t>
            </w:r>
          </w:p>
          <w:p w14:paraId="517BBDAA" w14:textId="77777777" w:rsidR="00CE246A" w:rsidRPr="00CC7259" w:rsidRDefault="00CE246A"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PLAN for tomorrow</w:t>
            </w:r>
          </w:p>
        </w:tc>
        <w:tc>
          <w:tcPr>
            <w:tcW w:w="4860" w:type="dxa"/>
          </w:tcPr>
          <w:p w14:paraId="1327F33C" w14:textId="77777777" w:rsidR="00CE246A" w:rsidRPr="00CC7259" w:rsidRDefault="00CE246A" w:rsidP="00E15254">
            <w:pPr>
              <w:pStyle w:val="ListParagraph"/>
              <w:numPr>
                <w:ilvl w:val="0"/>
                <w:numId w:val="9"/>
              </w:numPr>
              <w:spacing w:after="240"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1C4455EF" w14:textId="77777777" w:rsidR="00CE246A" w:rsidRPr="00CC7259" w:rsidRDefault="00CE246A" w:rsidP="00E15254">
            <w:pPr>
              <w:pStyle w:val="ListParagraph"/>
              <w:numPr>
                <w:ilvl w:val="0"/>
                <w:numId w:val="9"/>
              </w:numPr>
              <w:spacing w:after="240"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7EAAFB6B" w14:textId="62ECC1C9" w:rsidR="00CE246A" w:rsidRPr="00CC7259" w:rsidRDefault="000856C8" w:rsidP="00E15254">
            <w:pPr>
              <w:pStyle w:val="MoEBodyText"/>
              <w:numPr>
                <w:ilvl w:val="0"/>
                <w:numId w:val="9"/>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50" w:history="1">
              <w:r w:rsidR="00CE246A" w:rsidRPr="00CC7259">
                <w:rPr>
                  <w:rStyle w:val="Hyperlink"/>
                  <w:rFonts w:ascii="Arial" w:eastAsia="Calibri Light" w:hAnsi="Arial" w:cs="Arial"/>
                  <w:szCs w:val="20"/>
                </w:rPr>
                <w:t>Face cards</w:t>
              </w:r>
            </w:hyperlink>
            <w:r w:rsidR="00CE246A" w:rsidRPr="00CC7259">
              <w:rPr>
                <w:rFonts w:ascii="Arial" w:eastAsia="Calibri Light" w:hAnsi="Arial" w:cs="Arial"/>
                <w:color w:val="000000" w:themeColor="text1"/>
                <w:szCs w:val="20"/>
              </w:rPr>
              <w:t xml:space="preserve">  (printed out)</w:t>
            </w:r>
          </w:p>
        </w:tc>
      </w:tr>
    </w:tbl>
    <w:p w14:paraId="7C8F8076" w14:textId="77777777" w:rsidR="00193172" w:rsidRPr="00CC7259" w:rsidRDefault="00193172" w:rsidP="00BC0177">
      <w:pPr>
        <w:pStyle w:val="MoEBodyText"/>
        <w:spacing w:before="0" w:after="0"/>
        <w:rPr>
          <w:rFonts w:ascii="Arial" w:hAnsi="Arial" w:cs="Arial"/>
        </w:rPr>
      </w:pPr>
    </w:p>
    <w:p w14:paraId="2AFE5069" w14:textId="77777777" w:rsidR="00F24513" w:rsidRPr="00CC7259" w:rsidRDefault="00F24513" w:rsidP="00F24513">
      <w:pPr>
        <w:pStyle w:val="MoEBodyText"/>
        <w:rPr>
          <w:rFonts w:ascii="Arial" w:hAnsi="Arial" w:cs="Arial"/>
        </w:rPr>
      </w:pPr>
      <w:r w:rsidRPr="00CC7259">
        <w:rPr>
          <w:rFonts w:ascii="Arial" w:hAnsi="Arial" w:cs="Arial"/>
        </w:rPr>
        <w:t>TALK with someone in your whānau:</w:t>
      </w:r>
    </w:p>
    <w:p w14:paraId="795F9DF7" w14:textId="77777777" w:rsidR="00F24513" w:rsidRPr="00CC7259" w:rsidRDefault="00F24513" w:rsidP="00E15254">
      <w:pPr>
        <w:pStyle w:val="MoEBodyText"/>
        <w:numPr>
          <w:ilvl w:val="0"/>
          <w:numId w:val="40"/>
        </w:numPr>
        <w:rPr>
          <w:rFonts w:ascii="Arial" w:eastAsiaTheme="minorEastAsia" w:hAnsi="Arial" w:cs="Arial"/>
        </w:rPr>
      </w:pPr>
      <w:r w:rsidRPr="00CC7259">
        <w:rPr>
          <w:rFonts w:ascii="Arial" w:hAnsi="Arial" w:cs="Arial"/>
        </w:rPr>
        <w:t>Tell them all the things you have done today.</w:t>
      </w:r>
    </w:p>
    <w:p w14:paraId="643BF40E" w14:textId="7B19F98C" w:rsidR="00F24513" w:rsidRPr="00CC7259" w:rsidRDefault="00F24513" w:rsidP="00E15254">
      <w:pPr>
        <w:pStyle w:val="MoEBodyText"/>
        <w:numPr>
          <w:ilvl w:val="0"/>
          <w:numId w:val="40"/>
        </w:numPr>
        <w:rPr>
          <w:rFonts w:ascii="Arial" w:eastAsiaTheme="minorEastAsia" w:hAnsi="Arial" w:cs="Arial"/>
        </w:rPr>
      </w:pPr>
      <w:r w:rsidRPr="00CC7259">
        <w:rPr>
          <w:rFonts w:ascii="Arial" w:hAnsi="Arial" w:cs="Arial"/>
        </w:rPr>
        <w:t>Talk about your favourite places at home and at school</w:t>
      </w:r>
      <w:r w:rsidR="00FE6876" w:rsidRPr="00CC7259">
        <w:rPr>
          <w:rFonts w:ascii="Arial" w:hAnsi="Arial" w:cs="Arial"/>
        </w:rPr>
        <w:t>. Tell them about your favourite games to play and ask them what they like to play.</w:t>
      </w:r>
    </w:p>
    <w:p w14:paraId="6B0EA981" w14:textId="4CB39A51" w:rsidR="00F24513" w:rsidRPr="00CC7259" w:rsidRDefault="00F24513" w:rsidP="00E15254">
      <w:pPr>
        <w:pStyle w:val="MoEBodyText"/>
        <w:numPr>
          <w:ilvl w:val="0"/>
          <w:numId w:val="40"/>
        </w:numPr>
        <w:rPr>
          <w:rFonts w:ascii="Arial" w:eastAsiaTheme="minorEastAsia" w:hAnsi="Arial" w:cs="Arial"/>
        </w:rPr>
      </w:pPr>
      <w:r w:rsidRPr="00CC7259">
        <w:rPr>
          <w:rFonts w:ascii="Arial" w:hAnsi="Arial" w:cs="Arial"/>
        </w:rPr>
        <w:t xml:space="preserve">How did </w:t>
      </w:r>
      <w:r w:rsidR="00FE6876" w:rsidRPr="00CC7259">
        <w:rPr>
          <w:rFonts w:ascii="Arial" w:hAnsi="Arial" w:cs="Arial"/>
        </w:rPr>
        <w:t>today</w:t>
      </w:r>
      <w:r w:rsidRPr="00CC7259">
        <w:rPr>
          <w:rFonts w:ascii="Arial" w:hAnsi="Arial" w:cs="Arial"/>
        </w:rPr>
        <w:t xml:space="preserve"> make you feel?</w:t>
      </w:r>
    </w:p>
    <w:p w14:paraId="2C89B3B3" w14:textId="77777777" w:rsidR="00F24513" w:rsidRPr="00CC7259" w:rsidRDefault="000856C8" w:rsidP="00F24513">
      <w:pPr>
        <w:pStyle w:val="MoEBodyText"/>
        <w:rPr>
          <w:rFonts w:ascii="Arial" w:hAnsi="Arial" w:cs="Arial"/>
        </w:rPr>
      </w:pPr>
      <w:r>
        <w:rPr>
          <w:rFonts w:ascii="Arial" w:hAnsi="Arial" w:cs="Arial"/>
        </w:rPr>
        <w:pict w14:anchorId="2E943DEC">
          <v:rect id="_x0000_i1040" style="width:0;height:1.5pt" o:hralign="center" o:hrstd="t" o:hr="t" fillcolor="#a0a0a0" stroked="f"/>
        </w:pict>
      </w:r>
    </w:p>
    <w:p w14:paraId="39BF9AFE" w14:textId="77777777" w:rsidR="00F24513" w:rsidRPr="00CC7259" w:rsidRDefault="00F24513" w:rsidP="00F24513">
      <w:pPr>
        <w:pStyle w:val="MoECoverPageSubheading"/>
        <w:rPr>
          <w:rFonts w:ascii="Arial" w:hAnsi="Arial" w:cs="Arial"/>
        </w:rPr>
      </w:pPr>
      <w:r w:rsidRPr="00CC7259">
        <w:rPr>
          <w:rFonts w:ascii="Arial" w:hAnsi="Arial" w:cs="Arial"/>
        </w:rPr>
        <w:t>Wellbeing check</w:t>
      </w:r>
    </w:p>
    <w:p w14:paraId="5473256B" w14:textId="6BC3422F" w:rsidR="00A12F21" w:rsidRPr="00CC7259" w:rsidRDefault="00A12F21" w:rsidP="00A12F21">
      <w:pPr>
        <w:pStyle w:val="MoEBodyText"/>
        <w:rPr>
          <w:rFonts w:ascii="Arial" w:eastAsia="Calibri Light" w:hAnsi="Arial" w:cs="Arial"/>
          <w:color w:val="000000" w:themeColor="text1"/>
        </w:rPr>
      </w:pPr>
      <w:r w:rsidRPr="00CC7259">
        <w:rPr>
          <w:rFonts w:ascii="Arial" w:hAnsi="Arial" w:cs="Arial"/>
        </w:rPr>
        <w:t xml:space="preserve">Put the </w:t>
      </w:r>
      <w:hyperlink r:id="rId51">
        <w:r w:rsidRPr="00CC7259">
          <w:rPr>
            <w:rStyle w:val="Hyperlink"/>
            <w:rFonts w:ascii="Arial" w:eastAsia="Calibri Light" w:hAnsi="Arial" w:cs="Arial"/>
          </w:rPr>
          <w:t>Face cards</w:t>
        </w:r>
      </w:hyperlink>
      <w:r w:rsidRPr="00CC7259">
        <w:rPr>
          <w:rFonts w:ascii="Arial" w:eastAsia="Calibri Light" w:hAnsi="Arial" w:cs="Arial"/>
          <w:color w:val="000000" w:themeColor="text1"/>
        </w:rPr>
        <w:t xml:space="preserve"> on the table or floor in front of you</w:t>
      </w:r>
      <w:r w:rsidR="212D713D" w:rsidRPr="00CC7259">
        <w:rPr>
          <w:rFonts w:ascii="Arial" w:eastAsia="Calibri Light" w:hAnsi="Arial" w:cs="Arial"/>
          <w:color w:val="000000" w:themeColor="text1"/>
        </w:rPr>
        <w:t xml:space="preserve"> or look at them on your device.</w:t>
      </w:r>
    </w:p>
    <w:p w14:paraId="2884B06F" w14:textId="77777777" w:rsidR="00387B92" w:rsidRPr="00CC7259" w:rsidRDefault="00387B92" w:rsidP="00E15254">
      <w:pPr>
        <w:pStyle w:val="MoEBodyText"/>
        <w:numPr>
          <w:ilvl w:val="0"/>
          <w:numId w:val="41"/>
        </w:numPr>
        <w:rPr>
          <w:rFonts w:ascii="Arial" w:eastAsiaTheme="minorEastAsia" w:hAnsi="Arial" w:cs="Arial"/>
          <w:color w:val="000000" w:themeColor="text1"/>
        </w:rPr>
      </w:pPr>
      <w:r w:rsidRPr="00CC7259">
        <w:rPr>
          <w:rFonts w:ascii="Arial" w:eastAsia="Calibri Light" w:hAnsi="Arial" w:cs="Arial"/>
          <w:color w:val="000000" w:themeColor="text1"/>
        </w:rPr>
        <w:t>Pick two cards that show how you feel about your learning today.</w:t>
      </w:r>
    </w:p>
    <w:p w14:paraId="4C3BCBFE" w14:textId="77777777" w:rsidR="00C103EB" w:rsidRPr="00CC7259" w:rsidRDefault="00387B92" w:rsidP="00E15254">
      <w:pPr>
        <w:pStyle w:val="MoEBodyText"/>
        <w:numPr>
          <w:ilvl w:val="0"/>
          <w:numId w:val="41"/>
        </w:numPr>
        <w:rPr>
          <w:rFonts w:ascii="Arial" w:eastAsiaTheme="minorEastAsia" w:hAnsi="Arial" w:cs="Arial"/>
          <w:color w:val="000000" w:themeColor="text1"/>
        </w:rPr>
      </w:pPr>
      <w:r w:rsidRPr="00CC7259">
        <w:rPr>
          <w:rFonts w:ascii="Arial" w:eastAsia="Calibri Light" w:hAnsi="Arial" w:cs="Arial"/>
          <w:color w:val="000000" w:themeColor="text1"/>
        </w:rPr>
        <w:t xml:space="preserve">Tell </w:t>
      </w:r>
      <w:r w:rsidR="00C103EB" w:rsidRPr="00CC7259">
        <w:rPr>
          <w:rFonts w:ascii="Arial" w:eastAsia="Calibri Light" w:hAnsi="Arial" w:cs="Arial"/>
          <w:color w:val="000000" w:themeColor="text1"/>
        </w:rPr>
        <w:t>someone in your whānau about why you think you feel like this?</w:t>
      </w:r>
    </w:p>
    <w:p w14:paraId="753EA654" w14:textId="77777777" w:rsidR="00C103EB" w:rsidRPr="00CC7259" w:rsidRDefault="00C103EB" w:rsidP="00E15254">
      <w:pPr>
        <w:pStyle w:val="MoEBodyText"/>
        <w:numPr>
          <w:ilvl w:val="0"/>
          <w:numId w:val="41"/>
        </w:numPr>
        <w:rPr>
          <w:rFonts w:ascii="Arial" w:eastAsiaTheme="minorEastAsia" w:hAnsi="Arial" w:cs="Arial"/>
          <w:color w:val="000000" w:themeColor="text1"/>
        </w:rPr>
      </w:pPr>
      <w:r w:rsidRPr="00CC7259">
        <w:rPr>
          <w:rFonts w:ascii="Arial" w:eastAsia="Calibri Light" w:hAnsi="Arial" w:cs="Arial"/>
          <w:color w:val="000000" w:themeColor="text1"/>
        </w:rPr>
        <w:t>Which activity did you enjoy the most today?</w:t>
      </w:r>
    </w:p>
    <w:p w14:paraId="5631BC97" w14:textId="33876077" w:rsidR="00F24513" w:rsidRPr="00CC7259" w:rsidRDefault="00C103EB" w:rsidP="00E15254">
      <w:pPr>
        <w:pStyle w:val="MoEBodyText"/>
        <w:numPr>
          <w:ilvl w:val="0"/>
          <w:numId w:val="41"/>
        </w:numPr>
        <w:rPr>
          <w:rFonts w:ascii="Arial" w:eastAsiaTheme="minorEastAsia" w:hAnsi="Arial" w:cs="Arial"/>
          <w:color w:val="000000" w:themeColor="text1"/>
        </w:rPr>
      </w:pPr>
      <w:r w:rsidRPr="00CC7259">
        <w:rPr>
          <w:rFonts w:ascii="Arial" w:eastAsia="Calibri Light" w:hAnsi="Arial" w:cs="Arial"/>
          <w:color w:val="000000" w:themeColor="text1"/>
        </w:rPr>
        <w:t>What did you learn today?</w:t>
      </w:r>
      <w:r w:rsidR="00A12F21" w:rsidRPr="00CC7259">
        <w:rPr>
          <w:rFonts w:ascii="Arial" w:eastAsia="Calibri Light" w:hAnsi="Arial" w:cs="Arial"/>
          <w:color w:val="000000" w:themeColor="text1"/>
        </w:rPr>
        <w:t xml:space="preserve"> </w:t>
      </w:r>
    </w:p>
    <w:tbl>
      <w:tblPr>
        <w:tblStyle w:val="GridTable1Light-Accent1"/>
        <w:tblW w:w="9615" w:type="dxa"/>
        <w:tblInd w:w="113" w:type="dxa"/>
        <w:tblLayout w:type="fixed"/>
        <w:tblLook w:val="06A0" w:firstRow="1" w:lastRow="0" w:firstColumn="1" w:lastColumn="0" w:noHBand="1" w:noVBand="1"/>
      </w:tblPr>
      <w:tblGrid>
        <w:gridCol w:w="1923"/>
        <w:gridCol w:w="1923"/>
        <w:gridCol w:w="1923"/>
        <w:gridCol w:w="1923"/>
        <w:gridCol w:w="1923"/>
      </w:tblGrid>
      <w:tr w:rsidR="01853FDE" w:rsidRPr="00CC7259" w14:paraId="24BFAB80" w14:textId="278C79F8" w:rsidTr="018F8A49">
        <w:trPr>
          <w:cnfStyle w:val="100000000000" w:firstRow="1" w:lastRow="0" w:firstColumn="0" w:lastColumn="0" w:oddVBand="0" w:evenVBand="0" w:oddHBand="0" w:evenHBand="0" w:firstRowFirstColumn="0" w:firstRowLastColumn="0" w:lastRowFirstColumn="0" w:lastRowLastColumn="0"/>
          <w:trHeight w:val="9705"/>
        </w:trPr>
        <w:tc>
          <w:tcPr>
            <w:cnfStyle w:val="001000000000" w:firstRow="0" w:lastRow="0" w:firstColumn="1" w:lastColumn="0" w:oddVBand="0" w:evenVBand="0" w:oddHBand="0" w:evenHBand="0" w:firstRowFirstColumn="0" w:firstRowLastColumn="0" w:lastRowFirstColumn="0" w:lastRowLastColumn="0"/>
            <w:tcW w:w="1923" w:type="dxa"/>
          </w:tcPr>
          <w:p w14:paraId="5FFF3A36" w14:textId="7F3225D7" w:rsidR="01853FDE" w:rsidRPr="00CC7259" w:rsidRDefault="3C1C0157" w:rsidP="01853FDE">
            <w:pPr>
              <w:pStyle w:val="MoEBodyText"/>
              <w:rPr>
                <w:rFonts w:ascii="Arial" w:eastAsia="MS Mincho" w:hAnsi="Arial" w:cs="Arial"/>
              </w:rPr>
            </w:pPr>
            <w:r w:rsidRPr="00CC7259">
              <w:rPr>
                <w:rFonts w:ascii="Arial" w:hAnsi="Arial" w:cs="Arial"/>
                <w:noProof/>
              </w:rPr>
              <w:lastRenderedPageBreak/>
              <w:drawing>
                <wp:inline distT="0" distB="0" distL="0" distR="0" wp14:anchorId="1A963F63" wp14:editId="50A6D6E9">
                  <wp:extent cx="1027153" cy="4305300"/>
                  <wp:effectExtent l="0" t="0" r="0" b="0"/>
                  <wp:docPr id="808494771" name="Picture 80849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494771"/>
                          <pic:cNvPicPr/>
                        </pic:nvPicPr>
                        <pic:blipFill>
                          <a:blip r:embed="rId52">
                            <a:extLst>
                              <a:ext uri="{28A0092B-C50C-407E-A947-70E740481C1C}">
                                <a14:useLocalDpi xmlns:a14="http://schemas.microsoft.com/office/drawing/2010/main" val="0"/>
                              </a:ext>
                            </a:extLst>
                          </a:blip>
                          <a:stretch>
                            <a:fillRect/>
                          </a:stretch>
                        </pic:blipFill>
                        <pic:spPr>
                          <a:xfrm>
                            <a:off x="0" y="0"/>
                            <a:ext cx="1027153" cy="4305300"/>
                          </a:xfrm>
                          <a:prstGeom prst="rect">
                            <a:avLst/>
                          </a:prstGeom>
                        </pic:spPr>
                      </pic:pic>
                    </a:graphicData>
                  </a:graphic>
                </wp:inline>
              </w:drawing>
            </w:r>
            <w:r w:rsidR="306D2004" w:rsidRPr="00CC7259">
              <w:rPr>
                <w:rFonts w:ascii="Arial" w:hAnsi="Arial" w:cs="Arial"/>
                <w:noProof/>
              </w:rPr>
              <w:drawing>
                <wp:inline distT="0" distB="0" distL="0" distR="0" wp14:anchorId="7DC2A50E" wp14:editId="1A22B9CD">
                  <wp:extent cx="1004935" cy="1455868"/>
                  <wp:effectExtent l="0" t="0" r="5080" b="0"/>
                  <wp:docPr id="392139630" name="Picture 39213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010203" cy="1463500"/>
                          </a:xfrm>
                          <a:prstGeom prst="rect">
                            <a:avLst/>
                          </a:prstGeom>
                        </pic:spPr>
                      </pic:pic>
                    </a:graphicData>
                  </a:graphic>
                </wp:inline>
              </w:drawing>
            </w:r>
          </w:p>
        </w:tc>
        <w:tc>
          <w:tcPr>
            <w:tcW w:w="1923" w:type="dxa"/>
          </w:tcPr>
          <w:p w14:paraId="66B56C40" w14:textId="65934F2F" w:rsidR="01853FDE" w:rsidRPr="00CC7259" w:rsidRDefault="3C1C0157" w:rsidP="01853FDE">
            <w:pPr>
              <w:pStyle w:val="MoEBodyText"/>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040BB585" wp14:editId="43D92A11">
                  <wp:extent cx="1019465" cy="4273077"/>
                  <wp:effectExtent l="0" t="0" r="0" b="0"/>
                  <wp:docPr id="1681734973" name="Picture 168173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734973"/>
                          <pic:cNvPicPr/>
                        </pic:nvPicPr>
                        <pic:blipFill>
                          <a:blip r:embed="rId54">
                            <a:extLst>
                              <a:ext uri="{28A0092B-C50C-407E-A947-70E740481C1C}">
                                <a14:useLocalDpi xmlns:a14="http://schemas.microsoft.com/office/drawing/2010/main" val="0"/>
                              </a:ext>
                            </a:extLst>
                          </a:blip>
                          <a:stretch>
                            <a:fillRect/>
                          </a:stretch>
                        </pic:blipFill>
                        <pic:spPr>
                          <a:xfrm>
                            <a:off x="0" y="0"/>
                            <a:ext cx="1019465" cy="4273077"/>
                          </a:xfrm>
                          <a:prstGeom prst="rect">
                            <a:avLst/>
                          </a:prstGeom>
                        </pic:spPr>
                      </pic:pic>
                    </a:graphicData>
                  </a:graphic>
                </wp:inline>
              </w:drawing>
            </w:r>
            <w:r w:rsidR="44EC83D8" w:rsidRPr="00CC7259">
              <w:rPr>
                <w:rFonts w:ascii="Arial" w:hAnsi="Arial" w:cs="Arial"/>
                <w:noProof/>
              </w:rPr>
              <w:drawing>
                <wp:inline distT="0" distB="0" distL="0" distR="0" wp14:anchorId="0C827A24" wp14:editId="147707F4">
                  <wp:extent cx="1025364" cy="1466661"/>
                  <wp:effectExtent l="0" t="0" r="3810" b="635"/>
                  <wp:docPr id="1055225548" name="Picture 105522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031617" cy="1475605"/>
                          </a:xfrm>
                          <a:prstGeom prst="rect">
                            <a:avLst/>
                          </a:prstGeom>
                        </pic:spPr>
                      </pic:pic>
                    </a:graphicData>
                  </a:graphic>
                </wp:inline>
              </w:drawing>
            </w:r>
          </w:p>
        </w:tc>
        <w:tc>
          <w:tcPr>
            <w:tcW w:w="1923" w:type="dxa"/>
          </w:tcPr>
          <w:p w14:paraId="296C6B02" w14:textId="7FD825DA" w:rsidR="01853FDE" w:rsidRPr="00CC7259" w:rsidRDefault="3C1C0157" w:rsidP="01853FDE">
            <w:pPr>
              <w:pStyle w:val="MoEBodyText"/>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6B52AA6E" wp14:editId="492482F9">
                  <wp:extent cx="1015790" cy="4257675"/>
                  <wp:effectExtent l="0" t="0" r="0" b="0"/>
                  <wp:docPr id="1088299266" name="Picture 108829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99266"/>
                          <pic:cNvPicPr/>
                        </pic:nvPicPr>
                        <pic:blipFill>
                          <a:blip r:embed="rId56">
                            <a:extLst>
                              <a:ext uri="{28A0092B-C50C-407E-A947-70E740481C1C}">
                                <a14:useLocalDpi xmlns:a14="http://schemas.microsoft.com/office/drawing/2010/main" val="0"/>
                              </a:ext>
                            </a:extLst>
                          </a:blip>
                          <a:stretch>
                            <a:fillRect/>
                          </a:stretch>
                        </pic:blipFill>
                        <pic:spPr>
                          <a:xfrm>
                            <a:off x="0" y="0"/>
                            <a:ext cx="1015790" cy="4257675"/>
                          </a:xfrm>
                          <a:prstGeom prst="rect">
                            <a:avLst/>
                          </a:prstGeom>
                        </pic:spPr>
                      </pic:pic>
                    </a:graphicData>
                  </a:graphic>
                </wp:inline>
              </w:drawing>
            </w:r>
            <w:r w:rsidR="2DAFBA09" w:rsidRPr="00CC7259">
              <w:rPr>
                <w:rFonts w:ascii="Arial" w:hAnsi="Arial" w:cs="Arial"/>
                <w:noProof/>
              </w:rPr>
              <w:drawing>
                <wp:inline distT="0" distB="0" distL="0" distR="0" wp14:anchorId="450657A4" wp14:editId="62777485">
                  <wp:extent cx="1044352" cy="1493822"/>
                  <wp:effectExtent l="0" t="0" r="3810" b="0"/>
                  <wp:docPr id="1787168313" name="Picture 178716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68313"/>
                          <pic:cNvPicPr/>
                        </pic:nvPicPr>
                        <pic:blipFill>
                          <a:blip r:embed="rId57">
                            <a:extLst>
                              <a:ext uri="{28A0092B-C50C-407E-A947-70E740481C1C}">
                                <a14:useLocalDpi xmlns:a14="http://schemas.microsoft.com/office/drawing/2010/main" val="0"/>
                              </a:ext>
                            </a:extLst>
                          </a:blip>
                          <a:stretch>
                            <a:fillRect/>
                          </a:stretch>
                        </pic:blipFill>
                        <pic:spPr>
                          <a:xfrm>
                            <a:off x="0" y="0"/>
                            <a:ext cx="1052140" cy="1504962"/>
                          </a:xfrm>
                          <a:prstGeom prst="rect">
                            <a:avLst/>
                          </a:prstGeom>
                        </pic:spPr>
                      </pic:pic>
                    </a:graphicData>
                  </a:graphic>
                </wp:inline>
              </w:drawing>
            </w:r>
          </w:p>
        </w:tc>
        <w:tc>
          <w:tcPr>
            <w:tcW w:w="1923" w:type="dxa"/>
          </w:tcPr>
          <w:p w14:paraId="63B8D865" w14:textId="5E6F3A44" w:rsidR="02077307" w:rsidRPr="00CC7259" w:rsidRDefault="01FB68F2" w:rsidP="02077307">
            <w:pPr>
              <w:pStyle w:val="MoEBodyText"/>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35FB49A3" wp14:editId="3D884744">
                  <wp:extent cx="1018452" cy="4343400"/>
                  <wp:effectExtent l="0" t="0" r="0" b="0"/>
                  <wp:docPr id="436364019" name="Picture 43636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64019"/>
                          <pic:cNvPicPr/>
                        </pic:nvPicPr>
                        <pic:blipFill>
                          <a:blip r:embed="rId58">
                            <a:extLst>
                              <a:ext uri="{28A0092B-C50C-407E-A947-70E740481C1C}">
                                <a14:useLocalDpi xmlns:a14="http://schemas.microsoft.com/office/drawing/2010/main" val="0"/>
                              </a:ext>
                            </a:extLst>
                          </a:blip>
                          <a:stretch>
                            <a:fillRect/>
                          </a:stretch>
                        </pic:blipFill>
                        <pic:spPr>
                          <a:xfrm>
                            <a:off x="0" y="0"/>
                            <a:ext cx="1018452" cy="4343400"/>
                          </a:xfrm>
                          <a:prstGeom prst="rect">
                            <a:avLst/>
                          </a:prstGeom>
                        </pic:spPr>
                      </pic:pic>
                    </a:graphicData>
                  </a:graphic>
                </wp:inline>
              </w:drawing>
            </w:r>
            <w:r w:rsidR="4CA40805" w:rsidRPr="00CC7259">
              <w:rPr>
                <w:rFonts w:ascii="Arial" w:hAnsi="Arial" w:cs="Arial"/>
                <w:noProof/>
              </w:rPr>
              <w:drawing>
                <wp:inline distT="0" distB="0" distL="0" distR="0" wp14:anchorId="33BF1600" wp14:editId="00638B92">
                  <wp:extent cx="995881" cy="1424488"/>
                  <wp:effectExtent l="0" t="0" r="0" b="4445"/>
                  <wp:docPr id="479001886" name="Picture 4790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000752" cy="1431455"/>
                          </a:xfrm>
                          <a:prstGeom prst="rect">
                            <a:avLst/>
                          </a:prstGeom>
                        </pic:spPr>
                      </pic:pic>
                    </a:graphicData>
                  </a:graphic>
                </wp:inline>
              </w:drawing>
            </w:r>
          </w:p>
        </w:tc>
        <w:tc>
          <w:tcPr>
            <w:tcW w:w="1923" w:type="dxa"/>
          </w:tcPr>
          <w:p w14:paraId="7A4BE643" w14:textId="3B6F9AE7" w:rsidR="4FFDFF32" w:rsidRPr="00CC7259" w:rsidRDefault="6ABB1AC4" w:rsidP="4FFDFF32">
            <w:pPr>
              <w:pStyle w:val="MoEBodyText"/>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noProof/>
              </w:rPr>
              <w:drawing>
                <wp:inline distT="0" distB="0" distL="0" distR="0" wp14:anchorId="60C63990" wp14:editId="10E3AA64">
                  <wp:extent cx="995236" cy="4325449"/>
                  <wp:effectExtent l="0" t="0" r="0" b="0"/>
                  <wp:docPr id="1153147070" name="Picture 11531470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147070"/>
                          <pic:cNvPicPr/>
                        </pic:nvPicPr>
                        <pic:blipFill>
                          <a:blip r:embed="rId60">
                            <a:extLst>
                              <a:ext uri="{28A0092B-C50C-407E-A947-70E740481C1C}">
                                <a14:useLocalDpi xmlns:a14="http://schemas.microsoft.com/office/drawing/2010/main" val="0"/>
                              </a:ext>
                            </a:extLst>
                          </a:blip>
                          <a:stretch>
                            <a:fillRect/>
                          </a:stretch>
                        </pic:blipFill>
                        <pic:spPr>
                          <a:xfrm>
                            <a:off x="0" y="0"/>
                            <a:ext cx="995236" cy="4325449"/>
                          </a:xfrm>
                          <a:prstGeom prst="rect">
                            <a:avLst/>
                          </a:prstGeom>
                        </pic:spPr>
                      </pic:pic>
                    </a:graphicData>
                  </a:graphic>
                </wp:inline>
              </w:drawing>
            </w:r>
            <w:r w:rsidR="7EBE362A" w:rsidRPr="00CC7259">
              <w:rPr>
                <w:rFonts w:ascii="Arial" w:hAnsi="Arial" w:cs="Arial"/>
                <w:noProof/>
              </w:rPr>
              <w:drawing>
                <wp:inline distT="0" distB="0" distL="0" distR="0" wp14:anchorId="56BAB4CC" wp14:editId="6A6D5315">
                  <wp:extent cx="995045" cy="1460261"/>
                  <wp:effectExtent l="0" t="0" r="0" b="6985"/>
                  <wp:docPr id="1895868008" name="Picture 18958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997793" cy="1464294"/>
                          </a:xfrm>
                          <a:prstGeom prst="rect">
                            <a:avLst/>
                          </a:prstGeom>
                        </pic:spPr>
                      </pic:pic>
                    </a:graphicData>
                  </a:graphic>
                </wp:inline>
              </w:drawing>
            </w:r>
          </w:p>
        </w:tc>
      </w:tr>
    </w:tbl>
    <w:p w14:paraId="5C9DEEFF" w14:textId="47B8FABB" w:rsidR="7E279205" w:rsidRPr="00CC7259" w:rsidRDefault="7E279205">
      <w:pPr>
        <w:rPr>
          <w:rFonts w:ascii="Arial" w:hAnsi="Arial" w:cs="Arial"/>
        </w:rPr>
      </w:pPr>
    </w:p>
    <w:p w14:paraId="4D1CC5A5" w14:textId="77777777" w:rsidR="00F24513" w:rsidRPr="00CC7259" w:rsidRDefault="00F24513" w:rsidP="00F24513">
      <w:pPr>
        <w:pStyle w:val="MoECoverPageSubheading"/>
        <w:rPr>
          <w:rFonts w:ascii="Arial" w:hAnsi="Arial" w:cs="Arial"/>
        </w:rPr>
      </w:pPr>
      <w:r w:rsidRPr="00CC7259">
        <w:rPr>
          <w:rFonts w:ascii="Arial" w:hAnsi="Arial" w:cs="Arial"/>
        </w:rPr>
        <w:t>Planning for tomorrow</w:t>
      </w:r>
    </w:p>
    <w:p w14:paraId="63D72E25" w14:textId="77777777" w:rsidR="00F24513" w:rsidRPr="00CC7259" w:rsidRDefault="00F24513" w:rsidP="00F24513">
      <w:pPr>
        <w:pStyle w:val="MoEBodyText"/>
        <w:rPr>
          <w:rFonts w:ascii="Arial" w:hAnsi="Arial" w:cs="Arial"/>
        </w:rPr>
      </w:pPr>
      <w:r w:rsidRPr="00CC7259">
        <w:rPr>
          <w:rFonts w:ascii="Arial" w:hAnsi="Arial" w:cs="Arial"/>
        </w:rPr>
        <w:t>Thinking about your learning today, what is something that you want to do tomorrow to make your learning day even better?</w:t>
      </w:r>
    </w:p>
    <w:p w14:paraId="51122E29" w14:textId="77777777" w:rsidR="00F24513" w:rsidRPr="00CC7259" w:rsidRDefault="00F24513" w:rsidP="00F24513">
      <w:pPr>
        <w:pStyle w:val="MoEBodyText"/>
        <w:rPr>
          <w:rFonts w:ascii="Arial" w:hAnsi="Arial" w:cs="Arial"/>
        </w:rPr>
      </w:pPr>
      <w:r w:rsidRPr="00CC7259">
        <w:rPr>
          <w:rFonts w:ascii="Arial" w:hAnsi="Arial" w:cs="Arial"/>
        </w:rPr>
        <w:t xml:space="preserve">WRITE or DRAW this in your home learning book. </w:t>
      </w:r>
    </w:p>
    <w:p w14:paraId="4181CA3D" w14:textId="77777777" w:rsidR="00F24513" w:rsidRPr="00CC7259" w:rsidRDefault="00F24513" w:rsidP="00F24513">
      <w:pPr>
        <w:pStyle w:val="MoEBodyText"/>
        <w:rPr>
          <w:rFonts w:ascii="Arial" w:hAnsi="Arial" w:cs="Arial"/>
        </w:rPr>
      </w:pPr>
      <w:r w:rsidRPr="00CC7259">
        <w:rPr>
          <w:rFonts w:ascii="Arial" w:hAnsi="Arial" w:cs="Arial"/>
        </w:rPr>
        <w:t xml:space="preserve">CLOSE your book – School is finished for today </w:t>
      </w:r>
      <w:r w:rsidRPr="00CC7259">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CC7259">
        <w:rPr>
          <w:rFonts w:ascii="Arial" w:hAnsi="Arial" w:cs="Arial"/>
        </w:rPr>
        <w:br w:type="page"/>
      </w:r>
    </w:p>
    <w:p w14:paraId="411E3A14" w14:textId="77777777" w:rsidR="00193172" w:rsidRPr="00CC7259" w:rsidRDefault="00193172" w:rsidP="0EAAF7F9">
      <w:pPr>
        <w:pStyle w:val="MoECoverPageHeading"/>
        <w:rPr>
          <w:rFonts w:ascii="Arial" w:hAnsi="Arial" w:cs="Arial"/>
          <w:sz w:val="44"/>
          <w:szCs w:val="44"/>
        </w:rPr>
      </w:pPr>
      <w:r w:rsidRPr="00CC7259">
        <w:rPr>
          <w:rFonts w:ascii="Arial" w:hAnsi="Arial" w:cs="Arial"/>
          <w:sz w:val="44"/>
          <w:szCs w:val="44"/>
        </w:rPr>
        <w:lastRenderedPageBreak/>
        <w:t>Day 3: Starting the day</w:t>
      </w:r>
    </w:p>
    <w:p w14:paraId="3FA6DC0B" w14:textId="77777777" w:rsidR="00193172" w:rsidRPr="00CC7259" w:rsidRDefault="00193172" w:rsidP="00711E85">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5490"/>
        <w:gridCol w:w="4230"/>
      </w:tblGrid>
      <w:tr w:rsidR="00DA272F" w:rsidRPr="00CC7259" w14:paraId="3F448756" w14:textId="77777777" w:rsidTr="00DA2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58C023D4" w14:textId="77777777" w:rsidR="00DA272F" w:rsidRPr="00CC7259" w:rsidRDefault="00DA272F" w:rsidP="00E95548">
            <w:pPr>
              <w:pStyle w:val="MoEBodyText"/>
              <w:rPr>
                <w:rFonts w:ascii="Arial" w:hAnsi="Arial" w:cs="Arial"/>
                <w:b w:val="0"/>
              </w:rPr>
            </w:pPr>
            <w:r w:rsidRPr="00CC7259">
              <w:rPr>
                <w:rFonts w:ascii="Arial" w:hAnsi="Arial" w:cs="Arial"/>
              </w:rPr>
              <w:t>Notes for teachers and whānau</w:t>
            </w:r>
          </w:p>
          <w:p w14:paraId="5E2B540E" w14:textId="398AB469" w:rsidR="00DA272F" w:rsidRPr="00CC7259" w:rsidRDefault="00852612" w:rsidP="00E95548">
            <w:pPr>
              <w:pStyle w:val="MoEBodyText"/>
              <w:rPr>
                <w:rFonts w:ascii="Arial" w:hAnsi="Arial" w:cs="Arial"/>
                <w:b w:val="0"/>
                <w:bCs/>
              </w:rPr>
            </w:pPr>
            <w:r w:rsidRPr="00CC7259">
              <w:rPr>
                <w:rFonts w:ascii="Arial" w:hAnsi="Arial" w:cs="Arial"/>
                <w:b w:val="0"/>
                <w:bCs/>
              </w:rPr>
              <w:t xml:space="preserve">Today we are </w:t>
            </w:r>
            <w:r w:rsidR="0057371C" w:rsidRPr="00CC7259">
              <w:rPr>
                <w:rFonts w:ascii="Arial" w:hAnsi="Arial" w:cs="Arial"/>
                <w:b w:val="0"/>
                <w:bCs/>
              </w:rPr>
              <w:t xml:space="preserve">going to be exploring creativity through the context of superheroes. </w:t>
            </w:r>
            <w:r w:rsidR="001A3330" w:rsidRPr="00CC7259">
              <w:rPr>
                <w:rFonts w:ascii="Arial" w:hAnsi="Arial" w:cs="Arial"/>
                <w:b w:val="0"/>
                <w:bCs/>
              </w:rPr>
              <w:t>Superheroes</w:t>
            </w:r>
            <w:r w:rsidR="00647B3D" w:rsidRPr="00CC7259">
              <w:rPr>
                <w:rFonts w:ascii="Arial" w:hAnsi="Arial" w:cs="Arial"/>
                <w:b w:val="0"/>
                <w:bCs/>
              </w:rPr>
              <w:t xml:space="preserve"> </w:t>
            </w:r>
            <w:r w:rsidR="005543B1" w:rsidRPr="00CC7259">
              <w:rPr>
                <w:rFonts w:ascii="Arial" w:hAnsi="Arial" w:cs="Arial"/>
                <w:b w:val="0"/>
                <w:bCs/>
              </w:rPr>
              <w:t xml:space="preserve">can be characters in </w:t>
            </w:r>
            <w:r w:rsidR="003B498A" w:rsidRPr="00CC7259">
              <w:rPr>
                <w:rFonts w:ascii="Arial" w:hAnsi="Arial" w:cs="Arial"/>
                <w:b w:val="0"/>
                <w:bCs/>
              </w:rPr>
              <w:t>stories with superhuman abilities</w:t>
            </w:r>
            <w:r w:rsidR="09FE4801" w:rsidRPr="00CC7259">
              <w:rPr>
                <w:rFonts w:ascii="Arial" w:hAnsi="Arial" w:cs="Arial"/>
                <w:b w:val="0"/>
              </w:rPr>
              <w:t xml:space="preserve"> and often use creative approaches to solve problems</w:t>
            </w:r>
            <w:r w:rsidR="003B498A" w:rsidRPr="00CC7259">
              <w:rPr>
                <w:rFonts w:ascii="Arial" w:hAnsi="Arial" w:cs="Arial"/>
                <w:b w:val="0"/>
              </w:rPr>
              <w:t>.</w:t>
            </w:r>
            <w:r w:rsidR="003B498A" w:rsidRPr="00CC7259">
              <w:rPr>
                <w:rFonts w:ascii="Arial" w:hAnsi="Arial" w:cs="Arial"/>
                <w:b w:val="0"/>
                <w:bCs/>
              </w:rPr>
              <w:t xml:space="preserve"> </w:t>
            </w:r>
            <w:r w:rsidR="00274CCE" w:rsidRPr="00CC7259">
              <w:rPr>
                <w:rFonts w:ascii="Arial" w:hAnsi="Arial" w:cs="Arial"/>
                <w:b w:val="0"/>
                <w:bCs/>
              </w:rPr>
              <w:t xml:space="preserve">We will be using our imaginations to </w:t>
            </w:r>
            <w:r w:rsidR="00954030" w:rsidRPr="00CC7259">
              <w:rPr>
                <w:rFonts w:ascii="Arial" w:hAnsi="Arial" w:cs="Arial"/>
                <w:b w:val="0"/>
                <w:bCs/>
              </w:rPr>
              <w:t xml:space="preserve">create </w:t>
            </w:r>
            <w:r w:rsidR="00277848" w:rsidRPr="00CC7259">
              <w:rPr>
                <w:rFonts w:ascii="Arial" w:hAnsi="Arial" w:cs="Arial"/>
                <w:b w:val="0"/>
                <w:bCs/>
              </w:rPr>
              <w:t xml:space="preserve">a </w:t>
            </w:r>
            <w:r w:rsidR="001A3330" w:rsidRPr="00CC7259">
              <w:rPr>
                <w:rFonts w:ascii="Arial" w:hAnsi="Arial" w:cs="Arial"/>
                <w:b w:val="0"/>
                <w:bCs/>
              </w:rPr>
              <w:t>fictional superhero</w:t>
            </w:r>
            <w:r w:rsidRPr="00CC7259">
              <w:rPr>
                <w:rFonts w:ascii="Arial" w:hAnsi="Arial" w:cs="Arial"/>
                <w:b w:val="0"/>
                <w:bCs/>
              </w:rPr>
              <w:t xml:space="preserve"> </w:t>
            </w:r>
            <w:r w:rsidR="00DA272F" w:rsidRPr="00CC7259">
              <w:rPr>
                <w:rFonts w:ascii="Arial" w:hAnsi="Arial" w:cs="Arial"/>
                <w:b w:val="0"/>
                <w:bCs/>
              </w:rPr>
              <w:t xml:space="preserve"> </w:t>
            </w:r>
          </w:p>
        </w:tc>
      </w:tr>
      <w:tr w:rsidR="00DA272F" w:rsidRPr="00CC7259" w14:paraId="030C52A4" w14:textId="77777777" w:rsidTr="00711E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90" w:type="dxa"/>
          </w:tcPr>
          <w:p w14:paraId="4308B773" w14:textId="2E43429B" w:rsidR="00DA272F" w:rsidRPr="00CC7259" w:rsidRDefault="009439A1" w:rsidP="00711E85">
            <w:pPr>
              <w:pStyle w:val="MoEBodyText"/>
              <w:spacing w:after="0"/>
              <w:rPr>
                <w:rFonts w:ascii="Arial" w:hAnsi="Arial" w:cs="Arial"/>
                <w:b/>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230" w:type="dxa"/>
          </w:tcPr>
          <w:p w14:paraId="40727C03" w14:textId="77777777" w:rsidR="00DA272F" w:rsidRPr="00CC7259" w:rsidRDefault="00DA272F" w:rsidP="00711E85">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DA272F" w:rsidRPr="00CC7259" w14:paraId="509C1C54" w14:textId="77777777" w:rsidTr="00711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ACAFF00" w14:textId="77777777" w:rsidR="00DA272F" w:rsidRPr="00CC7259" w:rsidRDefault="00DA272F" w:rsidP="00D50584">
            <w:pPr>
              <w:pStyle w:val="MoEBodyText"/>
              <w:spacing w:after="120"/>
              <w:ind w:left="115"/>
              <w:rPr>
                <w:rFonts w:ascii="Arial" w:hAnsi="Arial" w:cs="Arial"/>
              </w:rPr>
            </w:pPr>
            <w:r w:rsidRPr="00CC7259">
              <w:rPr>
                <w:rFonts w:ascii="Arial" w:hAnsi="Arial" w:cs="Arial"/>
              </w:rPr>
              <w:t xml:space="preserve">In this activity you are learning to: </w:t>
            </w:r>
          </w:p>
          <w:p w14:paraId="6093CD0F" w14:textId="5DAFF95B" w:rsidR="00DA272F" w:rsidRPr="00CC7259" w:rsidRDefault="56E1840D" w:rsidP="00E15254">
            <w:pPr>
              <w:pStyle w:val="MoEBodyText"/>
              <w:numPr>
                <w:ilvl w:val="0"/>
                <w:numId w:val="42"/>
              </w:numPr>
              <w:spacing w:after="120"/>
              <w:rPr>
                <w:rFonts w:ascii="Arial" w:eastAsia="Calibri Light" w:hAnsi="Arial" w:cs="Arial"/>
                <w:color w:val="000000" w:themeColor="text1"/>
              </w:rPr>
            </w:pPr>
            <w:r w:rsidRPr="00CC7259">
              <w:rPr>
                <w:rFonts w:ascii="Arial" w:hAnsi="Arial" w:cs="Arial"/>
              </w:rPr>
              <w:t>PREPARE my day of learning.</w:t>
            </w:r>
          </w:p>
          <w:p w14:paraId="14A06E7A" w14:textId="1D2F245A" w:rsidR="00DA272F" w:rsidRPr="00CC7259" w:rsidRDefault="56E1840D" w:rsidP="00E15254">
            <w:pPr>
              <w:pStyle w:val="MoEBodyText"/>
              <w:numPr>
                <w:ilvl w:val="0"/>
                <w:numId w:val="42"/>
              </w:numPr>
              <w:spacing w:after="120"/>
              <w:rPr>
                <w:rFonts w:ascii="Arial" w:eastAsiaTheme="minorEastAsia" w:hAnsi="Arial" w:cs="Arial"/>
              </w:rPr>
            </w:pPr>
            <w:r w:rsidRPr="00CC7259">
              <w:rPr>
                <w:rFonts w:ascii="Arial" w:hAnsi="Arial" w:cs="Arial"/>
              </w:rPr>
              <w:t xml:space="preserve">PRACTICE our karakia </w:t>
            </w:r>
          </w:p>
          <w:p w14:paraId="53E23A4A" w14:textId="64944116" w:rsidR="00DA272F" w:rsidRPr="00CC7259" w:rsidRDefault="56E1840D" w:rsidP="00E15254">
            <w:pPr>
              <w:pStyle w:val="MoEBodyText"/>
              <w:numPr>
                <w:ilvl w:val="0"/>
                <w:numId w:val="42"/>
              </w:numPr>
              <w:spacing w:after="120"/>
              <w:rPr>
                <w:rFonts w:ascii="Arial" w:eastAsiaTheme="minorEastAsia" w:hAnsi="Arial" w:cs="Arial"/>
              </w:rPr>
            </w:pPr>
            <w:r w:rsidRPr="00CC7259">
              <w:rPr>
                <w:rFonts w:ascii="Arial" w:hAnsi="Arial" w:cs="Arial"/>
              </w:rPr>
              <w:t xml:space="preserve">DO a wellbeing self-check </w:t>
            </w:r>
          </w:p>
          <w:p w14:paraId="66D76707" w14:textId="3BA41D2E" w:rsidR="00DA272F" w:rsidRPr="00CC7259" w:rsidRDefault="56E1840D" w:rsidP="00E15254">
            <w:pPr>
              <w:pStyle w:val="MoEBodyText"/>
              <w:numPr>
                <w:ilvl w:val="0"/>
                <w:numId w:val="42"/>
              </w:numPr>
              <w:spacing w:after="120"/>
              <w:rPr>
                <w:rFonts w:ascii="Arial" w:eastAsiaTheme="minorEastAsia" w:hAnsi="Arial" w:cs="Arial"/>
              </w:rPr>
            </w:pPr>
            <w:r w:rsidRPr="00CC7259">
              <w:rPr>
                <w:rFonts w:ascii="Arial" w:hAnsi="Arial" w:cs="Arial"/>
              </w:rPr>
              <w:t>PLAN out my day and where I will learn</w:t>
            </w:r>
          </w:p>
          <w:p w14:paraId="28A556EE" w14:textId="40FD79E7" w:rsidR="00DA272F" w:rsidRPr="00CC7259" w:rsidRDefault="56E1840D" w:rsidP="00E15254">
            <w:pPr>
              <w:pStyle w:val="MoEBodyText"/>
              <w:numPr>
                <w:ilvl w:val="0"/>
                <w:numId w:val="42"/>
              </w:numPr>
              <w:spacing w:after="120"/>
              <w:rPr>
                <w:rFonts w:ascii="Arial" w:eastAsiaTheme="minorEastAsia" w:hAnsi="Arial" w:cs="Arial"/>
                <w:color w:val="000000" w:themeColor="text1"/>
              </w:rPr>
            </w:pPr>
            <w:r w:rsidRPr="00CC7259">
              <w:rPr>
                <w:rFonts w:ascii="Arial" w:hAnsi="Arial" w:cs="Arial"/>
              </w:rPr>
              <w:t>CHECK IN with your teacher</w:t>
            </w:r>
          </w:p>
        </w:tc>
        <w:tc>
          <w:tcPr>
            <w:tcW w:w="4230" w:type="dxa"/>
          </w:tcPr>
          <w:p w14:paraId="255896EC" w14:textId="2C831753" w:rsidR="00DA272F" w:rsidRPr="00CC7259" w:rsidRDefault="00650B13" w:rsidP="00E15254">
            <w:pPr>
              <w:pStyle w:val="MoEBodyText"/>
              <w:numPr>
                <w:ilvl w:val="0"/>
                <w:numId w:val="43"/>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hAnsi="Arial" w:cs="Arial"/>
              </w:rPr>
              <w:t>Teacher check in</w:t>
            </w:r>
          </w:p>
          <w:p w14:paraId="2708E257" w14:textId="3F737E4C" w:rsidR="00DA272F" w:rsidRPr="00CC7259" w:rsidRDefault="56E1840D" w:rsidP="00E15254">
            <w:pPr>
              <w:pStyle w:val="MoEBodyText"/>
              <w:numPr>
                <w:ilvl w:val="0"/>
                <w:numId w:val="43"/>
              </w:numP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CC7259">
              <w:rPr>
                <w:rFonts w:ascii="Arial" w:hAnsi="Arial" w:cs="Arial"/>
              </w:rPr>
              <w:t>My home learning book</w:t>
            </w:r>
          </w:p>
          <w:p w14:paraId="4257C2DC" w14:textId="3BDB5AAC" w:rsidR="00584B9C" w:rsidRPr="00CC7259" w:rsidRDefault="000856C8" w:rsidP="00E15254">
            <w:pPr>
              <w:pStyle w:val="MoEBodyText"/>
              <w:numPr>
                <w:ilvl w:val="0"/>
                <w:numId w:val="43"/>
              </w:numPr>
              <w:cnfStyle w:val="000000010000" w:firstRow="0" w:lastRow="0" w:firstColumn="0" w:lastColumn="0" w:oddVBand="0" w:evenVBand="0" w:oddHBand="0" w:evenHBand="1" w:firstRowFirstColumn="0" w:firstRowLastColumn="0" w:lastRowFirstColumn="0" w:lastRowLastColumn="0"/>
              <w:rPr>
                <w:rStyle w:val="Hyperlink"/>
                <w:rFonts w:ascii="Arial" w:eastAsiaTheme="minorEastAsia" w:hAnsi="Arial" w:cs="Arial"/>
                <w:color w:val="9454C3"/>
              </w:rPr>
            </w:pPr>
            <w:hyperlink r:id="rId62" w:history="1">
              <w:r w:rsidR="00584B9C" w:rsidRPr="00CC7259">
                <w:rPr>
                  <w:rStyle w:val="Hyperlink"/>
                  <w:rFonts w:ascii="Arial" w:eastAsia="Calibri Light" w:hAnsi="Arial" w:cs="Arial"/>
                </w:rPr>
                <w:t>Face cards</w:t>
              </w:r>
            </w:hyperlink>
          </w:p>
          <w:p w14:paraId="6A04AE35" w14:textId="25C6A6AB" w:rsidR="00DA272F" w:rsidRPr="00CC7259" w:rsidRDefault="00DA272F" w:rsidP="00711E85">
            <w:pPr>
              <w:pStyle w:val="MoEBodyText"/>
              <w:ind w:left="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r>
    </w:tbl>
    <w:p w14:paraId="20FFBE5F" w14:textId="3100A243" w:rsidR="00764838" w:rsidRPr="00CC7259" w:rsidRDefault="00764838" w:rsidP="00D50584">
      <w:pPr>
        <w:pStyle w:val="MoECoverPageSubheading"/>
        <w:spacing w:after="0"/>
        <w:rPr>
          <w:rFonts w:ascii="Arial" w:hAnsi="Arial" w:cs="Arial"/>
        </w:rPr>
      </w:pPr>
    </w:p>
    <w:p w14:paraId="40AE4C15" w14:textId="372FF2CD" w:rsidR="00193172" w:rsidRPr="00CC7259" w:rsidRDefault="56E1840D" w:rsidP="2D253BE4">
      <w:pPr>
        <w:pStyle w:val="MoECoverPageSubheading"/>
        <w:rPr>
          <w:rFonts w:ascii="Arial" w:hAnsi="Arial" w:cs="Arial"/>
        </w:rPr>
      </w:pPr>
      <w:r w:rsidRPr="00CC7259">
        <w:rPr>
          <w:rFonts w:ascii="Arial" w:hAnsi="Arial" w:cs="Arial"/>
        </w:rPr>
        <w:t>Karakia</w:t>
      </w:r>
    </w:p>
    <w:p w14:paraId="1F6D7E05" w14:textId="5FB5EAAA" w:rsidR="00193172" w:rsidRPr="00CC7259" w:rsidRDefault="00711E85" w:rsidP="00DA272F">
      <w:pPr>
        <w:pStyle w:val="MoEBodyText"/>
        <w:rPr>
          <w:rFonts w:ascii="Arial" w:hAnsi="Arial" w:cs="Arial"/>
        </w:rPr>
      </w:pPr>
      <w:r w:rsidRPr="00CC7259">
        <w:rPr>
          <w:rFonts w:ascii="Arial" w:hAnsi="Arial" w:cs="Arial"/>
        </w:rPr>
        <w:t>Say your</w:t>
      </w:r>
      <w:r w:rsidR="56E1840D" w:rsidRPr="00CC7259">
        <w:rPr>
          <w:rFonts w:ascii="Arial" w:hAnsi="Arial" w:cs="Arial"/>
        </w:rPr>
        <w:t xml:space="preserve"> karakia to welcome in the day. </w:t>
      </w:r>
    </w:p>
    <w:p w14:paraId="4261E487"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hora te marino</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hAnsi="Arial" w:cs="Arial"/>
        </w:rPr>
        <w:tab/>
        <w:t>May peace be widespread</w:t>
      </w:r>
      <w:r w:rsidRPr="00CC7259">
        <w:rPr>
          <w:rFonts w:ascii="Arial" w:hAnsi="Arial" w:cs="Arial"/>
        </w:rPr>
        <w:tab/>
      </w:r>
      <w:r w:rsidRPr="00CC7259">
        <w:rPr>
          <w:rFonts w:ascii="Arial" w:hAnsi="Arial" w:cs="Arial"/>
        </w:rPr>
        <w:tab/>
      </w:r>
      <w:r w:rsidRPr="00CC7259">
        <w:rPr>
          <w:rFonts w:ascii="Arial" w:hAnsi="Arial" w:cs="Arial"/>
        </w:rPr>
        <w:tab/>
      </w:r>
    </w:p>
    <w:p w14:paraId="4088EB5B"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whakapapa pounamu te moana</w:t>
      </w:r>
      <w:r w:rsidRPr="00CC7259">
        <w:rPr>
          <w:rFonts w:ascii="Arial" w:hAnsi="Arial" w:cs="Arial"/>
        </w:rPr>
        <w:tab/>
        <w:t>May the sea be like greenstone</w:t>
      </w:r>
    </w:p>
    <w:p w14:paraId="5FB9D381"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Hei huarahi mā tātou it te rangi nei</w:t>
      </w:r>
      <w:r w:rsidRPr="00CC7259">
        <w:rPr>
          <w:rFonts w:ascii="Arial" w:hAnsi="Arial" w:cs="Arial"/>
        </w:rPr>
        <w:tab/>
      </w:r>
      <w:r w:rsidRPr="00CC7259">
        <w:rPr>
          <w:rFonts w:ascii="Arial" w:eastAsia="MS Mincho" w:hAnsi="Arial" w:cs="Arial"/>
        </w:rPr>
        <w:t>A pathway for us all this day</w:t>
      </w:r>
    </w:p>
    <w:p w14:paraId="76F3E6B5"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Aroha atu, aroha mai</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Give love, receive love</w:t>
      </w:r>
    </w:p>
    <w:p w14:paraId="05E6AEB6"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Tātou i a tātou katoa</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Let us show respect for each other</w:t>
      </w:r>
    </w:p>
    <w:p w14:paraId="71DBBDDD" w14:textId="1472D204" w:rsidR="00193172" w:rsidRPr="00CC7259" w:rsidRDefault="00193172" w:rsidP="2D253BE4">
      <w:pPr>
        <w:pStyle w:val="MoEBodyText"/>
        <w:spacing w:before="0" w:after="0"/>
        <w:rPr>
          <w:rFonts w:ascii="Arial" w:hAnsi="Arial" w:cs="Arial"/>
        </w:rPr>
      </w:pPr>
    </w:p>
    <w:p w14:paraId="4537691F" w14:textId="77777777" w:rsidR="0001491D" w:rsidRDefault="0001491D" w:rsidP="67D7E947">
      <w:pPr>
        <w:pStyle w:val="MoECoverPageSubheading"/>
        <w:rPr>
          <w:rFonts w:ascii="Arial" w:hAnsi="Arial" w:cs="Arial"/>
        </w:rPr>
      </w:pPr>
    </w:p>
    <w:p w14:paraId="4196CF7D" w14:textId="5BB83789" w:rsidR="00193172" w:rsidRPr="00CC7259" w:rsidRDefault="0950B937" w:rsidP="67D7E947">
      <w:pPr>
        <w:pStyle w:val="MoECoverPageSubheading"/>
        <w:rPr>
          <w:rFonts w:ascii="Arial" w:hAnsi="Arial" w:cs="Arial"/>
        </w:rPr>
      </w:pPr>
      <w:r w:rsidRPr="00CC7259">
        <w:rPr>
          <w:rFonts w:ascii="Arial" w:hAnsi="Arial" w:cs="Arial"/>
        </w:rPr>
        <w:t>Wellbeing check</w:t>
      </w:r>
    </w:p>
    <w:p w14:paraId="6728DFE8" w14:textId="4F105F06" w:rsidR="00193172" w:rsidRPr="00CC7259" w:rsidRDefault="0950B937" w:rsidP="00DA272F">
      <w:pPr>
        <w:pStyle w:val="MoEBodyText"/>
        <w:rPr>
          <w:rFonts w:ascii="Arial" w:hAnsi="Arial" w:cs="Arial"/>
        </w:rPr>
      </w:pPr>
      <w:r w:rsidRPr="00CC7259">
        <w:rPr>
          <w:rFonts w:ascii="Arial" w:hAnsi="Arial" w:cs="Arial"/>
        </w:rPr>
        <w:t>How am I feeling today?</w:t>
      </w:r>
    </w:p>
    <w:p w14:paraId="3EE20F9D" w14:textId="5014B614" w:rsidR="00584B9C" w:rsidRPr="00CC7259" w:rsidRDefault="00584B9C" w:rsidP="00675112">
      <w:pPr>
        <w:pStyle w:val="MoEBodyText"/>
        <w:rPr>
          <w:rFonts w:ascii="Arial" w:eastAsia="Calibri Light" w:hAnsi="Arial" w:cs="Arial"/>
          <w:color w:val="000000" w:themeColor="text1"/>
        </w:rPr>
      </w:pPr>
      <w:r w:rsidRPr="00CC7259">
        <w:rPr>
          <w:rFonts w:ascii="Arial" w:hAnsi="Arial" w:cs="Arial"/>
        </w:rPr>
        <w:t xml:space="preserve">Put the </w:t>
      </w:r>
      <w:hyperlink r:id="rId63" w:history="1">
        <w:r w:rsidRPr="00CC7259">
          <w:rPr>
            <w:rStyle w:val="Hyperlink"/>
            <w:rFonts w:ascii="Arial" w:eastAsia="Calibri Light" w:hAnsi="Arial" w:cs="Arial"/>
            <w:szCs w:val="20"/>
          </w:rPr>
          <w:t>Face cards</w:t>
        </w:r>
      </w:hyperlink>
      <w:r w:rsidRPr="00CC7259">
        <w:rPr>
          <w:rFonts w:ascii="Arial" w:eastAsia="Calibri Light" w:hAnsi="Arial" w:cs="Arial"/>
          <w:color w:val="000000" w:themeColor="text1"/>
          <w:szCs w:val="20"/>
        </w:rPr>
        <w:t xml:space="preserve"> on the table or floor in front of you.</w:t>
      </w:r>
      <w:r w:rsidR="00675112" w:rsidRPr="00CC7259">
        <w:rPr>
          <w:rFonts w:ascii="Arial" w:eastAsia="Calibri Light" w:hAnsi="Arial" w:cs="Arial"/>
          <w:color w:val="000000" w:themeColor="text1"/>
          <w:szCs w:val="20"/>
        </w:rPr>
        <w:t xml:space="preserve"> </w:t>
      </w:r>
      <w:r w:rsidR="00322651" w:rsidRPr="00CC7259">
        <w:rPr>
          <w:rFonts w:ascii="Arial" w:eastAsia="Calibri Light" w:hAnsi="Arial" w:cs="Arial"/>
          <w:color w:val="000000" w:themeColor="text1"/>
        </w:rPr>
        <w:t xml:space="preserve">Pick out a card that shows how you are feeling now. </w:t>
      </w:r>
      <w:r w:rsidR="00A75676" w:rsidRPr="00CC7259">
        <w:rPr>
          <w:rFonts w:ascii="Arial" w:eastAsia="Calibri Light" w:hAnsi="Arial" w:cs="Arial"/>
          <w:color w:val="000000" w:themeColor="text1"/>
        </w:rPr>
        <w:t>Talk about why you chose this card.</w:t>
      </w:r>
    </w:p>
    <w:p w14:paraId="26D04A70" w14:textId="4E743CCA" w:rsidR="00A75676" w:rsidRPr="00CC7259" w:rsidRDefault="00A75676" w:rsidP="00584B9C">
      <w:pPr>
        <w:pStyle w:val="MoEBodyText"/>
        <w:rPr>
          <w:rFonts w:ascii="Arial" w:eastAsia="Calibri Light" w:hAnsi="Arial" w:cs="Arial"/>
          <w:color w:val="000000" w:themeColor="text1"/>
        </w:rPr>
      </w:pPr>
      <w:r w:rsidRPr="00CC7259">
        <w:rPr>
          <w:rFonts w:ascii="Arial" w:eastAsia="Calibri Light" w:hAnsi="Arial" w:cs="Arial"/>
          <w:color w:val="000000" w:themeColor="text1"/>
        </w:rPr>
        <w:t xml:space="preserve">Now pick out a card that shows how you want to feel at the end of the day. Talk about </w:t>
      </w:r>
      <w:r w:rsidR="00753A2E" w:rsidRPr="00CC7259">
        <w:rPr>
          <w:rFonts w:ascii="Arial" w:eastAsia="Calibri Light" w:hAnsi="Arial" w:cs="Arial"/>
          <w:color w:val="000000" w:themeColor="text1"/>
        </w:rPr>
        <w:t>what you might need to do so that you can feel like that?</w:t>
      </w:r>
    </w:p>
    <w:p w14:paraId="26297C5D" w14:textId="4FC1DC4B" w:rsidR="007C3601" w:rsidRPr="00CC7259" w:rsidRDefault="007C3601" w:rsidP="00584B9C">
      <w:pPr>
        <w:pStyle w:val="MoEBodyText"/>
        <w:rPr>
          <w:rFonts w:ascii="Arial" w:eastAsia="Calibri Light" w:hAnsi="Arial" w:cs="Arial"/>
          <w:color w:val="000000" w:themeColor="text1"/>
          <w:szCs w:val="20"/>
        </w:rPr>
      </w:pPr>
      <w:r w:rsidRPr="00CC7259">
        <w:rPr>
          <w:rFonts w:ascii="Arial" w:eastAsia="Calibri Light" w:hAnsi="Arial" w:cs="Arial"/>
          <w:color w:val="000000" w:themeColor="text1"/>
          <w:szCs w:val="20"/>
        </w:rPr>
        <w:t xml:space="preserve">If you have a device sing </w:t>
      </w:r>
      <w:r w:rsidR="002010BE" w:rsidRPr="00CC7259">
        <w:rPr>
          <w:rFonts w:ascii="Arial" w:eastAsia="Calibri Light" w:hAnsi="Arial" w:cs="Arial"/>
          <w:color w:val="000000" w:themeColor="text1"/>
          <w:szCs w:val="20"/>
        </w:rPr>
        <w:t xml:space="preserve">and dance along </w:t>
      </w:r>
      <w:r w:rsidRPr="00CC7259">
        <w:rPr>
          <w:rFonts w:ascii="Arial" w:eastAsia="Calibri Light" w:hAnsi="Arial" w:cs="Arial"/>
          <w:color w:val="000000" w:themeColor="text1"/>
          <w:szCs w:val="20"/>
        </w:rPr>
        <w:t xml:space="preserve">with </w:t>
      </w:r>
      <w:hyperlink r:id="rId64" w:history="1">
        <w:r w:rsidR="002010BE" w:rsidRPr="00CC7259">
          <w:rPr>
            <w:rStyle w:val="Hyperlink"/>
            <w:rFonts w:ascii="Arial" w:hAnsi="Arial" w:cs="Arial"/>
          </w:rPr>
          <w:t>Kids Superhero Song - Let's Be Superheroes | Action Songs for Kids - Bounce Patrol - YouTube</w:t>
        </w:r>
      </w:hyperlink>
    </w:p>
    <w:p w14:paraId="21FE831A" w14:textId="77777777" w:rsidR="0001491D" w:rsidRDefault="0001491D" w:rsidP="00DA272F">
      <w:pPr>
        <w:pStyle w:val="MoEBodyText"/>
        <w:rPr>
          <w:rFonts w:ascii="Arial" w:eastAsia="MS Mincho" w:hAnsi="Arial" w:cs="Arial"/>
        </w:rPr>
      </w:pPr>
    </w:p>
    <w:p w14:paraId="3D362CAE" w14:textId="77777777" w:rsidR="0001491D" w:rsidRDefault="0001491D" w:rsidP="00DA272F">
      <w:pPr>
        <w:pStyle w:val="MoEBodyText"/>
        <w:rPr>
          <w:rFonts w:ascii="Arial" w:eastAsia="MS Mincho" w:hAnsi="Arial" w:cs="Arial"/>
        </w:rPr>
      </w:pPr>
    </w:p>
    <w:p w14:paraId="117F50A1" w14:textId="3BF83C82" w:rsidR="00DF4D65" w:rsidRPr="00CC7259" w:rsidRDefault="002A4BCC" w:rsidP="00DA272F">
      <w:pPr>
        <w:pStyle w:val="MoEBodyText"/>
        <w:rPr>
          <w:rFonts w:ascii="Arial" w:eastAsia="MS Mincho" w:hAnsi="Arial" w:cs="Arial"/>
        </w:rPr>
      </w:pPr>
      <w:r w:rsidRPr="00CC7259">
        <w:rPr>
          <w:rFonts w:ascii="Arial" w:eastAsia="MS Mincho" w:hAnsi="Arial" w:cs="Arial"/>
        </w:rPr>
        <w:lastRenderedPageBreak/>
        <w:t>OR you could</w:t>
      </w:r>
      <w:r w:rsidR="0B2A97C6" w:rsidRPr="00CC7259">
        <w:rPr>
          <w:rFonts w:ascii="Arial" w:eastAsia="MS Mincho" w:hAnsi="Arial" w:cs="Arial"/>
        </w:rPr>
        <w:t xml:space="preserve"> sing Head and Shoulders</w:t>
      </w:r>
      <w:r w:rsidR="233E7BE1" w:rsidRPr="00CC7259">
        <w:rPr>
          <w:rFonts w:ascii="Arial" w:eastAsia="MS Mincho" w:hAnsi="Arial" w:cs="Arial"/>
        </w:rPr>
        <w:t xml:space="preserve"> a few times and do the actions</w:t>
      </w:r>
      <w:r w:rsidR="0B2A97C6" w:rsidRPr="00CC7259">
        <w:rPr>
          <w:rFonts w:ascii="Arial" w:eastAsia="MS Mincho" w:hAnsi="Arial" w:cs="Arial"/>
        </w:rPr>
        <w:t>:</w:t>
      </w:r>
    </w:p>
    <w:tbl>
      <w:tblPr>
        <w:tblStyle w:val="GridTable1Light-Accent1"/>
        <w:tblW w:w="5325" w:type="dxa"/>
        <w:jc w:val="center"/>
        <w:tblLayout w:type="fixed"/>
        <w:tblLook w:val="06A0" w:firstRow="1" w:lastRow="0" w:firstColumn="1" w:lastColumn="0" w:noHBand="1" w:noVBand="1"/>
      </w:tblPr>
      <w:tblGrid>
        <w:gridCol w:w="5325"/>
      </w:tblGrid>
      <w:tr w:rsidR="6CDD3D48" w:rsidRPr="00CC7259" w14:paraId="76B1DE70" w14:textId="77777777" w:rsidTr="40D839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25" w:type="dxa"/>
          </w:tcPr>
          <w:p w14:paraId="3422DBB2" w14:textId="3E0E4F09" w:rsidR="4B51B4B8" w:rsidRPr="00CC7259" w:rsidRDefault="4B51B4B8">
            <w:pPr>
              <w:rPr>
                <w:rFonts w:ascii="Arial" w:hAnsi="Arial" w:cs="Arial"/>
              </w:rPr>
            </w:pPr>
            <w:r w:rsidRPr="00CC7259">
              <w:rPr>
                <w:rFonts w:ascii="Arial" w:eastAsia="Wingdings" w:hAnsi="Arial" w:cs="Arial"/>
                <w:b w:val="0"/>
                <w:color w:val="404040" w:themeColor="text1" w:themeTint="BF"/>
              </w:rPr>
              <w:t>Head, shoulders, knees, and toes, knees and toes.</w:t>
            </w:r>
            <w:r w:rsidRPr="00CC7259">
              <w:rPr>
                <w:rFonts w:ascii="Arial" w:hAnsi="Arial" w:cs="Arial"/>
              </w:rPr>
              <w:br/>
            </w:r>
            <w:r w:rsidRPr="00CC7259">
              <w:rPr>
                <w:rFonts w:ascii="Arial" w:eastAsia="Wingdings" w:hAnsi="Arial" w:cs="Arial"/>
                <w:b w:val="0"/>
                <w:color w:val="404040" w:themeColor="text1" w:themeTint="BF"/>
              </w:rPr>
              <w:t>Head, shoulders, knees, and toes, knees and toes.</w:t>
            </w:r>
            <w:r w:rsidRPr="00CC7259">
              <w:rPr>
                <w:rFonts w:ascii="Arial" w:hAnsi="Arial" w:cs="Arial"/>
              </w:rPr>
              <w:br/>
            </w:r>
            <w:r w:rsidRPr="00CC7259">
              <w:rPr>
                <w:rFonts w:ascii="Arial" w:eastAsia="Wingdings" w:hAnsi="Arial" w:cs="Arial"/>
                <w:b w:val="0"/>
                <w:color w:val="404040" w:themeColor="text1" w:themeTint="BF"/>
              </w:rPr>
              <w:t>And eyes and ears and mouth and nose.</w:t>
            </w:r>
          </w:p>
          <w:p w14:paraId="35BC78BB" w14:textId="77A111B9" w:rsidR="4B51B4B8" w:rsidRPr="00CC7259" w:rsidRDefault="4B51B4B8">
            <w:pPr>
              <w:rPr>
                <w:rFonts w:ascii="Arial" w:hAnsi="Arial" w:cs="Arial"/>
              </w:rPr>
            </w:pPr>
            <w:r w:rsidRPr="00CC7259">
              <w:rPr>
                <w:rFonts w:ascii="Arial" w:eastAsia="Wingdings" w:hAnsi="Arial" w:cs="Arial"/>
                <w:b w:val="0"/>
                <w:color w:val="404040" w:themeColor="text1" w:themeTint="BF"/>
              </w:rPr>
              <w:t>Head, shoulders, knees, and toes, knees and toes.</w:t>
            </w:r>
          </w:p>
          <w:p w14:paraId="19685A12" w14:textId="25C37A9D" w:rsidR="02D0C82E" w:rsidRPr="00CC7259" w:rsidRDefault="02D0C82E" w:rsidP="02D0C82E">
            <w:pPr>
              <w:rPr>
                <w:rFonts w:ascii="Arial" w:eastAsia="Wingdings" w:hAnsi="Arial" w:cs="Arial"/>
                <w:b w:val="0"/>
                <w:color w:val="404040" w:themeColor="text1" w:themeTint="BF"/>
                <w:sz w:val="18"/>
                <w:szCs w:val="18"/>
              </w:rPr>
            </w:pPr>
          </w:p>
          <w:p w14:paraId="3AFE0A35" w14:textId="2BC92D41" w:rsidR="4B51B4B8" w:rsidRPr="00CC7259" w:rsidRDefault="4B51B4B8">
            <w:pPr>
              <w:rPr>
                <w:rFonts w:ascii="Arial" w:hAnsi="Arial" w:cs="Arial"/>
              </w:rPr>
            </w:pPr>
            <w:r w:rsidRPr="00CC7259">
              <w:rPr>
                <w:rFonts w:ascii="Arial" w:eastAsia="Wingdings" w:hAnsi="Arial" w:cs="Arial"/>
                <w:b w:val="0"/>
                <w:color w:val="404040" w:themeColor="text1" w:themeTint="BF"/>
              </w:rPr>
              <w:t>Head, shoulders, knees, and toes, knees and toes.</w:t>
            </w:r>
            <w:r w:rsidRPr="00CC7259">
              <w:rPr>
                <w:rFonts w:ascii="Arial" w:hAnsi="Arial" w:cs="Arial"/>
              </w:rPr>
              <w:br/>
            </w:r>
            <w:r w:rsidRPr="00CC7259">
              <w:rPr>
                <w:rFonts w:ascii="Arial" w:eastAsia="Wingdings" w:hAnsi="Arial" w:cs="Arial"/>
                <w:b w:val="0"/>
                <w:color w:val="404040" w:themeColor="text1" w:themeTint="BF"/>
              </w:rPr>
              <w:t>Head, shoulders, knees, and toes, knees and toes.</w:t>
            </w:r>
            <w:r w:rsidRPr="00CC7259">
              <w:rPr>
                <w:rFonts w:ascii="Arial" w:hAnsi="Arial" w:cs="Arial"/>
              </w:rPr>
              <w:br/>
            </w:r>
            <w:r w:rsidRPr="00CC7259">
              <w:rPr>
                <w:rFonts w:ascii="Arial" w:eastAsia="Wingdings" w:hAnsi="Arial" w:cs="Arial"/>
                <w:b w:val="0"/>
                <w:color w:val="404040" w:themeColor="text1" w:themeTint="BF"/>
              </w:rPr>
              <w:t>And eyes and ears and mouth and nose.</w:t>
            </w:r>
          </w:p>
          <w:p w14:paraId="2AFC7D6C" w14:textId="15345FFB" w:rsidR="4B51B4B8" w:rsidRPr="00CC7259" w:rsidRDefault="4B51B4B8">
            <w:pPr>
              <w:rPr>
                <w:rFonts w:ascii="Arial" w:hAnsi="Arial" w:cs="Arial"/>
              </w:rPr>
            </w:pPr>
            <w:r w:rsidRPr="00CC7259">
              <w:rPr>
                <w:rFonts w:ascii="Arial" w:eastAsia="Wingdings" w:hAnsi="Arial" w:cs="Arial"/>
                <w:b w:val="0"/>
                <w:color w:val="404040" w:themeColor="text1" w:themeTint="BF"/>
              </w:rPr>
              <w:t>Head, shoulders, knees, and toes, knees and toes.</w:t>
            </w:r>
          </w:p>
          <w:p w14:paraId="694E813F" w14:textId="49977873" w:rsidR="02D0C82E" w:rsidRPr="00CC7259" w:rsidRDefault="02D0C82E" w:rsidP="02D0C82E">
            <w:pPr>
              <w:rPr>
                <w:rFonts w:ascii="Arial" w:eastAsia="Wingdings" w:hAnsi="Arial" w:cs="Arial"/>
                <w:b w:val="0"/>
                <w:color w:val="404040" w:themeColor="text1" w:themeTint="BF"/>
                <w:sz w:val="18"/>
                <w:szCs w:val="18"/>
              </w:rPr>
            </w:pPr>
          </w:p>
          <w:p w14:paraId="41F610D4" w14:textId="7BF90DAA" w:rsidR="4B51B4B8" w:rsidRPr="00CC7259" w:rsidRDefault="00675112">
            <w:pPr>
              <w:rPr>
                <w:rFonts w:ascii="Arial" w:hAnsi="Arial" w:cs="Arial"/>
              </w:rPr>
            </w:pPr>
            <w:r w:rsidRPr="00CC7259">
              <w:rPr>
                <w:rFonts w:ascii="Arial" w:eastAsia="Wingdings" w:hAnsi="Arial" w:cs="Arial"/>
                <w:b w:val="0"/>
                <w:color w:val="404040" w:themeColor="text1" w:themeTint="BF"/>
              </w:rPr>
              <w:t>REPEAT</w:t>
            </w:r>
          </w:p>
          <w:p w14:paraId="77AF9E44" w14:textId="49C79E65" w:rsidR="6CDD3D48" w:rsidRPr="00CC7259" w:rsidRDefault="4B51B4B8">
            <w:pPr>
              <w:rPr>
                <w:rFonts w:ascii="Arial" w:eastAsia="MS Mincho" w:hAnsi="Arial" w:cs="Arial"/>
              </w:rPr>
            </w:pPr>
            <w:r w:rsidRPr="00CC7259">
              <w:rPr>
                <w:rFonts w:ascii="Arial" w:hAnsi="Arial" w:cs="Arial"/>
              </w:rPr>
              <w:br/>
            </w:r>
            <w:r w:rsidRPr="00CC7259">
              <w:rPr>
                <w:rFonts w:ascii="Arial" w:eastAsia="Wingdings" w:hAnsi="Arial" w:cs="Arial"/>
                <w:b w:val="0"/>
                <w:color w:val="404040" w:themeColor="text1" w:themeTint="BF"/>
              </w:rPr>
              <w:t>Head, shoulders, knees, and toes, knees and toes!</w:t>
            </w:r>
          </w:p>
        </w:tc>
      </w:tr>
    </w:tbl>
    <w:p w14:paraId="14E448F3" w14:textId="1CB5C8BE" w:rsidR="00675112" w:rsidRPr="00CC7259" w:rsidRDefault="00675112" w:rsidP="00BF4CF0">
      <w:pPr>
        <w:pStyle w:val="MoECoverPageSubheading"/>
        <w:rPr>
          <w:rFonts w:ascii="Arial" w:hAnsi="Arial" w:cs="Arial"/>
        </w:rPr>
      </w:pPr>
    </w:p>
    <w:p w14:paraId="2A877DAA" w14:textId="5C94417D" w:rsidR="537ECB77" w:rsidRPr="00CC7259" w:rsidRDefault="537ECB77" w:rsidP="00BF4CF0">
      <w:pPr>
        <w:pStyle w:val="MoECoverPageSubheading"/>
        <w:rPr>
          <w:rFonts w:ascii="Arial" w:hAnsi="Arial" w:cs="Arial"/>
        </w:rPr>
      </w:pPr>
      <w:r w:rsidRPr="00CC7259">
        <w:rPr>
          <w:rFonts w:ascii="Arial" w:hAnsi="Arial" w:cs="Arial"/>
        </w:rPr>
        <w:t>Planning my day</w:t>
      </w:r>
    </w:p>
    <w:p w14:paraId="2F77D501" w14:textId="6D293F6C" w:rsidR="5D816897" w:rsidRPr="00CC7259" w:rsidRDefault="00572A3D">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Yesterday we</w:t>
      </w:r>
      <w:r w:rsidR="5D816897" w:rsidRPr="00CC7259">
        <w:rPr>
          <w:rFonts w:ascii="Arial" w:eastAsia="Calibri Light" w:hAnsi="Arial" w:cs="Arial"/>
          <w:color w:val="000000" w:themeColor="text1"/>
          <w:sz w:val="24"/>
          <w:szCs w:val="24"/>
        </w:rPr>
        <w:t xml:space="preserve"> looked at how people can be creative through making </w:t>
      </w:r>
      <w:r w:rsidRPr="00CC7259">
        <w:rPr>
          <w:rFonts w:ascii="Arial" w:eastAsia="Calibri Light" w:hAnsi="Arial" w:cs="Arial"/>
          <w:color w:val="000000" w:themeColor="text1"/>
          <w:sz w:val="24"/>
          <w:szCs w:val="24"/>
        </w:rPr>
        <w:t xml:space="preserve">and playing </w:t>
      </w:r>
      <w:r w:rsidR="5D816897" w:rsidRPr="00CC7259">
        <w:rPr>
          <w:rFonts w:ascii="Arial" w:eastAsia="Calibri Light" w:hAnsi="Arial" w:cs="Arial"/>
          <w:color w:val="000000" w:themeColor="text1"/>
          <w:sz w:val="24"/>
          <w:szCs w:val="24"/>
        </w:rPr>
        <w:t xml:space="preserve">games. People can be creative in other ways. Being creative is about being </w:t>
      </w:r>
      <w:r w:rsidR="5D816897" w:rsidRPr="00CC7259">
        <w:rPr>
          <w:rFonts w:ascii="Arial" w:eastAsia="Calibri Light" w:hAnsi="Arial" w:cs="Arial"/>
          <w:color w:val="000000" w:themeColor="text1"/>
          <w:sz w:val="24"/>
          <w:szCs w:val="24"/>
          <w:u w:val="single"/>
        </w:rPr>
        <w:t xml:space="preserve">inventive. </w:t>
      </w:r>
      <w:r w:rsidR="5D816897" w:rsidRPr="00CC7259">
        <w:rPr>
          <w:rFonts w:ascii="Arial" w:eastAsia="Calibri Light" w:hAnsi="Arial" w:cs="Arial"/>
          <w:color w:val="000000" w:themeColor="text1"/>
          <w:sz w:val="24"/>
          <w:szCs w:val="24"/>
        </w:rPr>
        <w:t>Inventors and creators design or make new things. They think up things that haven’t been thought of before.</w:t>
      </w:r>
      <w:r w:rsidR="00675112" w:rsidRPr="00CC7259">
        <w:rPr>
          <w:rFonts w:ascii="Arial" w:eastAsia="Calibri Light" w:hAnsi="Arial" w:cs="Arial"/>
          <w:color w:val="000000" w:themeColor="text1"/>
          <w:sz w:val="24"/>
          <w:szCs w:val="24"/>
        </w:rPr>
        <w:t xml:space="preserve"> </w:t>
      </w:r>
      <w:r w:rsidR="5D816897" w:rsidRPr="00CC7259">
        <w:rPr>
          <w:rFonts w:ascii="Arial" w:eastAsia="Calibri Light" w:hAnsi="Arial" w:cs="Arial"/>
          <w:color w:val="000000" w:themeColor="text1"/>
          <w:sz w:val="24"/>
          <w:szCs w:val="24"/>
        </w:rPr>
        <w:t>You can be a creator or inventor of stories, art, music, science</w:t>
      </w:r>
      <w:r w:rsidR="003B5805" w:rsidRPr="00CC7259">
        <w:rPr>
          <w:rFonts w:ascii="Arial" w:eastAsia="Calibri Light" w:hAnsi="Arial" w:cs="Arial"/>
          <w:color w:val="000000" w:themeColor="text1"/>
          <w:sz w:val="24"/>
          <w:szCs w:val="24"/>
        </w:rPr>
        <w:t xml:space="preserve"> and more. Today we are going to invent </w:t>
      </w:r>
      <w:r w:rsidR="00181181" w:rsidRPr="00CC7259">
        <w:rPr>
          <w:rFonts w:ascii="Arial" w:eastAsia="Calibri Light" w:hAnsi="Arial" w:cs="Arial"/>
          <w:color w:val="000000" w:themeColor="text1"/>
          <w:sz w:val="24"/>
          <w:szCs w:val="24"/>
        </w:rPr>
        <w:t>a new superhero.</w:t>
      </w:r>
    </w:p>
    <w:p w14:paraId="23A73CC5" w14:textId="3948104E" w:rsidR="537ECB77" w:rsidRPr="00CC7259" w:rsidRDefault="537ECB77" w:rsidP="002A4BCC">
      <w:pPr>
        <w:pStyle w:val="MoEBodyText"/>
        <w:ind w:left="0"/>
        <w:rPr>
          <w:rFonts w:ascii="Arial" w:hAnsi="Arial" w:cs="Arial"/>
        </w:rPr>
      </w:pPr>
      <w:r w:rsidRPr="00CC7259">
        <w:rPr>
          <w:rFonts w:ascii="Arial" w:hAnsi="Arial" w:cs="Arial"/>
        </w:rPr>
        <w:t>Set up your space for learning. Grab the things you are going to need. These are the activities for today.</w:t>
      </w:r>
    </w:p>
    <w:tbl>
      <w:tblPr>
        <w:tblStyle w:val="PlainTable4"/>
        <w:tblW w:w="0" w:type="auto"/>
        <w:tblLook w:val="04A0" w:firstRow="1" w:lastRow="0" w:firstColumn="1" w:lastColumn="0" w:noHBand="0" w:noVBand="1"/>
      </w:tblPr>
      <w:tblGrid>
        <w:gridCol w:w="3145"/>
        <w:gridCol w:w="3329"/>
        <w:gridCol w:w="3241"/>
      </w:tblGrid>
      <w:tr w:rsidR="00C947FC" w:rsidRPr="00CC7259" w14:paraId="76585785" w14:textId="77777777" w:rsidTr="00542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1A5F385" w14:textId="036654CB" w:rsidR="00BF4CF0" w:rsidRPr="00CC7259" w:rsidRDefault="00BF4CF0" w:rsidP="00BF4CF0">
            <w:pPr>
              <w:pStyle w:val="MoEBodyText"/>
              <w:spacing w:after="120"/>
              <w:ind w:left="0"/>
              <w:rPr>
                <w:rFonts w:ascii="Arial" w:hAnsi="Arial" w:cs="Arial"/>
              </w:rPr>
            </w:pPr>
            <w:r w:rsidRPr="00CC7259">
              <w:rPr>
                <w:rFonts w:ascii="Arial" w:hAnsi="Arial" w:cs="Arial"/>
              </w:rPr>
              <w:t xml:space="preserve">My favourite </w:t>
            </w:r>
            <w:r w:rsidR="1C951673" w:rsidRPr="00CC7259">
              <w:rPr>
                <w:rFonts w:ascii="Arial" w:hAnsi="Arial" w:cs="Arial"/>
              </w:rPr>
              <w:t>superhero</w:t>
            </w:r>
          </w:p>
          <w:p w14:paraId="4026A871" w14:textId="08EF8C58" w:rsidR="00BF4CF0" w:rsidRPr="00CC7259" w:rsidRDefault="00BF4CF0" w:rsidP="00BF4CF0">
            <w:pPr>
              <w:pStyle w:val="MoEBodyText"/>
              <w:spacing w:before="0" w:after="120"/>
              <w:ind w:left="0"/>
              <w:rPr>
                <w:rFonts w:ascii="Arial" w:hAnsi="Arial" w:cs="Arial"/>
                <w:b w:val="0"/>
                <w:bCs w:val="0"/>
              </w:rPr>
            </w:pPr>
            <w:r w:rsidRPr="00CC7259">
              <w:rPr>
                <w:rFonts w:ascii="Arial" w:hAnsi="Arial" w:cs="Arial"/>
                <w:b w:val="0"/>
              </w:rPr>
              <w:t xml:space="preserve">Thinking, drawing, and writing about my favourite </w:t>
            </w:r>
            <w:r w:rsidR="7036613C" w:rsidRPr="00CC7259">
              <w:rPr>
                <w:rFonts w:ascii="Arial" w:hAnsi="Arial" w:cs="Arial"/>
                <w:b w:val="0"/>
              </w:rPr>
              <w:t>superhero.</w:t>
            </w:r>
          </w:p>
        </w:tc>
        <w:tc>
          <w:tcPr>
            <w:tcW w:w="3329" w:type="dxa"/>
          </w:tcPr>
          <w:p w14:paraId="28D7F96E" w14:textId="69622FD4" w:rsidR="00BF4CF0" w:rsidRPr="00CC7259" w:rsidRDefault="488B7A07" w:rsidP="00BF4CF0">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rPr>
            </w:pPr>
            <w:r w:rsidRPr="00CC7259">
              <w:rPr>
                <w:rFonts w:ascii="Arial" w:hAnsi="Arial" w:cs="Arial"/>
              </w:rPr>
              <w:t>Mak</w:t>
            </w:r>
            <w:r w:rsidR="4084A0E9" w:rsidRPr="00CC7259">
              <w:rPr>
                <w:rFonts w:ascii="Arial" w:hAnsi="Arial" w:cs="Arial"/>
              </w:rPr>
              <w:t>ing</w:t>
            </w:r>
            <w:r w:rsidR="00BF4CF0" w:rsidRPr="00CC7259">
              <w:rPr>
                <w:rFonts w:ascii="Arial" w:hAnsi="Arial" w:cs="Arial"/>
              </w:rPr>
              <w:t xml:space="preserve"> </w:t>
            </w:r>
            <w:r w:rsidR="7D0B1479" w:rsidRPr="00CC7259">
              <w:rPr>
                <w:rFonts w:ascii="Arial" w:hAnsi="Arial" w:cs="Arial"/>
              </w:rPr>
              <w:t>up</w:t>
            </w:r>
            <w:r w:rsidR="430A804F" w:rsidRPr="00CC7259">
              <w:rPr>
                <w:rFonts w:ascii="Arial" w:hAnsi="Arial" w:cs="Arial"/>
              </w:rPr>
              <w:t xml:space="preserve"> </w:t>
            </w:r>
            <w:r w:rsidR="00BF4CF0" w:rsidRPr="00CC7259">
              <w:rPr>
                <w:rFonts w:ascii="Arial" w:hAnsi="Arial" w:cs="Arial"/>
              </w:rPr>
              <w:t xml:space="preserve">a </w:t>
            </w:r>
            <w:r w:rsidR="2246EA13" w:rsidRPr="00CC7259">
              <w:rPr>
                <w:rFonts w:ascii="Arial" w:hAnsi="Arial" w:cs="Arial"/>
              </w:rPr>
              <w:t>physical activity</w:t>
            </w:r>
          </w:p>
          <w:p w14:paraId="1BB88DC0" w14:textId="492887D5" w:rsidR="00BF4CF0" w:rsidRPr="00CC7259" w:rsidRDefault="10690BBA" w:rsidP="00BF4CF0">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rPr>
            </w:pPr>
            <w:r w:rsidRPr="00CC7259">
              <w:rPr>
                <w:rFonts w:ascii="Arial" w:hAnsi="Arial" w:cs="Arial"/>
                <w:b w:val="0"/>
              </w:rPr>
              <w:t xml:space="preserve">Setting up </w:t>
            </w:r>
            <w:r w:rsidR="218AA0DA" w:rsidRPr="00CC7259">
              <w:rPr>
                <w:rFonts w:ascii="Arial" w:hAnsi="Arial" w:cs="Arial"/>
                <w:b w:val="0"/>
              </w:rPr>
              <w:t>an activity to get someone active and moving.</w:t>
            </w:r>
          </w:p>
        </w:tc>
        <w:tc>
          <w:tcPr>
            <w:tcW w:w="3241" w:type="dxa"/>
          </w:tcPr>
          <w:p w14:paraId="7D130EEC" w14:textId="39344B29" w:rsidR="218AA0DA" w:rsidRPr="00CC7259" w:rsidRDefault="218AA0DA" w:rsidP="39F6DA33">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eastAsia="MS Mincho" w:hAnsi="Arial" w:cs="Arial"/>
              </w:rPr>
            </w:pPr>
            <w:r w:rsidRPr="00CC7259">
              <w:rPr>
                <w:rFonts w:ascii="Arial" w:hAnsi="Arial" w:cs="Arial"/>
              </w:rPr>
              <w:t>Writing poetry</w:t>
            </w:r>
          </w:p>
          <w:p w14:paraId="6C6C7EA5" w14:textId="1DA4C45A" w:rsidR="00BF4CF0" w:rsidRPr="00CC7259" w:rsidRDefault="00BF4CF0" w:rsidP="00BF4CF0">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rPr>
              <w:t xml:space="preserve">Using what I know about </w:t>
            </w:r>
            <w:r w:rsidR="0D3739DD" w:rsidRPr="00CC7259">
              <w:rPr>
                <w:rFonts w:ascii="Arial" w:hAnsi="Arial" w:cs="Arial"/>
                <w:b w:val="0"/>
              </w:rPr>
              <w:t>superhero</w:t>
            </w:r>
            <w:r w:rsidRPr="00CC7259">
              <w:rPr>
                <w:rFonts w:ascii="Arial" w:hAnsi="Arial" w:cs="Arial"/>
                <w:b w:val="0"/>
              </w:rPr>
              <w:t xml:space="preserve"> to create </w:t>
            </w:r>
            <w:r w:rsidR="3D9EDB3C" w:rsidRPr="00CC7259">
              <w:rPr>
                <w:rFonts w:ascii="Arial" w:hAnsi="Arial" w:cs="Arial"/>
                <w:b w:val="0"/>
              </w:rPr>
              <w:t>a poem</w:t>
            </w:r>
            <w:r w:rsidRPr="00CC7259">
              <w:rPr>
                <w:rFonts w:ascii="Arial" w:hAnsi="Arial" w:cs="Arial"/>
                <w:b w:val="0"/>
              </w:rPr>
              <w:t xml:space="preserve"> for someone else to </w:t>
            </w:r>
            <w:r w:rsidR="3CE29203" w:rsidRPr="00CC7259">
              <w:rPr>
                <w:rFonts w:ascii="Arial" w:hAnsi="Arial" w:cs="Arial"/>
                <w:b w:val="0"/>
              </w:rPr>
              <w:t>read</w:t>
            </w:r>
            <w:r w:rsidRPr="00CC7259">
              <w:rPr>
                <w:rFonts w:ascii="Arial" w:hAnsi="Arial" w:cs="Arial"/>
                <w:b w:val="0"/>
              </w:rPr>
              <w:t>.</w:t>
            </w:r>
          </w:p>
        </w:tc>
      </w:tr>
    </w:tbl>
    <w:p w14:paraId="3B9B7520" w14:textId="0896BBA2" w:rsidR="133DFAD9" w:rsidRPr="00CC7259" w:rsidRDefault="133DFAD9" w:rsidP="133DFAD9">
      <w:pPr>
        <w:pStyle w:val="MoEBodyText"/>
        <w:rPr>
          <w:rFonts w:ascii="Arial" w:eastAsia="MS Mincho" w:hAnsi="Arial" w:cs="Arial"/>
        </w:rPr>
      </w:pPr>
    </w:p>
    <w:p w14:paraId="073169F8" w14:textId="2A687030" w:rsidR="00193172" w:rsidRPr="00CC7259" w:rsidRDefault="00193172" w:rsidP="00DA272F">
      <w:pPr>
        <w:pStyle w:val="MoEBodyText"/>
        <w:rPr>
          <w:rFonts w:ascii="Arial" w:hAnsi="Arial" w:cs="Arial"/>
        </w:rPr>
      </w:pPr>
    </w:p>
    <w:p w14:paraId="4FA6750A" w14:textId="77777777" w:rsidR="00675863" w:rsidRDefault="00675863">
      <w:pPr>
        <w:rPr>
          <w:rFonts w:ascii="Arial" w:hAnsi="Arial" w:cs="Arial"/>
          <w:b/>
          <w:color w:val="01853E"/>
          <w:sz w:val="44"/>
          <w:szCs w:val="44"/>
        </w:rPr>
      </w:pPr>
      <w:r>
        <w:rPr>
          <w:rFonts w:ascii="Arial" w:hAnsi="Arial" w:cs="Arial"/>
          <w:sz w:val="44"/>
          <w:szCs w:val="44"/>
        </w:rPr>
        <w:br w:type="page"/>
      </w:r>
    </w:p>
    <w:p w14:paraId="5B55A196" w14:textId="1C4CF6D8" w:rsidR="00193172" w:rsidRPr="00CC7259" w:rsidRDefault="3CFB8310" w:rsidP="6FD8E3D5">
      <w:pPr>
        <w:pStyle w:val="MoECoverPageHeading"/>
        <w:rPr>
          <w:rFonts w:ascii="Arial" w:hAnsi="Arial" w:cs="Arial"/>
          <w:sz w:val="44"/>
          <w:szCs w:val="44"/>
        </w:rPr>
      </w:pPr>
      <w:r w:rsidRPr="00CC7259">
        <w:rPr>
          <w:rFonts w:ascii="Arial" w:hAnsi="Arial" w:cs="Arial"/>
          <w:sz w:val="44"/>
          <w:szCs w:val="44"/>
        </w:rPr>
        <w:lastRenderedPageBreak/>
        <w:t>Day 3</w:t>
      </w:r>
      <w:r w:rsidR="008514C0" w:rsidRPr="00CC7259">
        <w:rPr>
          <w:rFonts w:ascii="Arial" w:hAnsi="Arial" w:cs="Arial"/>
          <w:sz w:val="44"/>
          <w:szCs w:val="44"/>
        </w:rPr>
        <w:t>:</w:t>
      </w:r>
      <w:r w:rsidRPr="00CC7259">
        <w:rPr>
          <w:rFonts w:ascii="Arial" w:hAnsi="Arial" w:cs="Arial"/>
          <w:sz w:val="44"/>
          <w:szCs w:val="44"/>
        </w:rPr>
        <w:t xml:space="preserve"> </w:t>
      </w:r>
      <w:r w:rsidR="715008E1" w:rsidRPr="00CC7259">
        <w:rPr>
          <w:rFonts w:ascii="Arial" w:hAnsi="Arial" w:cs="Arial"/>
          <w:sz w:val="44"/>
          <w:szCs w:val="44"/>
        </w:rPr>
        <w:t xml:space="preserve">Activity 1 </w:t>
      </w:r>
      <w:r w:rsidR="6638A72B" w:rsidRPr="00CC7259">
        <w:rPr>
          <w:rFonts w:ascii="Arial" w:hAnsi="Arial" w:cs="Arial"/>
          <w:sz w:val="44"/>
          <w:szCs w:val="44"/>
        </w:rPr>
        <w:t>and 2 – My Superhero</w:t>
      </w:r>
    </w:p>
    <w:p w14:paraId="7F24EE1A"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DA272F" w:rsidRPr="00CC7259" w14:paraId="1FB7F8D8"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0A369A89" w14:textId="77777777" w:rsidR="00DA272F" w:rsidRPr="00CC7259" w:rsidRDefault="00DA272F" w:rsidP="00E95548">
            <w:pPr>
              <w:pStyle w:val="MoEBodyText"/>
              <w:rPr>
                <w:rFonts w:ascii="Arial" w:hAnsi="Arial" w:cs="Arial"/>
                <w:b w:val="0"/>
              </w:rPr>
            </w:pPr>
            <w:r w:rsidRPr="00CC7259">
              <w:rPr>
                <w:rFonts w:ascii="Arial" w:hAnsi="Arial" w:cs="Arial"/>
              </w:rPr>
              <w:t>Notes for teachers and whānau</w:t>
            </w:r>
          </w:p>
          <w:p w14:paraId="6BD32ED1" w14:textId="0E235579" w:rsidR="00DA272F" w:rsidRPr="00CC7259" w:rsidRDefault="00623D07" w:rsidP="00E95548">
            <w:pPr>
              <w:pStyle w:val="MoEBodyText"/>
              <w:rPr>
                <w:rFonts w:ascii="Arial" w:hAnsi="Arial" w:cs="Arial"/>
                <w:b w:val="0"/>
                <w:bCs/>
              </w:rPr>
            </w:pPr>
            <w:r w:rsidRPr="00CC7259">
              <w:rPr>
                <w:rFonts w:ascii="Arial" w:hAnsi="Arial" w:cs="Arial"/>
                <w:b w:val="0"/>
                <w:bCs/>
              </w:rPr>
              <w:t xml:space="preserve">In this activity your learner is exploring </w:t>
            </w:r>
            <w:r w:rsidR="00EC204A" w:rsidRPr="00CC7259">
              <w:rPr>
                <w:rFonts w:ascii="Arial" w:hAnsi="Arial" w:cs="Arial"/>
                <w:b w:val="0"/>
                <w:bCs/>
              </w:rPr>
              <w:t xml:space="preserve">Maui as a superhero in Māori </w:t>
            </w:r>
            <w:r w:rsidR="00724608" w:rsidRPr="00CC7259">
              <w:rPr>
                <w:rFonts w:ascii="Arial" w:hAnsi="Arial" w:cs="Arial"/>
                <w:b w:val="0"/>
                <w:bCs/>
              </w:rPr>
              <w:t xml:space="preserve">legends. </w:t>
            </w:r>
            <w:r w:rsidR="00DC67E4" w:rsidRPr="00CC7259">
              <w:rPr>
                <w:rFonts w:ascii="Arial" w:hAnsi="Arial" w:cs="Arial"/>
                <w:b w:val="0"/>
                <w:bCs/>
              </w:rPr>
              <w:t xml:space="preserve">They will then be imagining and creating their own superhero. </w:t>
            </w:r>
            <w:r w:rsidR="00DA272F" w:rsidRPr="00CC7259">
              <w:rPr>
                <w:rFonts w:ascii="Arial" w:hAnsi="Arial" w:cs="Arial"/>
                <w:b w:val="0"/>
                <w:bCs/>
              </w:rPr>
              <w:t xml:space="preserve"> </w:t>
            </w:r>
          </w:p>
        </w:tc>
      </w:tr>
      <w:tr w:rsidR="00DA272F" w:rsidRPr="00CC7259" w14:paraId="47C8ACEC"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6FD2461D" w14:textId="3EBFDEFF" w:rsidR="00DA272F" w:rsidRPr="00CC7259" w:rsidRDefault="00DA272F" w:rsidP="00E95548">
            <w:pPr>
              <w:pStyle w:val="MoEBodyText"/>
              <w:rPr>
                <w:rFonts w:ascii="Arial" w:hAnsi="Arial" w:cs="Arial"/>
                <w:b/>
              </w:rPr>
            </w:pPr>
            <w:r w:rsidRPr="00CC7259">
              <w:rPr>
                <w:rFonts w:ascii="Arial" w:hAnsi="Arial" w:cs="Arial"/>
                <w:b/>
              </w:rPr>
              <w:t>Ākonga activity instructions</w:t>
            </w:r>
          </w:p>
        </w:tc>
        <w:tc>
          <w:tcPr>
            <w:tcW w:w="4860" w:type="dxa"/>
          </w:tcPr>
          <w:p w14:paraId="70D8C9F5" w14:textId="77777777" w:rsidR="00DA272F" w:rsidRPr="00CC7259" w:rsidRDefault="00DA272F"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DA272F" w:rsidRPr="00CC7259" w14:paraId="5335B9B6"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89EA961" w14:textId="0D4886E0" w:rsidR="00DA272F" w:rsidRPr="00CC7259" w:rsidRDefault="00DA272F" w:rsidP="00E95548">
            <w:pPr>
              <w:pStyle w:val="MoEBodyText"/>
              <w:rPr>
                <w:rFonts w:ascii="Arial" w:hAnsi="Arial" w:cs="Arial"/>
              </w:rPr>
            </w:pPr>
            <w:r w:rsidRPr="00CC7259">
              <w:rPr>
                <w:rFonts w:ascii="Arial" w:hAnsi="Arial" w:cs="Arial"/>
              </w:rPr>
              <w:t xml:space="preserve">In this activity you are learning to: </w:t>
            </w:r>
          </w:p>
          <w:p w14:paraId="79D4F1A9" w14:textId="1E4F9316" w:rsidR="00DA272F" w:rsidRPr="00CC7259" w:rsidRDefault="4B04E8F8" w:rsidP="00E15254">
            <w:pPr>
              <w:pStyle w:val="MoEBodyText"/>
              <w:numPr>
                <w:ilvl w:val="0"/>
                <w:numId w:val="12"/>
              </w:numPr>
              <w:rPr>
                <w:rFonts w:ascii="Arial" w:eastAsiaTheme="minorEastAsia" w:hAnsi="Arial" w:cs="Arial"/>
                <w:color w:val="000000" w:themeColor="text1"/>
              </w:rPr>
            </w:pPr>
            <w:r w:rsidRPr="00CC7259">
              <w:rPr>
                <w:rFonts w:ascii="Arial" w:eastAsia="Calibri Light" w:hAnsi="Arial" w:cs="Arial"/>
                <w:color w:val="000000" w:themeColor="text1"/>
              </w:rPr>
              <w:t>DESCRIBE a superher</w:t>
            </w:r>
            <w:r w:rsidR="00E43F48" w:rsidRPr="00CC7259">
              <w:rPr>
                <w:rFonts w:ascii="Arial" w:eastAsia="Calibri Light" w:hAnsi="Arial" w:cs="Arial"/>
                <w:color w:val="000000" w:themeColor="text1"/>
              </w:rPr>
              <w:t>o</w:t>
            </w:r>
            <w:r w:rsidR="5357EBFC" w:rsidRPr="00CC7259">
              <w:rPr>
                <w:rFonts w:ascii="Arial" w:eastAsia="Calibri Light" w:hAnsi="Arial" w:cs="Arial"/>
                <w:color w:val="000000" w:themeColor="text1"/>
              </w:rPr>
              <w:t xml:space="preserve"> using</w:t>
            </w:r>
            <w:r w:rsidRPr="00CC7259">
              <w:rPr>
                <w:rFonts w:ascii="Arial" w:eastAsia="Calibri Light" w:hAnsi="Arial" w:cs="Arial"/>
                <w:color w:val="000000" w:themeColor="text1"/>
              </w:rPr>
              <w:t xml:space="preserve"> words and pictures</w:t>
            </w:r>
            <w:r w:rsidR="20C1CB80" w:rsidRPr="00CC7259">
              <w:rPr>
                <w:rFonts w:ascii="Arial" w:eastAsia="Calibri Light" w:hAnsi="Arial" w:cs="Arial"/>
                <w:color w:val="000000" w:themeColor="text1"/>
              </w:rPr>
              <w:t>.</w:t>
            </w:r>
            <w:r w:rsidRPr="00CC7259">
              <w:rPr>
                <w:rFonts w:ascii="Arial" w:eastAsia="Calibri Light" w:hAnsi="Arial" w:cs="Arial"/>
                <w:color w:val="000000" w:themeColor="text1"/>
              </w:rPr>
              <w:t xml:space="preserve"> </w:t>
            </w:r>
          </w:p>
        </w:tc>
        <w:tc>
          <w:tcPr>
            <w:tcW w:w="4860" w:type="dxa"/>
          </w:tcPr>
          <w:p w14:paraId="03BB5CC3" w14:textId="0D4886E0" w:rsidR="00DA272F" w:rsidRPr="00CC7259" w:rsidRDefault="752B79C2" w:rsidP="00E15254">
            <w:pPr>
              <w:pStyle w:val="MoEBodyText"/>
              <w:numPr>
                <w:ilvl w:val="0"/>
                <w:numId w:val="12"/>
              </w:numPr>
              <w:spacing w:after="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rPr>
            </w:pPr>
            <w:r w:rsidRPr="00CC7259">
              <w:rPr>
                <w:rFonts w:ascii="Arial" w:eastAsiaTheme="minorEastAsia" w:hAnsi="Arial" w:cs="Arial"/>
                <w:color w:val="000000" w:themeColor="text1"/>
              </w:rPr>
              <w:t>My home learning book</w:t>
            </w:r>
          </w:p>
          <w:p w14:paraId="29D0FD73" w14:textId="77777777" w:rsidR="00DA272F" w:rsidRPr="00CC7259" w:rsidRDefault="752B79C2" w:rsidP="00E15254">
            <w:pPr>
              <w:pStyle w:val="ListParagraph"/>
              <w:numPr>
                <w:ilvl w:val="0"/>
                <w:numId w:val="12"/>
              </w:numPr>
              <w:spacing w:after="24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272E904F" w14:textId="77777777" w:rsidR="00ED0B5A" w:rsidRPr="00CC7259" w:rsidRDefault="000856C8" w:rsidP="00E15254">
            <w:pPr>
              <w:pStyle w:val="ListParagraph"/>
              <w:numPr>
                <w:ilvl w:val="0"/>
                <w:numId w:val="12"/>
              </w:numPr>
              <w:spacing w:after="240" w:line="240" w:lineRule="atLeast"/>
              <w:cnfStyle w:val="000000010000" w:firstRow="0" w:lastRow="0" w:firstColumn="0" w:lastColumn="0" w:oddVBand="0" w:evenVBand="0" w:oddHBand="0" w:evenHBand="1" w:firstRowFirstColumn="0" w:firstRowLastColumn="0" w:lastRowFirstColumn="0" w:lastRowLastColumn="0"/>
              <w:rPr>
                <w:rStyle w:val="Hyperlink"/>
                <w:rFonts w:ascii="Arial" w:eastAsiaTheme="minorEastAsia" w:hAnsi="Arial" w:cs="Arial"/>
                <w:color w:val="000000" w:themeColor="text1"/>
                <w:sz w:val="24"/>
                <w:szCs w:val="24"/>
                <w:u w:val="none"/>
              </w:rPr>
            </w:pPr>
            <w:hyperlink r:id="rId65">
              <w:r w:rsidR="00ED0B5A" w:rsidRPr="00CC7259">
                <w:rPr>
                  <w:rStyle w:val="Hyperlink"/>
                  <w:rFonts w:ascii="Arial" w:eastAsia="Calibri Light" w:hAnsi="Arial" w:cs="Arial"/>
                  <w:sz w:val="24"/>
                  <w:szCs w:val="24"/>
                </w:rPr>
                <w:t>Maui and the Sun (audio</w:t>
              </w:r>
            </w:hyperlink>
            <w:r w:rsidR="00ED0B5A" w:rsidRPr="00CC7259">
              <w:rPr>
                <w:rStyle w:val="Hyperlink"/>
                <w:rFonts w:ascii="Arial" w:eastAsia="Calibri Light" w:hAnsi="Arial" w:cs="Arial"/>
                <w:sz w:val="24"/>
                <w:szCs w:val="24"/>
              </w:rPr>
              <w:t>)</w:t>
            </w:r>
          </w:p>
          <w:p w14:paraId="7947D14F" w14:textId="12DEC2EA" w:rsidR="00ED0B5A" w:rsidRPr="00CC7259" w:rsidRDefault="000856C8" w:rsidP="00E15254">
            <w:pPr>
              <w:pStyle w:val="ListParagraph"/>
              <w:numPr>
                <w:ilvl w:val="0"/>
                <w:numId w:val="12"/>
              </w:numPr>
              <w:spacing w:after="24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hyperlink r:id="rId66">
              <w:r w:rsidR="00ED0B5A" w:rsidRPr="00CC7259">
                <w:rPr>
                  <w:rStyle w:val="Hyperlink"/>
                  <w:rFonts w:ascii="Arial" w:eastAsia="Calibri Light" w:hAnsi="Arial" w:cs="Arial"/>
                  <w:sz w:val="24"/>
                  <w:szCs w:val="24"/>
                </w:rPr>
                <w:t>Maui and the Sun</w:t>
              </w:r>
            </w:hyperlink>
            <w:r w:rsidR="00ED0B5A" w:rsidRPr="00CC7259">
              <w:rPr>
                <w:rStyle w:val="MoEBodyTextChar"/>
                <w:rFonts w:ascii="Arial" w:hAnsi="Arial" w:cs="Arial"/>
              </w:rPr>
              <w:t xml:space="preserve"> (PDF)</w:t>
            </w:r>
          </w:p>
        </w:tc>
      </w:tr>
    </w:tbl>
    <w:p w14:paraId="1A28BA13" w14:textId="64E5131E" w:rsidR="00193172" w:rsidRPr="00CC7259" w:rsidRDefault="00193172" w:rsidP="00E43F48">
      <w:pPr>
        <w:spacing w:after="0"/>
        <w:rPr>
          <w:rFonts w:ascii="Arial" w:hAnsi="Arial" w:cs="Arial"/>
        </w:rPr>
      </w:pPr>
      <w:r w:rsidRPr="00CC7259">
        <w:rPr>
          <w:rFonts w:ascii="Arial" w:hAnsi="Arial" w:cs="Arial"/>
        </w:rPr>
        <w:br/>
      </w:r>
    </w:p>
    <w:p w14:paraId="4C01D09B" w14:textId="502A9284" w:rsidR="00193172" w:rsidRPr="00CC7259" w:rsidRDefault="007C2ADF" w:rsidP="4945D3E5">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What superheroes do you know? </w:t>
      </w:r>
      <w:r w:rsidR="003F3E7C" w:rsidRPr="00CC7259">
        <w:rPr>
          <w:rFonts w:ascii="Arial" w:eastAsia="Calibri Light" w:hAnsi="Arial" w:cs="Arial"/>
          <w:color w:val="000000" w:themeColor="text1"/>
          <w:sz w:val="24"/>
          <w:szCs w:val="24"/>
        </w:rPr>
        <w:t xml:space="preserve">Write a </w:t>
      </w:r>
      <w:r w:rsidR="00EF1290" w:rsidRPr="00CC7259">
        <w:rPr>
          <w:rFonts w:ascii="Arial" w:eastAsia="Calibri Light" w:hAnsi="Arial" w:cs="Arial"/>
          <w:color w:val="000000" w:themeColor="text1"/>
          <w:sz w:val="24"/>
          <w:szCs w:val="24"/>
        </w:rPr>
        <w:t>list or</w:t>
      </w:r>
      <w:r w:rsidR="003F3E7C" w:rsidRPr="00CC7259">
        <w:rPr>
          <w:rFonts w:ascii="Arial" w:eastAsia="Calibri Light" w:hAnsi="Arial" w:cs="Arial"/>
          <w:color w:val="000000" w:themeColor="text1"/>
          <w:sz w:val="24"/>
          <w:szCs w:val="24"/>
        </w:rPr>
        <w:t xml:space="preserve"> tell someone</w:t>
      </w:r>
      <w:r w:rsidR="004F5D4B" w:rsidRPr="00CC7259">
        <w:rPr>
          <w:rFonts w:ascii="Arial" w:eastAsia="Calibri Light" w:hAnsi="Arial" w:cs="Arial"/>
          <w:color w:val="000000" w:themeColor="text1"/>
          <w:sz w:val="24"/>
          <w:szCs w:val="24"/>
        </w:rPr>
        <w:t xml:space="preserve"> as many as you can</w:t>
      </w:r>
      <w:r w:rsidR="656AC367" w:rsidRPr="00CC7259">
        <w:rPr>
          <w:rFonts w:ascii="Arial" w:eastAsia="Calibri Light" w:hAnsi="Arial" w:cs="Arial"/>
          <w:color w:val="000000" w:themeColor="text1"/>
          <w:sz w:val="24"/>
          <w:szCs w:val="24"/>
        </w:rPr>
        <w:t xml:space="preserve"> in your home learning book</w:t>
      </w:r>
      <w:r w:rsidR="004F5D4B" w:rsidRPr="00CC7259">
        <w:rPr>
          <w:rFonts w:ascii="Arial" w:eastAsia="Calibri Light" w:hAnsi="Arial" w:cs="Arial"/>
          <w:color w:val="000000" w:themeColor="text1"/>
          <w:sz w:val="24"/>
          <w:szCs w:val="24"/>
        </w:rPr>
        <w:t xml:space="preserve">. </w:t>
      </w:r>
    </w:p>
    <w:p w14:paraId="551B6079" w14:textId="605DB420" w:rsidR="00193172" w:rsidRPr="00CC7259" w:rsidRDefault="0050286B" w:rsidP="4945D3E5">
      <w:pPr>
        <w:rPr>
          <w:rFonts w:ascii="Arial" w:hAnsi="Arial" w:cs="Arial"/>
          <w:sz w:val="24"/>
          <w:szCs w:val="24"/>
        </w:rPr>
      </w:pPr>
      <w:r w:rsidRPr="00CC7259">
        <w:rPr>
          <w:rFonts w:ascii="Arial" w:hAnsi="Arial" w:cs="Arial"/>
          <w:noProof/>
        </w:rPr>
        <w:drawing>
          <wp:anchor distT="0" distB="0" distL="114300" distR="114300" simplePos="0" relativeHeight="251658253" behindDoc="0" locked="0" layoutInCell="1" allowOverlap="1" wp14:anchorId="3288A244" wp14:editId="05D4257E">
            <wp:simplePos x="0" y="0"/>
            <wp:positionH relativeFrom="margin">
              <wp:align>right</wp:align>
            </wp:positionH>
            <wp:positionV relativeFrom="paragraph">
              <wp:posOffset>10691</wp:posOffset>
            </wp:positionV>
            <wp:extent cx="2190750" cy="2642870"/>
            <wp:effectExtent l="0" t="0" r="0" b="5080"/>
            <wp:wrapSquare wrapText="bothSides"/>
            <wp:docPr id="436364007" name="Picture 43636400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7" name="Picture 436364007" descr="Diagram&#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90750" cy="2642870"/>
                    </a:xfrm>
                    <a:prstGeom prst="rect">
                      <a:avLst/>
                    </a:prstGeom>
                  </pic:spPr>
                </pic:pic>
              </a:graphicData>
            </a:graphic>
          </wp:anchor>
        </w:drawing>
      </w:r>
      <w:r w:rsidR="00193172" w:rsidRPr="00CC7259">
        <w:rPr>
          <w:rFonts w:ascii="Arial" w:hAnsi="Arial" w:cs="Arial"/>
        </w:rPr>
        <w:br/>
      </w:r>
      <w:r w:rsidR="7195AFC1" w:rsidRPr="00CC7259">
        <w:rPr>
          <w:rFonts w:ascii="Arial" w:eastAsia="Calibri Light" w:hAnsi="Arial" w:cs="Arial"/>
          <w:color w:val="000000" w:themeColor="text1"/>
          <w:sz w:val="24"/>
          <w:szCs w:val="24"/>
        </w:rPr>
        <w:t xml:space="preserve">READ or LISTEN TO the story of </w:t>
      </w:r>
      <w:hyperlink r:id="rId68">
        <w:r w:rsidR="42D3AD18" w:rsidRPr="00CC7259">
          <w:rPr>
            <w:rStyle w:val="Hyperlink"/>
            <w:rFonts w:ascii="Arial" w:eastAsia="Calibri Light" w:hAnsi="Arial" w:cs="Arial"/>
            <w:sz w:val="24"/>
            <w:szCs w:val="24"/>
          </w:rPr>
          <w:t>Maui and the Sun</w:t>
        </w:r>
      </w:hyperlink>
      <w:r w:rsidR="00D5439E" w:rsidRPr="00CC7259">
        <w:rPr>
          <w:rStyle w:val="MoEBodyTextChar"/>
          <w:rFonts w:ascii="Arial" w:hAnsi="Arial" w:cs="Arial"/>
        </w:rPr>
        <w:t xml:space="preserve"> </w:t>
      </w:r>
    </w:p>
    <w:p w14:paraId="1AA7AAE8" w14:textId="30D78337" w:rsidR="00193172" w:rsidRPr="00CC7259" w:rsidRDefault="00193172" w:rsidP="4945D3E5">
      <w:pPr>
        <w:rPr>
          <w:rFonts w:ascii="Arial" w:eastAsia="Calibri Light" w:hAnsi="Arial" w:cs="Arial"/>
          <w:color w:val="000000" w:themeColor="text1"/>
          <w:sz w:val="24"/>
          <w:szCs w:val="24"/>
        </w:rPr>
      </w:pPr>
      <w:r w:rsidRPr="00CC7259">
        <w:rPr>
          <w:rFonts w:ascii="Arial" w:hAnsi="Arial" w:cs="Arial"/>
        </w:rPr>
        <w:br/>
      </w:r>
      <w:r w:rsidR="7195AFC1" w:rsidRPr="00CC7259">
        <w:rPr>
          <w:rFonts w:ascii="Arial" w:eastAsia="Calibri Light" w:hAnsi="Arial" w:cs="Arial"/>
          <w:color w:val="000000" w:themeColor="text1"/>
          <w:sz w:val="24"/>
          <w:szCs w:val="24"/>
        </w:rPr>
        <w:t>Maui is a kind of superhero.</w:t>
      </w:r>
      <w:r w:rsidR="00EF1290" w:rsidRPr="00CC7259">
        <w:rPr>
          <w:rFonts w:ascii="Arial" w:eastAsia="Calibri Light" w:hAnsi="Arial" w:cs="Arial"/>
          <w:color w:val="000000" w:themeColor="text1"/>
          <w:sz w:val="24"/>
          <w:szCs w:val="24"/>
        </w:rPr>
        <w:t xml:space="preserve"> Talk about </w:t>
      </w:r>
      <w:r w:rsidR="00623D07" w:rsidRPr="00CC7259">
        <w:rPr>
          <w:rFonts w:ascii="Arial" w:eastAsia="Calibri Light" w:hAnsi="Arial" w:cs="Arial"/>
          <w:color w:val="000000" w:themeColor="text1"/>
          <w:sz w:val="24"/>
          <w:szCs w:val="24"/>
        </w:rPr>
        <w:t>what makes Maui a superhero.</w:t>
      </w:r>
    </w:p>
    <w:p w14:paraId="4035291D" w14:textId="4958A51B" w:rsidR="00193172" w:rsidRPr="00CC7259" w:rsidRDefault="09BABFA1" w:rsidP="289DE58C">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THINK</w:t>
      </w:r>
      <w:r w:rsidR="7195AFC1" w:rsidRPr="00CC7259">
        <w:rPr>
          <w:rFonts w:ascii="Arial" w:eastAsia="Calibri Light" w:hAnsi="Arial" w:cs="Arial"/>
          <w:color w:val="000000" w:themeColor="text1"/>
          <w:sz w:val="24"/>
          <w:szCs w:val="24"/>
        </w:rPr>
        <w:t xml:space="preserve"> </w:t>
      </w:r>
      <w:r w:rsidR="652B6C1D" w:rsidRPr="00CC7259">
        <w:rPr>
          <w:rFonts w:ascii="Arial" w:eastAsia="Calibri Light" w:hAnsi="Arial" w:cs="Arial"/>
          <w:color w:val="000000" w:themeColor="text1"/>
          <w:sz w:val="24"/>
          <w:szCs w:val="24"/>
        </w:rPr>
        <w:t xml:space="preserve">about :  </w:t>
      </w:r>
      <w:r w:rsidR="7195AFC1" w:rsidRPr="00CC7259">
        <w:rPr>
          <w:rFonts w:ascii="Arial" w:eastAsia="Calibri Light" w:hAnsi="Arial" w:cs="Arial"/>
          <w:color w:val="000000" w:themeColor="text1"/>
          <w:sz w:val="24"/>
          <w:szCs w:val="24"/>
        </w:rPr>
        <w:t>if you were a Superhero</w:t>
      </w:r>
    </w:p>
    <w:p w14:paraId="72C7C8E3" w14:textId="2E79FAC2" w:rsidR="00193172" w:rsidRPr="00CC7259" w:rsidRDefault="7195AFC1" w:rsidP="00E15254">
      <w:pPr>
        <w:pStyle w:val="ListParagraph"/>
        <w:numPr>
          <w:ilvl w:val="0"/>
          <w:numId w:val="44"/>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What would you </w:t>
      </w:r>
      <w:r w:rsidR="00876041" w:rsidRPr="00CC7259">
        <w:rPr>
          <w:rFonts w:ascii="Arial" w:eastAsia="Calibri Light" w:hAnsi="Arial" w:cs="Arial"/>
          <w:color w:val="000000" w:themeColor="text1"/>
          <w:sz w:val="24"/>
          <w:szCs w:val="24"/>
        </w:rPr>
        <w:t>LOOK</w:t>
      </w:r>
      <w:r w:rsidRPr="00CC7259">
        <w:rPr>
          <w:rFonts w:ascii="Arial" w:eastAsia="Calibri Light" w:hAnsi="Arial" w:cs="Arial"/>
          <w:color w:val="000000" w:themeColor="text1"/>
          <w:sz w:val="24"/>
          <w:szCs w:val="24"/>
        </w:rPr>
        <w:t xml:space="preserve"> like?</w:t>
      </w:r>
    </w:p>
    <w:p w14:paraId="15E005B8" w14:textId="0A7F53B8" w:rsidR="00193172" w:rsidRPr="00CC7259" w:rsidRDefault="7195AFC1" w:rsidP="00E15254">
      <w:pPr>
        <w:pStyle w:val="ListParagraph"/>
        <w:numPr>
          <w:ilvl w:val="0"/>
          <w:numId w:val="44"/>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What </w:t>
      </w:r>
      <w:r w:rsidR="43274E98" w:rsidRPr="00CC7259">
        <w:rPr>
          <w:rFonts w:ascii="Arial" w:eastAsia="Calibri Light" w:hAnsi="Arial" w:cs="Arial"/>
          <w:color w:val="000000" w:themeColor="text1"/>
          <w:sz w:val="24"/>
          <w:szCs w:val="24"/>
        </w:rPr>
        <w:t>POWERS</w:t>
      </w:r>
      <w:r w:rsidRPr="00CC7259">
        <w:rPr>
          <w:rFonts w:ascii="Arial" w:eastAsia="Calibri Light" w:hAnsi="Arial" w:cs="Arial"/>
          <w:color w:val="000000" w:themeColor="text1"/>
          <w:sz w:val="24"/>
          <w:szCs w:val="24"/>
        </w:rPr>
        <w:t xml:space="preserve"> would you have?</w:t>
      </w:r>
    </w:p>
    <w:p w14:paraId="51316B3B" w14:textId="2D191060" w:rsidR="00193172" w:rsidRPr="00CC7259" w:rsidRDefault="7195AFC1" w:rsidP="00E15254">
      <w:pPr>
        <w:pStyle w:val="ListParagraph"/>
        <w:numPr>
          <w:ilvl w:val="0"/>
          <w:numId w:val="44"/>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What would you </w:t>
      </w:r>
      <w:r w:rsidR="79E01CE3" w:rsidRPr="00CC7259">
        <w:rPr>
          <w:rFonts w:ascii="Arial" w:eastAsia="Calibri Light" w:hAnsi="Arial" w:cs="Arial"/>
          <w:color w:val="000000" w:themeColor="text1"/>
          <w:sz w:val="24"/>
          <w:szCs w:val="24"/>
        </w:rPr>
        <w:t>WEAR</w:t>
      </w:r>
      <w:r w:rsidRPr="00CC7259">
        <w:rPr>
          <w:rFonts w:ascii="Arial" w:eastAsia="Calibri Light" w:hAnsi="Arial" w:cs="Arial"/>
          <w:color w:val="000000" w:themeColor="text1"/>
          <w:sz w:val="24"/>
          <w:szCs w:val="24"/>
        </w:rPr>
        <w:t>?</w:t>
      </w:r>
      <w:r w:rsidR="5CEE5E2B" w:rsidRPr="00CC7259">
        <w:rPr>
          <w:rFonts w:ascii="Arial" w:eastAsia="Calibri Light" w:hAnsi="Arial" w:cs="Arial"/>
          <w:color w:val="000000" w:themeColor="text1"/>
          <w:sz w:val="24"/>
          <w:szCs w:val="24"/>
        </w:rPr>
        <w:t xml:space="preserve"> </w:t>
      </w:r>
    </w:p>
    <w:p w14:paraId="1A9EFC23" w14:textId="0650409C" w:rsidR="00193172" w:rsidRPr="00CC7259" w:rsidRDefault="7195AFC1" w:rsidP="00E15254">
      <w:pPr>
        <w:pStyle w:val="ListParagraph"/>
        <w:numPr>
          <w:ilvl w:val="0"/>
          <w:numId w:val="44"/>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How would you </w:t>
      </w:r>
      <w:r w:rsidR="6270A398" w:rsidRPr="00CC7259">
        <w:rPr>
          <w:rFonts w:ascii="Arial" w:eastAsia="Calibri Light" w:hAnsi="Arial" w:cs="Arial"/>
          <w:color w:val="000000" w:themeColor="text1"/>
          <w:sz w:val="24"/>
          <w:szCs w:val="24"/>
        </w:rPr>
        <w:t>TRAVEL</w:t>
      </w:r>
      <w:r w:rsidRPr="00CC7259">
        <w:rPr>
          <w:rFonts w:ascii="Arial" w:eastAsia="Calibri Light" w:hAnsi="Arial" w:cs="Arial"/>
          <w:color w:val="000000" w:themeColor="text1"/>
          <w:sz w:val="24"/>
          <w:szCs w:val="24"/>
        </w:rPr>
        <w:t xml:space="preserve"> around?</w:t>
      </w:r>
    </w:p>
    <w:p w14:paraId="574EBF62" w14:textId="4EBCCF40" w:rsidR="00193172" w:rsidRPr="00CC7259" w:rsidRDefault="217A2D89" w:rsidP="00E15254">
      <w:pPr>
        <w:pStyle w:val="ListParagraph"/>
        <w:numPr>
          <w:ilvl w:val="0"/>
          <w:numId w:val="44"/>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What would</w:t>
      </w:r>
      <w:r w:rsidR="4273452A" w:rsidRPr="00CC7259">
        <w:rPr>
          <w:rFonts w:ascii="Arial" w:eastAsia="Calibri Light" w:hAnsi="Arial" w:cs="Arial"/>
          <w:color w:val="000000" w:themeColor="text1"/>
          <w:sz w:val="24"/>
          <w:szCs w:val="24"/>
        </w:rPr>
        <w:t xml:space="preserve"> your superhero</w:t>
      </w:r>
      <w:r w:rsidR="6DE1DBF5" w:rsidRPr="00CC7259">
        <w:rPr>
          <w:rFonts w:ascii="Arial" w:eastAsia="Calibri Light" w:hAnsi="Arial" w:cs="Arial"/>
          <w:color w:val="000000" w:themeColor="text1"/>
          <w:sz w:val="24"/>
          <w:szCs w:val="24"/>
        </w:rPr>
        <w:t xml:space="preserve"> name be?</w:t>
      </w:r>
    </w:p>
    <w:p w14:paraId="79245C13" w14:textId="64F1301E" w:rsidR="459FC9E6" w:rsidRPr="00CC7259" w:rsidRDefault="459FC9E6" w:rsidP="063C5F18">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You can:</w:t>
      </w:r>
    </w:p>
    <w:p w14:paraId="38B8E1B5" w14:textId="4236EF0A" w:rsidR="00193172" w:rsidRPr="00CC7259" w:rsidRDefault="7195AFC1" w:rsidP="00E15254">
      <w:pPr>
        <w:pStyle w:val="ListParagraph"/>
        <w:numPr>
          <w:ilvl w:val="0"/>
          <w:numId w:val="18"/>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D</w:t>
      </w:r>
      <w:r w:rsidR="7BC33A4B" w:rsidRPr="00CC7259">
        <w:rPr>
          <w:rFonts w:ascii="Arial" w:eastAsia="Calibri Light" w:hAnsi="Arial" w:cs="Arial"/>
          <w:color w:val="000000" w:themeColor="text1"/>
          <w:sz w:val="24"/>
          <w:szCs w:val="24"/>
        </w:rPr>
        <w:t>RAW</w:t>
      </w:r>
      <w:r w:rsidRPr="00CC7259">
        <w:rPr>
          <w:rFonts w:ascii="Arial" w:eastAsia="Calibri Light" w:hAnsi="Arial" w:cs="Arial"/>
          <w:color w:val="000000" w:themeColor="text1"/>
          <w:sz w:val="24"/>
          <w:szCs w:val="24"/>
        </w:rPr>
        <w:t xml:space="preserve"> your Superhero and </w:t>
      </w:r>
      <w:r w:rsidR="77BE8BD6" w:rsidRPr="00CC7259">
        <w:rPr>
          <w:rFonts w:ascii="Arial" w:eastAsia="Calibri Light" w:hAnsi="Arial" w:cs="Arial"/>
          <w:color w:val="000000" w:themeColor="text1"/>
          <w:sz w:val="24"/>
          <w:szCs w:val="24"/>
        </w:rPr>
        <w:t>add</w:t>
      </w:r>
      <w:r w:rsidRPr="00CC7259">
        <w:rPr>
          <w:rFonts w:ascii="Arial" w:eastAsia="Calibri Light" w:hAnsi="Arial" w:cs="Arial"/>
          <w:color w:val="000000" w:themeColor="text1"/>
          <w:sz w:val="24"/>
          <w:szCs w:val="24"/>
        </w:rPr>
        <w:t xml:space="preserve"> some </w:t>
      </w:r>
      <w:r w:rsidR="0FE72014" w:rsidRPr="00CC7259">
        <w:rPr>
          <w:rFonts w:ascii="Arial" w:eastAsia="Calibri Light" w:hAnsi="Arial" w:cs="Arial"/>
          <w:color w:val="000000" w:themeColor="text1"/>
          <w:sz w:val="24"/>
          <w:szCs w:val="24"/>
        </w:rPr>
        <w:t>WORDS</w:t>
      </w:r>
      <w:r w:rsidRPr="00CC7259">
        <w:rPr>
          <w:rFonts w:ascii="Arial" w:eastAsia="Calibri Light" w:hAnsi="Arial" w:cs="Arial"/>
          <w:color w:val="000000" w:themeColor="text1"/>
          <w:sz w:val="24"/>
          <w:szCs w:val="24"/>
        </w:rPr>
        <w:t xml:space="preserve"> around it to tell us about their powers and what they do.</w:t>
      </w:r>
    </w:p>
    <w:p w14:paraId="263D79B8" w14:textId="5F5A5714" w:rsidR="5EDF63C6" w:rsidRPr="00CC7259" w:rsidRDefault="4370CC2D" w:rsidP="5EDF63C6">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AND/</w:t>
      </w:r>
      <w:r w:rsidR="5A8217C1" w:rsidRPr="00CC7259">
        <w:rPr>
          <w:rFonts w:ascii="Arial" w:eastAsia="Calibri Light" w:hAnsi="Arial" w:cs="Arial"/>
          <w:color w:val="000000" w:themeColor="text1"/>
          <w:sz w:val="24"/>
          <w:szCs w:val="24"/>
        </w:rPr>
        <w:t>OR:</w:t>
      </w:r>
    </w:p>
    <w:p w14:paraId="0F3A6B17" w14:textId="49C57F98" w:rsidR="00193172" w:rsidRPr="00CC7259" w:rsidRDefault="5A8217C1" w:rsidP="00E15254">
      <w:pPr>
        <w:pStyle w:val="ListParagraph"/>
        <w:numPr>
          <w:ilvl w:val="0"/>
          <w:numId w:val="17"/>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MAKE </w:t>
      </w:r>
      <w:r w:rsidR="7195AFC1" w:rsidRPr="00CC7259">
        <w:rPr>
          <w:rFonts w:ascii="Arial" w:eastAsia="Calibri Light" w:hAnsi="Arial" w:cs="Arial"/>
          <w:color w:val="000000" w:themeColor="text1"/>
          <w:sz w:val="24"/>
          <w:szCs w:val="24"/>
        </w:rPr>
        <w:t xml:space="preserve">one of your toys or dolls into your Superhero. </w:t>
      </w:r>
      <w:r w:rsidR="02FE4D86" w:rsidRPr="00CC7259">
        <w:rPr>
          <w:rFonts w:ascii="Arial" w:eastAsia="Calibri Light" w:hAnsi="Arial" w:cs="Arial"/>
          <w:color w:val="000000" w:themeColor="text1"/>
          <w:sz w:val="24"/>
          <w:szCs w:val="24"/>
        </w:rPr>
        <w:t xml:space="preserve">Then: </w:t>
      </w:r>
      <w:r w:rsidR="7195AFC1" w:rsidRPr="00CC7259">
        <w:rPr>
          <w:rFonts w:ascii="Arial" w:eastAsia="Calibri Light" w:hAnsi="Arial" w:cs="Arial"/>
          <w:color w:val="000000" w:themeColor="text1"/>
          <w:sz w:val="24"/>
          <w:szCs w:val="24"/>
        </w:rPr>
        <w:t>M</w:t>
      </w:r>
      <w:r w:rsidR="5C135C6C" w:rsidRPr="00CC7259">
        <w:rPr>
          <w:rFonts w:ascii="Arial" w:eastAsia="Calibri Light" w:hAnsi="Arial" w:cs="Arial"/>
          <w:color w:val="000000" w:themeColor="text1"/>
          <w:sz w:val="24"/>
          <w:szCs w:val="24"/>
        </w:rPr>
        <w:t>AKE</w:t>
      </w:r>
      <w:r w:rsidR="7195AFC1" w:rsidRPr="00CC7259">
        <w:rPr>
          <w:rFonts w:ascii="Arial" w:eastAsia="Calibri Light" w:hAnsi="Arial" w:cs="Arial"/>
          <w:color w:val="000000" w:themeColor="text1"/>
          <w:sz w:val="24"/>
          <w:szCs w:val="24"/>
        </w:rPr>
        <w:t xml:space="preserve"> a small poster describing their powers and what they do.</w:t>
      </w:r>
    </w:p>
    <w:p w14:paraId="0156BEB0" w14:textId="677AB31F" w:rsidR="7C2EA84B" w:rsidRPr="00CC7259" w:rsidRDefault="0A464280" w:rsidP="7C2EA84B">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AND/OR</w:t>
      </w:r>
    </w:p>
    <w:p w14:paraId="07805AC0" w14:textId="42F27C05" w:rsidR="00105D05" w:rsidRPr="00CC7259" w:rsidRDefault="00CC008E" w:rsidP="00E15254">
      <w:pPr>
        <w:pStyle w:val="ListParagraph"/>
        <w:numPr>
          <w:ilvl w:val="0"/>
          <w:numId w:val="16"/>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DRESS up </w:t>
      </w:r>
      <w:r w:rsidR="00DA04D8" w:rsidRPr="00CC7259">
        <w:rPr>
          <w:rFonts w:ascii="Arial" w:eastAsia="Calibri Light" w:hAnsi="Arial" w:cs="Arial"/>
          <w:color w:val="000000" w:themeColor="text1"/>
          <w:sz w:val="24"/>
          <w:szCs w:val="24"/>
        </w:rPr>
        <w:t xml:space="preserve">as your hero </w:t>
      </w:r>
      <w:r w:rsidR="00F02F65" w:rsidRPr="00CC7259">
        <w:rPr>
          <w:rFonts w:ascii="Arial" w:eastAsia="Calibri Light" w:hAnsi="Arial" w:cs="Arial"/>
          <w:color w:val="000000" w:themeColor="text1"/>
          <w:sz w:val="24"/>
          <w:szCs w:val="24"/>
        </w:rPr>
        <w:t xml:space="preserve">and </w:t>
      </w:r>
      <w:r w:rsidR="00323281" w:rsidRPr="00CC7259">
        <w:rPr>
          <w:rFonts w:ascii="Arial" w:eastAsia="Calibri Light" w:hAnsi="Arial" w:cs="Arial"/>
          <w:color w:val="000000" w:themeColor="text1"/>
          <w:sz w:val="24"/>
          <w:szCs w:val="24"/>
        </w:rPr>
        <w:t>act out using your powers.</w:t>
      </w:r>
    </w:p>
    <w:p w14:paraId="31FE289E" w14:textId="10D75EB6" w:rsidR="18C4CB2B" w:rsidRPr="00CC7259" w:rsidRDefault="18C4CB2B">
      <w:pPr>
        <w:rPr>
          <w:rFonts w:ascii="Arial" w:hAnsi="Arial" w:cs="Arial"/>
        </w:rPr>
      </w:pPr>
      <w:r w:rsidRPr="00CC7259">
        <w:rPr>
          <w:rFonts w:ascii="Arial" w:hAnsi="Arial" w:cs="Arial"/>
        </w:rPr>
        <w:br w:type="page"/>
      </w:r>
    </w:p>
    <w:p w14:paraId="7C3390DA" w14:textId="5F3A6CC7" w:rsidR="5F6B4AA7" w:rsidRPr="00CC7259" w:rsidRDefault="09BED4D0" w:rsidP="1495B97E">
      <w:pPr>
        <w:pStyle w:val="MoECoverPageHeading"/>
        <w:rPr>
          <w:rFonts w:ascii="Arial" w:hAnsi="Arial" w:cs="Arial"/>
          <w:sz w:val="44"/>
          <w:szCs w:val="44"/>
        </w:rPr>
      </w:pPr>
      <w:r w:rsidRPr="00CC7259">
        <w:rPr>
          <w:rFonts w:ascii="Arial" w:hAnsi="Arial" w:cs="Arial"/>
          <w:sz w:val="44"/>
          <w:szCs w:val="44"/>
        </w:rPr>
        <w:lastRenderedPageBreak/>
        <w:t>Day 3</w:t>
      </w:r>
      <w:r w:rsidR="008514C0" w:rsidRPr="00CC7259">
        <w:rPr>
          <w:rFonts w:ascii="Arial" w:hAnsi="Arial" w:cs="Arial"/>
          <w:sz w:val="44"/>
          <w:szCs w:val="44"/>
        </w:rPr>
        <w:t>:</w:t>
      </w:r>
      <w:r w:rsidRPr="00CC7259">
        <w:rPr>
          <w:rFonts w:ascii="Arial" w:hAnsi="Arial" w:cs="Arial"/>
          <w:sz w:val="44"/>
          <w:szCs w:val="44"/>
        </w:rPr>
        <w:t xml:space="preserve"> </w:t>
      </w:r>
      <w:r w:rsidR="5F6B4AA7" w:rsidRPr="00CC7259">
        <w:rPr>
          <w:rFonts w:ascii="Arial" w:hAnsi="Arial" w:cs="Arial"/>
          <w:sz w:val="44"/>
          <w:szCs w:val="44"/>
        </w:rPr>
        <w:t xml:space="preserve">Activity </w:t>
      </w:r>
      <w:r w:rsidR="2D8BC2B8" w:rsidRPr="00CC7259">
        <w:rPr>
          <w:rFonts w:ascii="Arial" w:hAnsi="Arial" w:cs="Arial"/>
          <w:sz w:val="44"/>
          <w:szCs w:val="44"/>
        </w:rPr>
        <w:t>3</w:t>
      </w:r>
      <w:r w:rsidR="5F6B4AA7" w:rsidRPr="00CC7259">
        <w:rPr>
          <w:rFonts w:ascii="Arial" w:hAnsi="Arial" w:cs="Arial"/>
          <w:sz w:val="44"/>
          <w:szCs w:val="44"/>
        </w:rPr>
        <w:t xml:space="preserve"> </w:t>
      </w:r>
      <w:r w:rsidR="00323281" w:rsidRPr="00CC7259">
        <w:rPr>
          <w:rFonts w:ascii="Arial" w:hAnsi="Arial" w:cs="Arial"/>
          <w:sz w:val="44"/>
          <w:szCs w:val="44"/>
        </w:rPr>
        <w:t>– Let’s get moving</w:t>
      </w:r>
    </w:p>
    <w:p w14:paraId="232A5AC3"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320"/>
        <w:gridCol w:w="5400"/>
      </w:tblGrid>
      <w:tr w:rsidR="00DA272F" w:rsidRPr="00CC7259" w14:paraId="26A03420"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35B8B10A" w14:textId="77777777" w:rsidR="00DA272F" w:rsidRPr="00CC7259" w:rsidRDefault="00DA272F" w:rsidP="00E95548">
            <w:pPr>
              <w:pStyle w:val="MoEBodyText"/>
              <w:rPr>
                <w:rFonts w:ascii="Arial" w:hAnsi="Arial" w:cs="Arial"/>
                <w:b w:val="0"/>
              </w:rPr>
            </w:pPr>
            <w:r w:rsidRPr="00CC7259">
              <w:rPr>
                <w:rFonts w:ascii="Arial" w:hAnsi="Arial" w:cs="Arial"/>
              </w:rPr>
              <w:t>Notes for teachers and whānau</w:t>
            </w:r>
          </w:p>
          <w:p w14:paraId="096C9BC3" w14:textId="71836C8E" w:rsidR="00DA272F" w:rsidRPr="00CC7259" w:rsidRDefault="00DA272F" w:rsidP="00E95548">
            <w:pPr>
              <w:pStyle w:val="MoEBodyText"/>
              <w:rPr>
                <w:rFonts w:ascii="Arial" w:hAnsi="Arial" w:cs="Arial"/>
                <w:b w:val="0"/>
                <w:bCs/>
              </w:rPr>
            </w:pPr>
            <w:r w:rsidRPr="00CC7259">
              <w:rPr>
                <w:rFonts w:ascii="Arial" w:hAnsi="Arial" w:cs="Arial"/>
                <w:b w:val="0"/>
              </w:rPr>
              <w:t xml:space="preserve">In this activity your learner is </w:t>
            </w:r>
            <w:r w:rsidR="2300A291" w:rsidRPr="00CC7259">
              <w:rPr>
                <w:rFonts w:ascii="Arial" w:hAnsi="Arial" w:cs="Arial"/>
                <w:b w:val="0"/>
              </w:rPr>
              <w:t xml:space="preserve">using their imagination to create an </w:t>
            </w:r>
            <w:r w:rsidR="066244CA" w:rsidRPr="00CC7259">
              <w:rPr>
                <w:rFonts w:ascii="Arial" w:hAnsi="Arial" w:cs="Arial"/>
                <w:b w:val="0"/>
              </w:rPr>
              <w:t xml:space="preserve">fantastical </w:t>
            </w:r>
            <w:r w:rsidR="2300A291" w:rsidRPr="00CC7259">
              <w:rPr>
                <w:rFonts w:ascii="Arial" w:hAnsi="Arial" w:cs="Arial"/>
                <w:b w:val="0"/>
              </w:rPr>
              <w:t xml:space="preserve">obstacle course that they can then </w:t>
            </w:r>
            <w:r w:rsidR="1E0673F4" w:rsidRPr="00CC7259">
              <w:rPr>
                <w:rFonts w:ascii="Arial" w:hAnsi="Arial" w:cs="Arial"/>
                <w:b w:val="0"/>
              </w:rPr>
              <w:t>use</w:t>
            </w:r>
            <w:r w:rsidR="2300A291" w:rsidRPr="00CC7259">
              <w:rPr>
                <w:rFonts w:ascii="Arial" w:hAnsi="Arial" w:cs="Arial"/>
                <w:b w:val="0"/>
              </w:rPr>
              <w:t xml:space="preserve"> as a physical activity.</w:t>
            </w:r>
            <w:r w:rsidR="45C5E086" w:rsidRPr="00CC7259">
              <w:rPr>
                <w:rFonts w:ascii="Arial" w:hAnsi="Arial" w:cs="Arial"/>
                <w:b w:val="0"/>
              </w:rPr>
              <w:t xml:space="preserve">  Perhaps you would like to join them?</w:t>
            </w:r>
          </w:p>
        </w:tc>
      </w:tr>
      <w:tr w:rsidR="00DA272F" w:rsidRPr="00CC7259" w14:paraId="38CA98CB" w14:textId="77777777" w:rsidTr="00270C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320" w:type="dxa"/>
          </w:tcPr>
          <w:p w14:paraId="6AFC7083" w14:textId="5F6BE5BC" w:rsidR="00DA272F" w:rsidRPr="00CC7259" w:rsidRDefault="00DA272F" w:rsidP="00E95548">
            <w:pPr>
              <w:pStyle w:val="MoEBodyText"/>
              <w:rPr>
                <w:rFonts w:ascii="Arial" w:hAnsi="Arial" w:cs="Arial"/>
                <w:b/>
              </w:rPr>
            </w:pPr>
            <w:r w:rsidRPr="00CC7259">
              <w:rPr>
                <w:rFonts w:ascii="Arial" w:hAnsi="Arial" w:cs="Arial"/>
                <w:b/>
              </w:rPr>
              <w:t>Ākonga activity instructions</w:t>
            </w:r>
          </w:p>
        </w:tc>
        <w:tc>
          <w:tcPr>
            <w:tcW w:w="5400" w:type="dxa"/>
          </w:tcPr>
          <w:p w14:paraId="717536F7" w14:textId="77777777" w:rsidR="00DA272F" w:rsidRPr="00CC7259" w:rsidRDefault="00DA272F"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DA272F" w:rsidRPr="00CC7259" w14:paraId="7CEF5913" w14:textId="77777777" w:rsidTr="00270C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F546F59" w14:textId="77777777" w:rsidR="00DA272F" w:rsidRPr="00CC7259" w:rsidRDefault="00DA272F" w:rsidP="00E95548">
            <w:pPr>
              <w:pStyle w:val="MoEBodyText"/>
              <w:rPr>
                <w:rFonts w:ascii="Arial" w:hAnsi="Arial" w:cs="Arial"/>
              </w:rPr>
            </w:pPr>
            <w:r w:rsidRPr="00CC7259">
              <w:rPr>
                <w:rFonts w:ascii="Arial" w:hAnsi="Arial" w:cs="Arial"/>
              </w:rPr>
              <w:t xml:space="preserve">In this activity you are learning to: </w:t>
            </w:r>
          </w:p>
          <w:p w14:paraId="75408DBC" w14:textId="3D35D965" w:rsidR="00DA272F" w:rsidRPr="00CC7259" w:rsidRDefault="366EB628"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MOVE your body like a superhero!</w:t>
            </w:r>
          </w:p>
        </w:tc>
        <w:tc>
          <w:tcPr>
            <w:tcW w:w="5400" w:type="dxa"/>
          </w:tcPr>
          <w:p w14:paraId="7546F462" w14:textId="3F238E64" w:rsidR="00DA272F" w:rsidRPr="00CC7259" w:rsidRDefault="366EB628"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Use your imagination to find things around the house and section that you can use</w:t>
            </w:r>
            <w:r w:rsidR="4F721ABF" w:rsidRPr="00CC7259">
              <w:rPr>
                <w:rFonts w:ascii="Arial" w:eastAsia="Calibri Light" w:hAnsi="Arial" w:cs="Arial"/>
                <w:color w:val="000000" w:themeColor="text1"/>
              </w:rPr>
              <w:t xml:space="preserve"> to create your obstacle course</w:t>
            </w:r>
            <w:r w:rsidRPr="00CC7259">
              <w:rPr>
                <w:rFonts w:ascii="Arial" w:eastAsia="Calibri Light" w:hAnsi="Arial" w:cs="Arial"/>
                <w:color w:val="000000" w:themeColor="text1"/>
              </w:rPr>
              <w:t>.</w:t>
            </w:r>
          </w:p>
          <w:p w14:paraId="488A4E6C" w14:textId="3E1A46FE" w:rsidR="00DA272F" w:rsidRPr="00CC7259" w:rsidRDefault="000856C8"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hyperlink r:id="rId69" w:history="1">
              <w:r w:rsidR="00270CBA" w:rsidRPr="00CC7259">
                <w:rPr>
                  <w:rStyle w:val="Hyperlink"/>
                  <w:rFonts w:ascii="Arial" w:hAnsi="Arial" w:cs="Arial"/>
                </w:rPr>
                <w:t>Superhero Yoga For Kids - YouTube</w:t>
              </w:r>
            </w:hyperlink>
          </w:p>
        </w:tc>
      </w:tr>
    </w:tbl>
    <w:p w14:paraId="7E12C4C1" w14:textId="04540071" w:rsidR="00193172" w:rsidRPr="00CC7259" w:rsidRDefault="00193172" w:rsidP="00193172">
      <w:pPr>
        <w:rPr>
          <w:rFonts w:ascii="Arial" w:hAnsi="Arial" w:cs="Arial"/>
          <w:b/>
          <w:color w:val="2A6EBB"/>
          <w:sz w:val="28"/>
          <w:szCs w:val="28"/>
        </w:rPr>
      </w:pPr>
    </w:p>
    <w:p w14:paraId="4BC61708" w14:textId="290ED676" w:rsidR="3E1BE3F9" w:rsidRPr="00CC7259" w:rsidRDefault="00675112" w:rsidP="3A7BA849">
      <w:pPr>
        <w:pStyle w:val="MoECoverPageSubheading"/>
        <w:rPr>
          <w:rFonts w:ascii="Arial" w:hAnsi="Arial" w:cs="Arial"/>
        </w:rPr>
      </w:pPr>
      <w:r w:rsidRPr="00CC7259">
        <w:rPr>
          <w:rFonts w:ascii="Arial" w:hAnsi="Arial" w:cs="Arial"/>
          <w:noProof/>
        </w:rPr>
        <w:drawing>
          <wp:anchor distT="0" distB="0" distL="114300" distR="114300" simplePos="0" relativeHeight="251658248" behindDoc="1" locked="0" layoutInCell="1" allowOverlap="1" wp14:anchorId="78B47C4E" wp14:editId="0DE7EE01">
            <wp:simplePos x="0" y="0"/>
            <wp:positionH relativeFrom="column">
              <wp:posOffset>3408765</wp:posOffset>
            </wp:positionH>
            <wp:positionV relativeFrom="paragraph">
              <wp:posOffset>133199</wp:posOffset>
            </wp:positionV>
            <wp:extent cx="2857500" cy="1600200"/>
            <wp:effectExtent l="0" t="0" r="0" b="0"/>
            <wp:wrapTight wrapText="bothSides">
              <wp:wrapPolygon edited="0">
                <wp:start x="0" y="0"/>
                <wp:lineTo x="0" y="21343"/>
                <wp:lineTo x="21456" y="21343"/>
                <wp:lineTo x="21456" y="0"/>
                <wp:lineTo x="0" y="0"/>
              </wp:wrapPolygon>
            </wp:wrapTight>
            <wp:docPr id="630135944" name="Picture 6301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7292CD95" w:rsidRPr="00CC7259">
        <w:rPr>
          <w:rFonts w:ascii="Arial" w:hAnsi="Arial" w:cs="Arial"/>
        </w:rPr>
        <w:t>Superhero Obstacle Course</w:t>
      </w:r>
    </w:p>
    <w:p w14:paraId="1BB4561F" w14:textId="147E7299" w:rsidR="7292CD95" w:rsidRPr="00CC7259" w:rsidRDefault="7292CD95">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CREATE an obstacle course using any household objects you can find (ask first!).</w:t>
      </w:r>
    </w:p>
    <w:p w14:paraId="62861A14" w14:textId="237D4B3D" w:rsidR="7292CD95" w:rsidRPr="00CC7259" w:rsidRDefault="7292CD95" w:rsidP="1BA0AA81">
      <w:pPr>
        <w:rPr>
          <w:rFonts w:ascii="Arial" w:hAnsi="Arial" w:cs="Arial"/>
        </w:rPr>
      </w:pPr>
    </w:p>
    <w:p w14:paraId="7541B321" w14:textId="4BEAC70D" w:rsidR="7292CD95" w:rsidRPr="00CC7259" w:rsidRDefault="74522956" w:rsidP="1BA0AA81">
      <w:pPr>
        <w:rPr>
          <w:rFonts w:ascii="Arial" w:eastAsia="Calibri Light" w:hAnsi="Arial" w:cs="Arial"/>
          <w:b/>
          <w:color w:val="000000" w:themeColor="text1"/>
          <w:sz w:val="24"/>
          <w:szCs w:val="24"/>
        </w:rPr>
      </w:pPr>
      <w:r w:rsidRPr="00CC7259">
        <w:rPr>
          <w:rFonts w:ascii="Arial" w:eastAsia="Calibri Light" w:hAnsi="Arial" w:cs="Arial"/>
          <w:color w:val="000000" w:themeColor="text1"/>
          <w:sz w:val="24"/>
          <w:szCs w:val="24"/>
        </w:rPr>
        <w:t xml:space="preserve">Source: </w:t>
      </w:r>
      <w:hyperlink r:id="rId71">
        <w:r w:rsidRPr="00CC7259">
          <w:rPr>
            <w:rStyle w:val="Hyperlink"/>
            <w:rFonts w:ascii="Arial" w:eastAsia="Calibri Light" w:hAnsi="Arial" w:cs="Arial"/>
            <w:sz w:val="24"/>
            <w:szCs w:val="24"/>
          </w:rPr>
          <w:t>https://www.stuff.co.nz/nelson-mail/nelson-top-stories/300394597/covid-19-lockdown-no-obstacle-to-backyard-fun</w:t>
        </w:r>
      </w:hyperlink>
      <w:r w:rsidRPr="00CC7259">
        <w:rPr>
          <w:rFonts w:ascii="Arial" w:eastAsia="Calibri Light" w:hAnsi="Arial" w:cs="Arial"/>
          <w:color w:val="000000" w:themeColor="text1"/>
          <w:sz w:val="24"/>
          <w:szCs w:val="24"/>
        </w:rPr>
        <w:t xml:space="preserve"> </w:t>
      </w:r>
    </w:p>
    <w:p w14:paraId="45AFFBC5" w14:textId="5E537DAF" w:rsidR="7292CD95" w:rsidRPr="00CC7259" w:rsidRDefault="7292CD95">
      <w:pPr>
        <w:rPr>
          <w:rFonts w:ascii="Arial" w:eastAsia="Calibri Light" w:hAnsi="Arial" w:cs="Arial"/>
          <w:b/>
          <w:color w:val="000000" w:themeColor="text1"/>
          <w:sz w:val="24"/>
          <w:szCs w:val="24"/>
        </w:rPr>
      </w:pPr>
      <w:r w:rsidRPr="00CC7259">
        <w:rPr>
          <w:rFonts w:ascii="Arial" w:eastAsia="Calibri Light" w:hAnsi="Arial" w:cs="Arial"/>
          <w:b/>
          <w:color w:val="000000" w:themeColor="text1"/>
          <w:sz w:val="24"/>
          <w:szCs w:val="24"/>
        </w:rPr>
        <w:t>Some ideas:</w:t>
      </w:r>
    </w:p>
    <w:p w14:paraId="3F94F3EF" w14:textId="70AC0BCD" w:rsidR="7292CD95" w:rsidRPr="00CC7259" w:rsidRDefault="7292CD95" w:rsidP="00E15254">
      <w:pPr>
        <w:pStyle w:val="ListParagraph"/>
        <w:numPr>
          <w:ilvl w:val="0"/>
          <w:numId w:val="45"/>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Running through hula hoops</w:t>
      </w:r>
      <w:r w:rsidR="001B342A" w:rsidRPr="00CC7259">
        <w:rPr>
          <w:rFonts w:ascii="Arial" w:eastAsia="Calibri Light" w:hAnsi="Arial" w:cs="Arial"/>
          <w:color w:val="000000" w:themeColor="text1"/>
          <w:sz w:val="24"/>
          <w:szCs w:val="24"/>
        </w:rPr>
        <w:t xml:space="preserve"> (or draw circles on a path)</w:t>
      </w:r>
      <w:r w:rsidRPr="00CC7259">
        <w:rPr>
          <w:rFonts w:ascii="Arial" w:eastAsia="Calibri Light" w:hAnsi="Arial" w:cs="Arial"/>
          <w:color w:val="000000" w:themeColor="text1"/>
          <w:sz w:val="24"/>
          <w:szCs w:val="24"/>
        </w:rPr>
        <w:t>.</w:t>
      </w:r>
    </w:p>
    <w:p w14:paraId="4C8670C4" w14:textId="6213293E" w:rsidR="7292CD95" w:rsidRPr="00CC7259" w:rsidRDefault="7292CD95" w:rsidP="00E15254">
      <w:pPr>
        <w:pStyle w:val="ListParagraph"/>
        <w:numPr>
          <w:ilvl w:val="0"/>
          <w:numId w:val="45"/>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Jumping on a pile of cushions.</w:t>
      </w:r>
    </w:p>
    <w:p w14:paraId="473CF78E" w14:textId="679A37D1" w:rsidR="7292CD95" w:rsidRPr="00CC7259" w:rsidRDefault="7292CD95" w:rsidP="00E15254">
      <w:pPr>
        <w:pStyle w:val="ListParagraph"/>
        <w:numPr>
          <w:ilvl w:val="0"/>
          <w:numId w:val="45"/>
        </w:numPr>
        <w:rPr>
          <w:rFonts w:ascii="Arial" w:eastAsiaTheme="minorEastAsia" w:hAnsi="Arial" w:cs="Arial"/>
          <w:sz w:val="24"/>
          <w:szCs w:val="24"/>
        </w:rPr>
      </w:pPr>
      <w:r w:rsidRPr="00CC7259">
        <w:rPr>
          <w:rFonts w:ascii="Arial" w:eastAsia="Calibri Light" w:hAnsi="Arial" w:cs="Arial"/>
          <w:color w:val="000000" w:themeColor="text1"/>
          <w:sz w:val="24"/>
          <w:szCs w:val="24"/>
        </w:rPr>
        <w:t>Doing the limbo under a stick or tape.</w:t>
      </w:r>
    </w:p>
    <w:p w14:paraId="5C81DFC3" w14:textId="5F1DF98F" w:rsidR="7292CD95" w:rsidRPr="00CC7259" w:rsidRDefault="7292CD95" w:rsidP="00E15254">
      <w:pPr>
        <w:pStyle w:val="ListParagraph"/>
        <w:numPr>
          <w:ilvl w:val="0"/>
          <w:numId w:val="45"/>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Karate chop a villain (you could use a cushion or pillow for the villain).</w:t>
      </w:r>
    </w:p>
    <w:p w14:paraId="1184330C" w14:textId="24A8A0A0" w:rsidR="7292CD95" w:rsidRPr="00CC7259" w:rsidRDefault="7292CD95" w:rsidP="00E15254">
      <w:pPr>
        <w:pStyle w:val="ListParagraph"/>
        <w:numPr>
          <w:ilvl w:val="0"/>
          <w:numId w:val="45"/>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Climb through a tunnel.</w:t>
      </w:r>
    </w:p>
    <w:p w14:paraId="2F45FF65" w14:textId="440980E9" w:rsidR="7292CD95" w:rsidRPr="00CC7259" w:rsidRDefault="7292CD95" w:rsidP="00E15254">
      <w:pPr>
        <w:pStyle w:val="ListParagraph"/>
        <w:numPr>
          <w:ilvl w:val="0"/>
          <w:numId w:val="45"/>
        </w:numPr>
        <w:rPr>
          <w:rFonts w:ascii="Arial" w:hAnsi="Arial" w:cs="Arial"/>
          <w:color w:val="000000" w:themeColor="text1"/>
          <w:sz w:val="24"/>
          <w:szCs w:val="24"/>
        </w:rPr>
      </w:pPr>
      <w:r w:rsidRPr="00CC7259">
        <w:rPr>
          <w:rFonts w:ascii="Arial" w:eastAsia="Calibri Light" w:hAnsi="Arial" w:cs="Arial"/>
          <w:color w:val="000000" w:themeColor="text1"/>
          <w:sz w:val="24"/>
          <w:szCs w:val="24"/>
        </w:rPr>
        <w:t>Weave in and out of cones (cones can be anything)</w:t>
      </w:r>
    </w:p>
    <w:p w14:paraId="73385866" w14:textId="2D156744" w:rsidR="7292CD95" w:rsidRPr="00CC7259" w:rsidRDefault="7292CD95" w:rsidP="00E15254">
      <w:pPr>
        <w:pStyle w:val="ListParagraph"/>
        <w:numPr>
          <w:ilvl w:val="0"/>
          <w:numId w:val="45"/>
        </w:numPr>
        <w:rPr>
          <w:rFonts w:ascii="Arial" w:hAnsi="Arial" w:cs="Arial"/>
          <w:color w:val="000000" w:themeColor="text1"/>
          <w:sz w:val="24"/>
          <w:szCs w:val="24"/>
        </w:rPr>
      </w:pPr>
      <w:r w:rsidRPr="00CC7259">
        <w:rPr>
          <w:rFonts w:ascii="Arial" w:eastAsia="Calibri Light" w:hAnsi="Arial" w:cs="Arial"/>
          <w:color w:val="000000" w:themeColor="text1"/>
          <w:sz w:val="24"/>
          <w:szCs w:val="24"/>
        </w:rPr>
        <w:t>Bust through a wall. Stack up cardboard boxes to make a wall.</w:t>
      </w:r>
    </w:p>
    <w:p w14:paraId="52FB7D26" w14:textId="509D4C8D" w:rsidR="7292CD95" w:rsidRPr="00CC7259" w:rsidRDefault="7292CD95" w:rsidP="00E15254">
      <w:pPr>
        <w:pStyle w:val="ListParagraph"/>
        <w:numPr>
          <w:ilvl w:val="0"/>
          <w:numId w:val="45"/>
        </w:numPr>
        <w:rPr>
          <w:rFonts w:ascii="Arial" w:hAnsi="Arial" w:cs="Arial"/>
          <w:color w:val="000000" w:themeColor="text1"/>
          <w:sz w:val="24"/>
          <w:szCs w:val="24"/>
        </w:rPr>
      </w:pPr>
      <w:r w:rsidRPr="00CC7259">
        <w:rPr>
          <w:rFonts w:ascii="Arial" w:eastAsia="Calibri Light" w:hAnsi="Arial" w:cs="Arial"/>
          <w:color w:val="000000" w:themeColor="text1"/>
          <w:sz w:val="24"/>
          <w:szCs w:val="24"/>
        </w:rPr>
        <w:t>Spin around on a bat, scooter or skateboard.</w:t>
      </w:r>
    </w:p>
    <w:p w14:paraId="592DBD7D" w14:textId="235935C7" w:rsidR="7292CD95" w:rsidRPr="00CC7259" w:rsidRDefault="513C035C" w:rsidP="157FAE38">
      <w:pPr>
        <w:rPr>
          <w:rFonts w:ascii="Arial" w:eastAsia="Calibri Light" w:hAnsi="Arial" w:cs="Arial"/>
          <w:sz w:val="24"/>
          <w:szCs w:val="24"/>
        </w:rPr>
      </w:pPr>
      <w:r w:rsidRPr="00CC7259">
        <w:rPr>
          <w:rFonts w:ascii="Arial" w:eastAsia="Calibri Light" w:hAnsi="Arial" w:cs="Arial"/>
          <w:color w:val="000000" w:themeColor="text1"/>
          <w:sz w:val="24"/>
          <w:szCs w:val="24"/>
        </w:rPr>
        <w:t>Finish off with some</w:t>
      </w:r>
      <w:r w:rsidR="5F739F2E" w:rsidRPr="00CC7259">
        <w:rPr>
          <w:rFonts w:ascii="Arial" w:hAnsi="Arial" w:cs="Arial"/>
          <w:sz w:val="24"/>
          <w:szCs w:val="24"/>
        </w:rPr>
        <w:t xml:space="preserve"> </w:t>
      </w:r>
      <w:hyperlink r:id="rId72">
        <w:r w:rsidR="5F739F2E" w:rsidRPr="00CC7259">
          <w:rPr>
            <w:rStyle w:val="Hyperlink"/>
            <w:rFonts w:ascii="Arial" w:hAnsi="Arial" w:cs="Arial"/>
            <w:sz w:val="24"/>
            <w:szCs w:val="24"/>
          </w:rPr>
          <w:t>Superhero Yoga For Kids - YouTube</w:t>
        </w:r>
      </w:hyperlink>
      <w:r w:rsidR="446E9F22" w:rsidRPr="00CC7259">
        <w:rPr>
          <w:rFonts w:ascii="Arial" w:hAnsi="Arial" w:cs="Arial"/>
          <w:sz w:val="24"/>
          <w:szCs w:val="24"/>
        </w:rPr>
        <w:t xml:space="preserve"> </w:t>
      </w:r>
      <w:r w:rsidRPr="00CC7259">
        <w:rPr>
          <w:rFonts w:ascii="Arial" w:eastAsia="Calibri Light" w:hAnsi="Arial" w:cs="Arial"/>
          <w:color w:val="000000" w:themeColor="text1"/>
          <w:sz w:val="24"/>
          <w:szCs w:val="24"/>
        </w:rPr>
        <w:t>to stretch and cool down.</w:t>
      </w:r>
      <w:r w:rsidR="1947280A" w:rsidRPr="00CC7259">
        <w:rPr>
          <w:rFonts w:ascii="Arial" w:eastAsia="Calibri Light" w:hAnsi="Arial" w:cs="Arial"/>
          <w:color w:val="000000" w:themeColor="text1"/>
          <w:sz w:val="24"/>
          <w:szCs w:val="24"/>
        </w:rPr>
        <w:t xml:space="preserve">  OR: </w:t>
      </w:r>
    </w:p>
    <w:p w14:paraId="45E1DB56" w14:textId="482ED103" w:rsidR="00E54428" w:rsidRPr="00CC7259" w:rsidRDefault="1947280A">
      <w:pPr>
        <w:rPr>
          <w:rFonts w:ascii="Arial" w:eastAsia="Calibri Light" w:hAnsi="Arial" w:cs="Arial"/>
          <w:sz w:val="24"/>
          <w:szCs w:val="24"/>
        </w:rPr>
      </w:pPr>
      <w:r w:rsidRPr="00CC7259">
        <w:rPr>
          <w:rFonts w:ascii="Arial" w:eastAsia="Calibri Light" w:hAnsi="Arial" w:cs="Arial"/>
          <w:color w:val="000000" w:themeColor="text1"/>
          <w:sz w:val="24"/>
          <w:szCs w:val="24"/>
        </w:rPr>
        <w:t xml:space="preserve">If you have time left – do some belly breathing, here’s how: </w:t>
      </w:r>
      <w:r w:rsidRPr="00CC7259">
        <w:rPr>
          <w:rFonts w:ascii="Arial" w:eastAsia="Calibri Light" w:hAnsi="Arial" w:cs="Arial"/>
          <w:color w:val="202124"/>
          <w:sz w:val="24"/>
          <w:szCs w:val="24"/>
        </w:rPr>
        <w:t xml:space="preserve">Belly breathing is easy to do and very relaxing. ... </w:t>
      </w:r>
      <w:r w:rsidRPr="00CC7259">
        <w:rPr>
          <w:rFonts w:ascii="Arial" w:eastAsia="Calibri Light" w:hAnsi="Arial" w:cs="Arial"/>
          <w:b/>
          <w:color w:val="202124"/>
          <w:sz w:val="24"/>
          <w:szCs w:val="24"/>
        </w:rPr>
        <w:t>Put one hand on your belly just below your ribs and the</w:t>
      </w:r>
      <w:r w:rsidRPr="00CC7259">
        <w:rPr>
          <w:rFonts w:ascii="Arial" w:eastAsia="Calibri Light" w:hAnsi="Arial" w:cs="Arial"/>
          <w:color w:val="202124"/>
          <w:sz w:val="24"/>
          <w:szCs w:val="24"/>
        </w:rPr>
        <w:t xml:space="preserve"> other hand on your chest. Take a deep breath in through your nose, and let your belly push your hand out. Your chest should not move. Breathe out through pursed lips as if you were whistling. Repeat this 10 times.</w:t>
      </w:r>
      <w:r w:rsidRPr="00CC7259">
        <w:rPr>
          <w:rFonts w:ascii="Arial" w:hAnsi="Arial" w:cs="Arial"/>
        </w:rPr>
        <w:br/>
      </w:r>
    </w:p>
    <w:p w14:paraId="692E389D" w14:textId="78D26000" w:rsidR="7D342335" w:rsidRPr="00CC7259" w:rsidRDefault="5227374E" w:rsidP="47EA0D20">
      <w:pPr>
        <w:pStyle w:val="MoECoverPageHeading"/>
        <w:rPr>
          <w:rFonts w:ascii="Arial" w:hAnsi="Arial" w:cs="Arial"/>
          <w:sz w:val="44"/>
          <w:szCs w:val="44"/>
        </w:rPr>
      </w:pPr>
      <w:r w:rsidRPr="00CC7259">
        <w:rPr>
          <w:rFonts w:ascii="Arial" w:hAnsi="Arial" w:cs="Arial"/>
          <w:sz w:val="44"/>
          <w:szCs w:val="44"/>
        </w:rPr>
        <w:lastRenderedPageBreak/>
        <w:t>Day 3</w:t>
      </w:r>
      <w:r w:rsidR="00DF7FFC" w:rsidRPr="00CC7259">
        <w:rPr>
          <w:rFonts w:ascii="Arial" w:hAnsi="Arial" w:cs="Arial"/>
          <w:sz w:val="44"/>
          <w:szCs w:val="44"/>
        </w:rPr>
        <w:t xml:space="preserve">: </w:t>
      </w:r>
      <w:r w:rsidR="7D342335" w:rsidRPr="00CC7259">
        <w:rPr>
          <w:rFonts w:ascii="Arial" w:hAnsi="Arial" w:cs="Arial"/>
          <w:sz w:val="44"/>
          <w:szCs w:val="44"/>
        </w:rPr>
        <w:t xml:space="preserve">Activity 4 </w:t>
      </w:r>
      <w:r w:rsidR="00714463" w:rsidRPr="00CC7259">
        <w:rPr>
          <w:rFonts w:ascii="Arial" w:hAnsi="Arial" w:cs="Arial"/>
          <w:sz w:val="44"/>
          <w:szCs w:val="44"/>
        </w:rPr>
        <w:t>–</w:t>
      </w:r>
      <w:r w:rsidR="002010BE" w:rsidRPr="00CC7259">
        <w:rPr>
          <w:rFonts w:ascii="Arial" w:hAnsi="Arial" w:cs="Arial"/>
          <w:sz w:val="44"/>
          <w:szCs w:val="44"/>
        </w:rPr>
        <w:t xml:space="preserve"> </w:t>
      </w:r>
      <w:r w:rsidR="00714463" w:rsidRPr="00CC7259">
        <w:rPr>
          <w:rFonts w:ascii="Arial" w:hAnsi="Arial" w:cs="Arial"/>
          <w:sz w:val="44"/>
          <w:szCs w:val="44"/>
        </w:rPr>
        <w:t>Describing our superhero</w:t>
      </w:r>
    </w:p>
    <w:p w14:paraId="42591CCD"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DA272F" w:rsidRPr="00CC7259" w14:paraId="7238AE94"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0965AA95" w14:textId="77777777" w:rsidR="00DA272F" w:rsidRPr="00CC7259" w:rsidRDefault="00DA272F" w:rsidP="00E95548">
            <w:pPr>
              <w:pStyle w:val="MoEBodyText"/>
              <w:rPr>
                <w:rFonts w:ascii="Arial" w:hAnsi="Arial" w:cs="Arial"/>
                <w:b w:val="0"/>
              </w:rPr>
            </w:pPr>
            <w:r w:rsidRPr="00CC7259">
              <w:rPr>
                <w:rFonts w:ascii="Arial" w:hAnsi="Arial" w:cs="Arial"/>
              </w:rPr>
              <w:t>Notes for teachers and whānau</w:t>
            </w:r>
          </w:p>
          <w:p w14:paraId="1C4DDD8A" w14:textId="187FAC1D" w:rsidR="00DA272F" w:rsidRPr="00CC7259" w:rsidRDefault="00DA272F" w:rsidP="00E95548">
            <w:pPr>
              <w:pStyle w:val="MoEBodyText"/>
              <w:rPr>
                <w:rFonts w:ascii="Arial" w:hAnsi="Arial" w:cs="Arial"/>
                <w:b w:val="0"/>
                <w:bCs/>
              </w:rPr>
            </w:pPr>
            <w:r w:rsidRPr="00CC7259">
              <w:rPr>
                <w:rFonts w:ascii="Arial" w:hAnsi="Arial" w:cs="Arial"/>
                <w:b w:val="0"/>
                <w:bCs/>
              </w:rPr>
              <w:t xml:space="preserve">In this activity your learner is </w:t>
            </w:r>
            <w:r w:rsidR="002424AF" w:rsidRPr="00CC7259">
              <w:rPr>
                <w:rFonts w:ascii="Arial" w:hAnsi="Arial" w:cs="Arial"/>
                <w:b w:val="0"/>
                <w:bCs/>
              </w:rPr>
              <w:t xml:space="preserve">exploring </w:t>
            </w:r>
            <w:r w:rsidR="00F4573A" w:rsidRPr="00CC7259">
              <w:rPr>
                <w:rFonts w:ascii="Arial" w:hAnsi="Arial" w:cs="Arial"/>
                <w:b w:val="0"/>
                <w:bCs/>
              </w:rPr>
              <w:t xml:space="preserve">words that describe </w:t>
            </w:r>
            <w:r w:rsidR="00E47C85" w:rsidRPr="00CC7259">
              <w:rPr>
                <w:rFonts w:ascii="Arial" w:hAnsi="Arial" w:cs="Arial"/>
                <w:b w:val="0"/>
                <w:bCs/>
              </w:rPr>
              <w:t xml:space="preserve">a superhero. </w:t>
            </w:r>
            <w:r w:rsidR="3DA9F1E7" w:rsidRPr="00CC7259">
              <w:rPr>
                <w:rFonts w:ascii="Arial" w:hAnsi="Arial" w:cs="Arial"/>
                <w:b w:val="0"/>
              </w:rPr>
              <w:t xml:space="preserve">Language is one way we can express ourselves creatively.  </w:t>
            </w:r>
            <w:r w:rsidR="006A023D" w:rsidRPr="00CC7259">
              <w:rPr>
                <w:rFonts w:ascii="Arial" w:hAnsi="Arial" w:cs="Arial"/>
                <w:b w:val="0"/>
                <w:bCs/>
              </w:rPr>
              <w:t xml:space="preserve">Spend some time talking </w:t>
            </w:r>
            <w:r w:rsidR="003C4DAA" w:rsidRPr="00CC7259">
              <w:rPr>
                <w:rFonts w:ascii="Arial" w:hAnsi="Arial" w:cs="Arial"/>
                <w:b w:val="0"/>
                <w:bCs/>
              </w:rPr>
              <w:t xml:space="preserve">about what different superheroes might look like, </w:t>
            </w:r>
            <w:r w:rsidR="00F92EBC" w:rsidRPr="00CC7259">
              <w:rPr>
                <w:rFonts w:ascii="Arial" w:hAnsi="Arial" w:cs="Arial"/>
                <w:b w:val="0"/>
                <w:bCs/>
              </w:rPr>
              <w:t xml:space="preserve">actions they might do, </w:t>
            </w:r>
            <w:r w:rsidR="00B42800" w:rsidRPr="00CC7259">
              <w:rPr>
                <w:rFonts w:ascii="Arial" w:hAnsi="Arial" w:cs="Arial"/>
                <w:b w:val="0"/>
                <w:bCs/>
              </w:rPr>
              <w:t xml:space="preserve">characteristics they might have. </w:t>
            </w:r>
            <w:r w:rsidR="000A1BE7" w:rsidRPr="00CC7259">
              <w:rPr>
                <w:rFonts w:ascii="Arial" w:hAnsi="Arial" w:cs="Arial"/>
                <w:b w:val="0"/>
                <w:bCs/>
              </w:rPr>
              <w:t>Write these down for your learner.</w:t>
            </w:r>
          </w:p>
        </w:tc>
      </w:tr>
      <w:tr w:rsidR="00DA272F" w:rsidRPr="00CC7259" w14:paraId="73F5EB43"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038E4D7E" w14:textId="68E44C92" w:rsidR="00DA272F" w:rsidRPr="00CC7259" w:rsidRDefault="00DA272F" w:rsidP="00E95548">
            <w:pPr>
              <w:pStyle w:val="MoEBodyText"/>
              <w:rPr>
                <w:rFonts w:ascii="Arial" w:hAnsi="Arial" w:cs="Arial"/>
                <w:b/>
              </w:rPr>
            </w:pPr>
            <w:r w:rsidRPr="00CC7259">
              <w:rPr>
                <w:rFonts w:ascii="Arial" w:hAnsi="Arial" w:cs="Arial"/>
                <w:b/>
              </w:rPr>
              <w:t>Ākonga activity instructions</w:t>
            </w:r>
          </w:p>
        </w:tc>
        <w:tc>
          <w:tcPr>
            <w:tcW w:w="4860" w:type="dxa"/>
          </w:tcPr>
          <w:p w14:paraId="053F99A4" w14:textId="77777777" w:rsidR="00DA272F" w:rsidRPr="00CC7259" w:rsidRDefault="00DA272F"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DA272F" w:rsidRPr="00CC7259" w14:paraId="4027C9ED"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C4F5C81" w14:textId="77777777" w:rsidR="00DA272F" w:rsidRPr="00CC7259" w:rsidRDefault="00DA272F" w:rsidP="00E95548">
            <w:pPr>
              <w:pStyle w:val="MoEBodyText"/>
              <w:rPr>
                <w:rFonts w:ascii="Arial" w:hAnsi="Arial" w:cs="Arial"/>
              </w:rPr>
            </w:pPr>
            <w:r w:rsidRPr="00CC7259">
              <w:rPr>
                <w:rFonts w:ascii="Arial" w:hAnsi="Arial" w:cs="Arial"/>
              </w:rPr>
              <w:t xml:space="preserve">In this activity you are learning to: </w:t>
            </w:r>
          </w:p>
          <w:p w14:paraId="0C3D2310" w14:textId="2344DA24" w:rsidR="00DA272F" w:rsidRPr="00CC7259" w:rsidRDefault="36F3F7B7"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WRITE an acrostic poem.</w:t>
            </w:r>
          </w:p>
          <w:p w14:paraId="4B9CA1BF" w14:textId="2B185504" w:rsidR="00DA272F" w:rsidRPr="00CC7259" w:rsidRDefault="36F3F7B7" w:rsidP="00E15254">
            <w:pPr>
              <w:pStyle w:val="MoEBodyText"/>
              <w:numPr>
                <w:ilvl w:val="0"/>
                <w:numId w:val="12"/>
              </w:numPr>
              <w:rPr>
                <w:rFonts w:ascii="Arial" w:hAnsi="Arial" w:cs="Arial"/>
                <w:color w:val="000000" w:themeColor="text1"/>
              </w:rPr>
            </w:pPr>
            <w:r w:rsidRPr="00CC7259">
              <w:rPr>
                <w:rFonts w:ascii="Arial" w:eastAsia="Calibri Light" w:hAnsi="Arial" w:cs="Arial"/>
                <w:color w:val="000000" w:themeColor="text1"/>
              </w:rPr>
              <w:t>IDENTIFY the qualities and behaviours of your superhero.</w:t>
            </w:r>
          </w:p>
        </w:tc>
        <w:tc>
          <w:tcPr>
            <w:tcW w:w="4860" w:type="dxa"/>
          </w:tcPr>
          <w:p w14:paraId="32E4E69B" w14:textId="350D2349" w:rsidR="00DA272F" w:rsidRPr="00CC7259" w:rsidRDefault="09C22A4C"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 xml:space="preserve">Your home </w:t>
            </w:r>
            <w:r w:rsidR="000A1BE7" w:rsidRPr="00CC7259">
              <w:rPr>
                <w:rFonts w:ascii="Arial" w:eastAsia="Calibri Light" w:hAnsi="Arial" w:cs="Arial"/>
                <w:color w:val="000000" w:themeColor="text1"/>
              </w:rPr>
              <w:t xml:space="preserve">learning </w:t>
            </w:r>
            <w:r w:rsidRPr="00CC7259">
              <w:rPr>
                <w:rFonts w:ascii="Arial" w:eastAsia="Calibri Light" w:hAnsi="Arial" w:cs="Arial"/>
                <w:color w:val="000000" w:themeColor="text1"/>
              </w:rPr>
              <w:t>book</w:t>
            </w:r>
          </w:p>
          <w:p w14:paraId="72C8FBE6" w14:textId="77777777" w:rsidR="00DA272F" w:rsidRPr="00CC7259" w:rsidRDefault="09C22A4C"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Pen or pencil</w:t>
            </w:r>
          </w:p>
          <w:p w14:paraId="52F5F0E8" w14:textId="53D5CF45" w:rsidR="00DA272F" w:rsidRPr="00CC7259" w:rsidRDefault="00714463"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Words that describe a superhero</w:t>
            </w:r>
          </w:p>
        </w:tc>
      </w:tr>
    </w:tbl>
    <w:p w14:paraId="1B6EE9EE" w14:textId="77777777" w:rsidR="00D37380" w:rsidRPr="00CC7259" w:rsidRDefault="00D37380" w:rsidP="7CCEBDF7">
      <w:pPr>
        <w:rPr>
          <w:rFonts w:ascii="Arial" w:eastAsia="Calibri Light" w:hAnsi="Arial" w:cs="Arial"/>
          <w:color w:val="000000" w:themeColor="text1"/>
          <w:sz w:val="24"/>
          <w:szCs w:val="24"/>
        </w:rPr>
      </w:pPr>
    </w:p>
    <w:p w14:paraId="467667FE" w14:textId="49A00865" w:rsidR="00193172" w:rsidRPr="00CC7259" w:rsidRDefault="36F43B23" w:rsidP="7CCEBDF7">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Your Superhero can create poetry:</w:t>
      </w:r>
    </w:p>
    <w:p w14:paraId="54EF16D4" w14:textId="48A6CC23" w:rsidR="00C56C45" w:rsidRPr="00CC7259" w:rsidRDefault="007143E3" w:rsidP="7CCEBDF7">
      <w:pPr>
        <w:rPr>
          <w:rFonts w:ascii="Arial" w:hAnsi="Arial" w:cs="Arial"/>
          <w:b/>
          <w:color w:val="2A6EBB"/>
          <w:sz w:val="28"/>
          <w:szCs w:val="28"/>
        </w:rPr>
      </w:pPr>
      <w:r w:rsidRPr="00CC7259">
        <w:rPr>
          <w:rFonts w:ascii="Arial" w:eastAsia="Calibri Light" w:hAnsi="Arial" w:cs="Arial"/>
          <w:color w:val="000000" w:themeColor="text1"/>
          <w:sz w:val="24"/>
          <w:szCs w:val="24"/>
        </w:rPr>
        <w:t>Talk about different words that could desc</w:t>
      </w:r>
      <w:r w:rsidR="00D85388" w:rsidRPr="00CC7259">
        <w:rPr>
          <w:rFonts w:ascii="Arial" w:eastAsia="Calibri Light" w:hAnsi="Arial" w:cs="Arial"/>
          <w:color w:val="000000" w:themeColor="text1"/>
          <w:sz w:val="24"/>
          <w:szCs w:val="24"/>
        </w:rPr>
        <w:t xml:space="preserve">ribe your superhero. You can think about what they look like, </w:t>
      </w:r>
      <w:r w:rsidR="00A7168E" w:rsidRPr="00CC7259">
        <w:rPr>
          <w:rFonts w:ascii="Arial" w:eastAsia="Calibri Light" w:hAnsi="Arial" w:cs="Arial"/>
          <w:color w:val="000000" w:themeColor="text1"/>
          <w:sz w:val="24"/>
          <w:szCs w:val="24"/>
        </w:rPr>
        <w:t xml:space="preserve">what they do, and </w:t>
      </w:r>
      <w:r w:rsidR="006A289C" w:rsidRPr="00CC7259">
        <w:rPr>
          <w:rFonts w:ascii="Arial" w:eastAsia="Calibri Light" w:hAnsi="Arial" w:cs="Arial"/>
          <w:color w:val="000000" w:themeColor="text1"/>
          <w:sz w:val="24"/>
          <w:szCs w:val="24"/>
        </w:rPr>
        <w:t xml:space="preserve">how they act. </w:t>
      </w:r>
    </w:p>
    <w:p w14:paraId="6645CCAB" w14:textId="2E50FD8E" w:rsidR="00193172" w:rsidRPr="00CC7259" w:rsidRDefault="00193172" w:rsidP="00193172">
      <w:pPr>
        <w:rPr>
          <w:rFonts w:ascii="Arial" w:hAnsi="Arial" w:cs="Arial"/>
        </w:rPr>
      </w:pPr>
    </w:p>
    <w:p w14:paraId="60FE4164" w14:textId="7779F8AA" w:rsidR="00193172" w:rsidRPr="00CC7259" w:rsidRDefault="36F43B23" w:rsidP="00193172">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WRITE your Superhero’s name down the side of </w:t>
      </w:r>
      <w:r w:rsidR="00901FCB" w:rsidRPr="00CC7259">
        <w:rPr>
          <w:rFonts w:ascii="Arial" w:eastAsia="Calibri Light" w:hAnsi="Arial" w:cs="Arial"/>
          <w:color w:val="000000" w:themeColor="text1"/>
          <w:sz w:val="24"/>
          <w:szCs w:val="24"/>
        </w:rPr>
        <w:t>your</w:t>
      </w:r>
      <w:r w:rsidRPr="00CC7259">
        <w:rPr>
          <w:rFonts w:ascii="Arial" w:eastAsia="Calibri Light" w:hAnsi="Arial" w:cs="Arial"/>
          <w:color w:val="000000" w:themeColor="text1"/>
          <w:sz w:val="24"/>
          <w:szCs w:val="24"/>
        </w:rPr>
        <w:t xml:space="preserve"> paper</w:t>
      </w:r>
      <w:r w:rsidR="00901FCB" w:rsidRPr="00CC7259">
        <w:rPr>
          <w:rFonts w:ascii="Arial" w:eastAsia="Calibri Light" w:hAnsi="Arial" w:cs="Arial"/>
          <w:color w:val="000000" w:themeColor="text1"/>
          <w:sz w:val="24"/>
          <w:szCs w:val="24"/>
        </w:rPr>
        <w:t xml:space="preserve"> with a letter at the beginning of each line.</w:t>
      </w:r>
    </w:p>
    <w:p w14:paraId="5FAFEFD1" w14:textId="379D7616" w:rsidR="00193172" w:rsidRPr="00CC7259" w:rsidRDefault="36F43B23" w:rsidP="00193172">
      <w:pPr>
        <w:rPr>
          <w:rFonts w:ascii="Arial" w:hAnsi="Arial" w:cs="Arial"/>
        </w:rPr>
      </w:pPr>
      <w:r w:rsidRPr="00CC7259">
        <w:rPr>
          <w:rFonts w:ascii="Arial" w:eastAsia="Calibri Light" w:hAnsi="Arial" w:cs="Arial"/>
          <w:color w:val="000000" w:themeColor="text1"/>
          <w:sz w:val="24"/>
          <w:szCs w:val="24"/>
        </w:rPr>
        <w:t>WRITE A WORD OR PHRASE for each letter of their name that describes something about them.</w:t>
      </w:r>
      <w:r w:rsidR="00901FCB" w:rsidRPr="00CC7259">
        <w:rPr>
          <w:rFonts w:ascii="Arial" w:eastAsia="Calibri Light" w:hAnsi="Arial" w:cs="Arial"/>
          <w:color w:val="000000" w:themeColor="text1"/>
          <w:sz w:val="24"/>
          <w:szCs w:val="24"/>
        </w:rPr>
        <w:t xml:space="preserve"> </w:t>
      </w:r>
      <w:r w:rsidRPr="00CC7259">
        <w:rPr>
          <w:rFonts w:ascii="Arial" w:eastAsia="Calibri Light" w:hAnsi="Arial" w:cs="Arial"/>
          <w:sz w:val="24"/>
          <w:szCs w:val="24"/>
        </w:rPr>
        <w:t>(A phrase is an idea that might not be a whole sentence).</w:t>
      </w:r>
      <w:r w:rsidR="42912C46" w:rsidRPr="00CC7259">
        <w:rPr>
          <w:rFonts w:ascii="Arial" w:eastAsia="Calibri Light" w:hAnsi="Arial" w:cs="Arial"/>
          <w:sz w:val="24"/>
          <w:szCs w:val="24"/>
        </w:rPr>
        <w:t xml:space="preserve">  </w:t>
      </w:r>
    </w:p>
    <w:p w14:paraId="4141507D" w14:textId="1FF549C8" w:rsidR="00193172" w:rsidRPr="00CC7259" w:rsidRDefault="42912C46" w:rsidP="3EE4ACDF">
      <w:pPr>
        <w:rPr>
          <w:rFonts w:ascii="Arial" w:eastAsia="Calibri Light" w:hAnsi="Arial" w:cs="Arial"/>
          <w:sz w:val="24"/>
          <w:szCs w:val="24"/>
        </w:rPr>
      </w:pPr>
      <w:r w:rsidRPr="00CC7259">
        <w:rPr>
          <w:rFonts w:ascii="Arial" w:eastAsia="Calibri Light" w:hAnsi="Arial" w:cs="Arial"/>
          <w:sz w:val="24"/>
          <w:szCs w:val="24"/>
        </w:rPr>
        <w:t xml:space="preserve">DRAW a picture to go with your poem.  </w:t>
      </w:r>
    </w:p>
    <w:p w14:paraId="603BF727" w14:textId="3D7C27E9" w:rsidR="00193172" w:rsidRPr="00CC7259" w:rsidRDefault="42912C46" w:rsidP="00193172">
      <w:pPr>
        <w:rPr>
          <w:rFonts w:ascii="Arial" w:eastAsia="Calibri Light" w:hAnsi="Arial" w:cs="Arial"/>
          <w:sz w:val="24"/>
          <w:szCs w:val="24"/>
        </w:rPr>
      </w:pPr>
      <w:r w:rsidRPr="00CC7259">
        <w:rPr>
          <w:rFonts w:ascii="Arial" w:eastAsia="Calibri Light" w:hAnsi="Arial" w:cs="Arial"/>
          <w:sz w:val="24"/>
          <w:szCs w:val="24"/>
        </w:rPr>
        <w:t>Here is one someone else has made up about BATMAN.</w:t>
      </w:r>
    </w:p>
    <w:p w14:paraId="63AFEC1F" w14:textId="78225E09"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B</w:t>
      </w:r>
      <w:r w:rsidRPr="00CC7259">
        <w:rPr>
          <w:rFonts w:ascii="Arial" w:eastAsia="Calibri Light" w:hAnsi="Arial" w:cs="Arial"/>
          <w:sz w:val="24"/>
          <w:szCs w:val="24"/>
        </w:rPr>
        <w:t>rave and strong</w:t>
      </w:r>
    </w:p>
    <w:p w14:paraId="5355285F" w14:textId="4D0DA20C"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A</w:t>
      </w:r>
      <w:r w:rsidRPr="00CC7259">
        <w:rPr>
          <w:rFonts w:ascii="Arial" w:eastAsia="Calibri Light" w:hAnsi="Arial" w:cs="Arial"/>
          <w:sz w:val="24"/>
          <w:szCs w:val="24"/>
        </w:rPr>
        <w:t>lways there to help</w:t>
      </w:r>
    </w:p>
    <w:p w14:paraId="18AB3BE6" w14:textId="78FE061F"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T</w:t>
      </w:r>
      <w:r w:rsidRPr="00CC7259">
        <w:rPr>
          <w:rFonts w:ascii="Arial" w:eastAsia="Calibri Light" w:hAnsi="Arial" w:cs="Arial"/>
          <w:sz w:val="24"/>
          <w:szCs w:val="24"/>
        </w:rPr>
        <w:t>owering over buildings and trees</w:t>
      </w:r>
    </w:p>
    <w:p w14:paraId="11DD6591" w14:textId="025CE9C4"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M</w:t>
      </w:r>
      <w:r w:rsidRPr="00CC7259">
        <w:rPr>
          <w:rFonts w:ascii="Arial" w:eastAsia="Calibri Light" w:hAnsi="Arial" w:cs="Arial"/>
          <w:sz w:val="24"/>
          <w:szCs w:val="24"/>
        </w:rPr>
        <w:t>aking people safe again</w:t>
      </w:r>
    </w:p>
    <w:p w14:paraId="788FEEA2" w14:textId="5E69C424"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A</w:t>
      </w:r>
      <w:r w:rsidRPr="00CC7259">
        <w:rPr>
          <w:rFonts w:ascii="Arial" w:eastAsia="Calibri Light" w:hAnsi="Arial" w:cs="Arial"/>
          <w:sz w:val="24"/>
          <w:szCs w:val="24"/>
        </w:rPr>
        <w:t>gainst the might of the villains</w:t>
      </w:r>
    </w:p>
    <w:p w14:paraId="4450DA40" w14:textId="4ECEF53E" w:rsidR="2EFE46DD" w:rsidRPr="00CC7259" w:rsidRDefault="2EFE46DD" w:rsidP="00901FCB">
      <w:pPr>
        <w:ind w:left="720"/>
        <w:rPr>
          <w:rFonts w:ascii="Arial" w:eastAsia="Calibri Light" w:hAnsi="Arial" w:cs="Arial"/>
          <w:sz w:val="24"/>
          <w:szCs w:val="24"/>
        </w:rPr>
      </w:pPr>
      <w:r w:rsidRPr="00CC7259">
        <w:rPr>
          <w:rFonts w:ascii="Arial" w:eastAsia="Calibri Light" w:hAnsi="Arial" w:cs="Arial"/>
          <w:b/>
          <w:sz w:val="28"/>
          <w:szCs w:val="28"/>
        </w:rPr>
        <w:t>N</w:t>
      </w:r>
      <w:r w:rsidRPr="00CC7259">
        <w:rPr>
          <w:rFonts w:ascii="Arial" w:eastAsia="Calibri Light" w:hAnsi="Arial" w:cs="Arial"/>
          <w:sz w:val="24"/>
          <w:szCs w:val="24"/>
        </w:rPr>
        <w:t>ever giving up on what is right</w:t>
      </w:r>
    </w:p>
    <w:p w14:paraId="4DC1CA42" w14:textId="2BAC197C" w:rsidR="00901FCB" w:rsidRPr="00CC7259" w:rsidRDefault="00901FCB">
      <w:pPr>
        <w:rPr>
          <w:rFonts w:ascii="Arial" w:hAnsi="Arial" w:cs="Arial"/>
          <w:b/>
          <w:color w:val="01853E"/>
          <w:sz w:val="44"/>
          <w:szCs w:val="44"/>
        </w:rPr>
      </w:pPr>
    </w:p>
    <w:p w14:paraId="778586EE" w14:textId="4766CC8B" w:rsidR="00193172" w:rsidRPr="00CC7259" w:rsidRDefault="00193172" w:rsidP="47EA0D20">
      <w:pPr>
        <w:pStyle w:val="MoECoverPageHeading"/>
        <w:rPr>
          <w:rFonts w:ascii="Arial" w:hAnsi="Arial" w:cs="Arial"/>
          <w:sz w:val="44"/>
          <w:szCs w:val="44"/>
        </w:rPr>
      </w:pPr>
      <w:r w:rsidRPr="00CC7259">
        <w:rPr>
          <w:rFonts w:ascii="Arial" w:hAnsi="Arial" w:cs="Arial"/>
          <w:sz w:val="44"/>
          <w:szCs w:val="44"/>
        </w:rPr>
        <w:lastRenderedPageBreak/>
        <w:t>Day 3: Reflection</w:t>
      </w:r>
    </w:p>
    <w:p w14:paraId="58964AA7" w14:textId="7172EC28" w:rsidR="00193172" w:rsidRPr="00CC7259" w:rsidRDefault="00193172" w:rsidP="007C38A6">
      <w:pPr>
        <w:pStyle w:val="MoEHorizontalLineDivider"/>
        <w:spacing w:after="0"/>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7C38A6" w:rsidRPr="00CC7259" w14:paraId="623DEDCB" w14:textId="77777777" w:rsidTr="007C38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65D56510" w14:textId="7190AD68" w:rsidR="007C38A6" w:rsidRPr="00CC7259" w:rsidRDefault="007C38A6" w:rsidP="00E95548">
            <w:pPr>
              <w:pStyle w:val="MoEBodyText"/>
              <w:rPr>
                <w:rFonts w:ascii="Arial" w:hAnsi="Arial" w:cs="Arial"/>
                <w:b w:val="0"/>
              </w:rPr>
            </w:pPr>
            <w:r w:rsidRPr="00CC7259">
              <w:rPr>
                <w:rFonts w:ascii="Arial" w:hAnsi="Arial" w:cs="Arial"/>
              </w:rPr>
              <w:t>Notes for teachers and whānau</w:t>
            </w:r>
          </w:p>
          <w:p w14:paraId="13348E25" w14:textId="77777777" w:rsidR="007C38A6" w:rsidRPr="00CC7259" w:rsidRDefault="007C38A6" w:rsidP="00E95548">
            <w:pPr>
              <w:pStyle w:val="MoEBodyText"/>
              <w:rPr>
                <w:rFonts w:ascii="Arial" w:hAnsi="Arial" w:cs="Arial"/>
                <w:b w:val="0"/>
                <w:bCs/>
              </w:rPr>
            </w:pPr>
            <w:r w:rsidRPr="00CC7259">
              <w:rPr>
                <w:rFonts w:ascii="Arial" w:hAnsi="Arial" w:cs="Arial"/>
                <w:b w:val="0"/>
                <w:bCs/>
              </w:rPr>
              <w:t>Today we have looked at the places and games that make us happy. This is a time to reflect on the day and look forward to tomorrow.</w:t>
            </w:r>
          </w:p>
        </w:tc>
      </w:tr>
      <w:tr w:rsidR="007C38A6" w:rsidRPr="00CC7259" w14:paraId="5862FF95" w14:textId="77777777" w:rsidTr="007C38A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7CD8621A" w14:textId="3A65EF77" w:rsidR="007C38A6" w:rsidRPr="00CC7259" w:rsidRDefault="00826E8D" w:rsidP="007C38A6">
            <w:pPr>
              <w:pStyle w:val="MoEBodyText"/>
              <w:spacing w:before="0" w:after="0"/>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14388C17" w14:textId="77777777" w:rsidR="007C38A6" w:rsidRPr="00CC7259" w:rsidRDefault="007C38A6" w:rsidP="007C38A6">
            <w:pPr>
              <w:pStyle w:val="MoE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07C38A6" w:rsidRPr="00CC7259" w14:paraId="69E82B54"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8F3DDEE" w14:textId="77777777" w:rsidR="007C38A6" w:rsidRPr="00CC7259" w:rsidRDefault="007C38A6" w:rsidP="00E95548">
            <w:pPr>
              <w:pStyle w:val="MoEBodyText"/>
              <w:rPr>
                <w:rFonts w:ascii="Arial" w:hAnsi="Arial" w:cs="Arial"/>
              </w:rPr>
            </w:pPr>
            <w:r w:rsidRPr="00CC7259">
              <w:rPr>
                <w:rFonts w:ascii="Arial" w:hAnsi="Arial" w:cs="Arial"/>
              </w:rPr>
              <w:t>In this activity we are learning to:</w:t>
            </w:r>
          </w:p>
          <w:p w14:paraId="6E95D564" w14:textId="77777777" w:rsidR="007C38A6" w:rsidRPr="00CC7259" w:rsidRDefault="007C38A6" w:rsidP="00E15254">
            <w:pPr>
              <w:pStyle w:val="ListParagraph"/>
              <w:numPr>
                <w:ilvl w:val="0"/>
                <w:numId w:val="9"/>
              </w:numPr>
              <w:spacing w:after="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REFLECT on my learning</w:t>
            </w:r>
          </w:p>
          <w:p w14:paraId="052846AE" w14:textId="77777777" w:rsidR="007C38A6" w:rsidRPr="00CC7259" w:rsidRDefault="007C38A6" w:rsidP="00E15254">
            <w:pPr>
              <w:pStyle w:val="ListParagraph"/>
              <w:numPr>
                <w:ilvl w:val="0"/>
                <w:numId w:val="9"/>
              </w:numPr>
              <w:spacing w:after="240"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PLAN for tomorrow</w:t>
            </w:r>
          </w:p>
        </w:tc>
        <w:tc>
          <w:tcPr>
            <w:tcW w:w="4860" w:type="dxa"/>
          </w:tcPr>
          <w:p w14:paraId="752C43AB" w14:textId="77777777" w:rsidR="007C38A6" w:rsidRPr="00CC7259" w:rsidRDefault="007C38A6" w:rsidP="00E15254">
            <w:pPr>
              <w:pStyle w:val="ListParagraph"/>
              <w:numPr>
                <w:ilvl w:val="0"/>
                <w:numId w:val="9"/>
              </w:numPr>
              <w:spacing w:after="0"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3E2CFBBF" w14:textId="77777777" w:rsidR="007C38A6" w:rsidRPr="00CC7259" w:rsidRDefault="007C38A6" w:rsidP="00E15254">
            <w:pPr>
              <w:pStyle w:val="ListParagraph"/>
              <w:numPr>
                <w:ilvl w:val="0"/>
                <w:numId w:val="9"/>
              </w:numPr>
              <w:spacing w:after="0" w:line="240" w:lineRule="atLeast"/>
              <w:contextualSpacing w:val="0"/>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5EC29558" w14:textId="77777777" w:rsidR="007C38A6" w:rsidRPr="00CC7259" w:rsidRDefault="000856C8" w:rsidP="00E15254">
            <w:pPr>
              <w:pStyle w:val="MoEBodyText"/>
              <w:numPr>
                <w:ilvl w:val="0"/>
                <w:numId w:val="9"/>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hyperlink r:id="rId73" w:history="1">
              <w:r w:rsidR="007C38A6" w:rsidRPr="00CC7259">
                <w:rPr>
                  <w:rStyle w:val="Hyperlink"/>
                  <w:rFonts w:ascii="Arial" w:eastAsia="Calibri Light" w:hAnsi="Arial" w:cs="Arial"/>
                  <w:szCs w:val="20"/>
                </w:rPr>
                <w:t>Face cards</w:t>
              </w:r>
            </w:hyperlink>
            <w:r w:rsidR="007C38A6" w:rsidRPr="00CC7259">
              <w:rPr>
                <w:rFonts w:ascii="Arial" w:eastAsia="Calibri Light" w:hAnsi="Arial" w:cs="Arial"/>
                <w:color w:val="000000" w:themeColor="text1"/>
                <w:szCs w:val="20"/>
              </w:rPr>
              <w:t xml:space="preserve">  (printed out)</w:t>
            </w:r>
          </w:p>
        </w:tc>
      </w:tr>
    </w:tbl>
    <w:p w14:paraId="7EC433B8" w14:textId="77777777" w:rsidR="00901FCB" w:rsidRPr="00CC7259" w:rsidRDefault="00901FCB" w:rsidP="00193172">
      <w:pPr>
        <w:rPr>
          <w:rFonts w:ascii="Arial" w:hAnsi="Arial" w:cs="Arial"/>
          <w:b/>
          <w:color w:val="2A6EBB"/>
          <w:sz w:val="28"/>
          <w:szCs w:val="28"/>
        </w:rPr>
      </w:pPr>
    </w:p>
    <w:p w14:paraId="44210396" w14:textId="77777777" w:rsidR="00901FCB" w:rsidRPr="00CC7259" w:rsidRDefault="00901FCB" w:rsidP="00901FCB">
      <w:pPr>
        <w:pStyle w:val="MoEBodyText"/>
        <w:rPr>
          <w:rFonts w:ascii="Arial" w:hAnsi="Arial" w:cs="Arial"/>
        </w:rPr>
      </w:pPr>
      <w:r w:rsidRPr="00CC7259">
        <w:rPr>
          <w:rFonts w:ascii="Arial" w:hAnsi="Arial" w:cs="Arial"/>
        </w:rPr>
        <w:t>TALK with someone in your whānau:</w:t>
      </w:r>
    </w:p>
    <w:p w14:paraId="41936DBB" w14:textId="77777777" w:rsidR="00901FCB" w:rsidRPr="00CC7259" w:rsidRDefault="00901FCB" w:rsidP="00E15254">
      <w:pPr>
        <w:pStyle w:val="MoEBodyText"/>
        <w:numPr>
          <w:ilvl w:val="0"/>
          <w:numId w:val="46"/>
        </w:numPr>
        <w:rPr>
          <w:rFonts w:ascii="Arial" w:eastAsiaTheme="minorEastAsia" w:hAnsi="Arial" w:cs="Arial"/>
        </w:rPr>
      </w:pPr>
      <w:r w:rsidRPr="00CC7259">
        <w:rPr>
          <w:rFonts w:ascii="Arial" w:hAnsi="Arial" w:cs="Arial"/>
        </w:rPr>
        <w:t>Tell them all the things you have done today.</w:t>
      </w:r>
    </w:p>
    <w:p w14:paraId="4FE56969" w14:textId="60E42ADC" w:rsidR="00901FCB" w:rsidRPr="00CC7259" w:rsidRDefault="00901FCB" w:rsidP="00E15254">
      <w:pPr>
        <w:pStyle w:val="MoEBodyText"/>
        <w:numPr>
          <w:ilvl w:val="0"/>
          <w:numId w:val="46"/>
        </w:numPr>
        <w:rPr>
          <w:rFonts w:ascii="Arial" w:eastAsiaTheme="minorEastAsia" w:hAnsi="Arial" w:cs="Arial"/>
        </w:rPr>
      </w:pPr>
      <w:r w:rsidRPr="00CC7259">
        <w:rPr>
          <w:rFonts w:ascii="Arial" w:hAnsi="Arial" w:cs="Arial"/>
        </w:rPr>
        <w:t>Talk about creating your superhero. Tell them about what you would do if you were a superhero.</w:t>
      </w:r>
    </w:p>
    <w:p w14:paraId="2F09D01D" w14:textId="12C0FB84" w:rsidR="00901FCB" w:rsidRPr="00CC7259" w:rsidRDefault="00901FCB" w:rsidP="00E15254">
      <w:pPr>
        <w:pStyle w:val="MoEBodyText"/>
        <w:numPr>
          <w:ilvl w:val="0"/>
          <w:numId w:val="46"/>
        </w:numPr>
        <w:rPr>
          <w:rFonts w:ascii="Arial" w:eastAsiaTheme="minorEastAsia" w:hAnsi="Arial" w:cs="Arial"/>
        </w:rPr>
      </w:pPr>
      <w:r w:rsidRPr="00CC7259">
        <w:rPr>
          <w:rFonts w:ascii="Arial" w:hAnsi="Arial" w:cs="Arial"/>
        </w:rPr>
        <w:t>How did today make you feel?</w:t>
      </w:r>
    </w:p>
    <w:p w14:paraId="2681C2C0" w14:textId="77777777" w:rsidR="00901FCB" w:rsidRPr="00CC7259" w:rsidRDefault="000856C8" w:rsidP="00901FCB">
      <w:pPr>
        <w:pStyle w:val="MoEBodyText"/>
        <w:rPr>
          <w:rFonts w:ascii="Arial" w:hAnsi="Arial" w:cs="Arial"/>
        </w:rPr>
      </w:pPr>
      <w:r>
        <w:rPr>
          <w:rFonts w:ascii="Arial" w:hAnsi="Arial" w:cs="Arial"/>
        </w:rPr>
        <w:pict w14:anchorId="48011E77">
          <v:rect id="_x0000_i1041" style="width:0;height:1.5pt" o:hralign="center" o:hrstd="t" o:hr="t" fillcolor="#a0a0a0" stroked="f"/>
        </w:pict>
      </w:r>
    </w:p>
    <w:p w14:paraId="5B190DE6" w14:textId="77777777" w:rsidR="00901FCB" w:rsidRPr="00CC7259" w:rsidRDefault="00901FCB" w:rsidP="00901FCB">
      <w:pPr>
        <w:pStyle w:val="MoECoverPageSubheading"/>
        <w:rPr>
          <w:rFonts w:ascii="Arial" w:hAnsi="Arial" w:cs="Arial"/>
        </w:rPr>
      </w:pPr>
      <w:r w:rsidRPr="00CC7259">
        <w:rPr>
          <w:rFonts w:ascii="Arial" w:hAnsi="Arial" w:cs="Arial"/>
        </w:rPr>
        <w:t>Wellbeing check</w:t>
      </w:r>
    </w:p>
    <w:p w14:paraId="6B371BB3" w14:textId="107DAA48" w:rsidR="00901FCB" w:rsidRPr="00CC7259" w:rsidRDefault="00901FCB" w:rsidP="00901FCB">
      <w:pPr>
        <w:pStyle w:val="MoEBodyText"/>
        <w:rPr>
          <w:rFonts w:ascii="Arial" w:eastAsia="Calibri Light" w:hAnsi="Arial" w:cs="Arial"/>
          <w:color w:val="000000" w:themeColor="text1"/>
          <w:szCs w:val="20"/>
        </w:rPr>
      </w:pPr>
      <w:r w:rsidRPr="00CC7259">
        <w:rPr>
          <w:rFonts w:ascii="Arial" w:hAnsi="Arial" w:cs="Arial"/>
        </w:rPr>
        <w:t xml:space="preserve">Put the </w:t>
      </w:r>
      <w:hyperlink r:id="rId74" w:history="1">
        <w:r w:rsidRPr="00CC7259">
          <w:rPr>
            <w:rStyle w:val="Hyperlink"/>
            <w:rFonts w:ascii="Arial" w:eastAsia="Calibri Light" w:hAnsi="Arial" w:cs="Arial"/>
            <w:szCs w:val="20"/>
          </w:rPr>
          <w:t>Face cards</w:t>
        </w:r>
      </w:hyperlink>
      <w:r w:rsidRPr="00CC7259">
        <w:rPr>
          <w:rFonts w:ascii="Arial" w:eastAsia="Calibri Light" w:hAnsi="Arial" w:cs="Arial"/>
          <w:color w:val="000000" w:themeColor="text1"/>
          <w:szCs w:val="20"/>
        </w:rPr>
        <w:t xml:space="preserve"> on the table or floor in front of you.</w:t>
      </w:r>
    </w:p>
    <w:p w14:paraId="6069C9F4" w14:textId="3A6A7FE9" w:rsidR="003038DE" w:rsidRPr="00CC7259" w:rsidRDefault="003038DE" w:rsidP="00901FCB">
      <w:pPr>
        <w:pStyle w:val="MoEBodyText"/>
        <w:rPr>
          <w:rFonts w:ascii="Arial" w:eastAsia="Calibri Light" w:hAnsi="Arial" w:cs="Arial"/>
          <w:color w:val="000000" w:themeColor="text1"/>
        </w:rPr>
      </w:pPr>
      <w:r w:rsidRPr="00CC7259">
        <w:rPr>
          <w:rFonts w:ascii="Arial" w:eastAsia="Calibri Light" w:hAnsi="Arial" w:cs="Arial"/>
          <w:color w:val="000000" w:themeColor="text1"/>
        </w:rPr>
        <w:t xml:space="preserve">This morning you chose a face card for how you wanted to feel at the end of the day. </w:t>
      </w:r>
      <w:r w:rsidR="007C38A6" w:rsidRPr="00CC7259">
        <w:rPr>
          <w:rFonts w:ascii="Arial" w:eastAsia="Calibri Light" w:hAnsi="Arial" w:cs="Arial"/>
          <w:color w:val="000000" w:themeColor="text1"/>
        </w:rPr>
        <w:t xml:space="preserve">Find this card </w:t>
      </w:r>
      <w:r w:rsidR="001264F2" w:rsidRPr="00CC7259">
        <w:rPr>
          <w:rFonts w:ascii="Arial" w:hAnsi="Arial" w:cs="Arial"/>
        </w:rPr>
        <w:t>–</w:t>
      </w:r>
      <w:r w:rsidR="007C38A6" w:rsidRPr="00CC7259">
        <w:rPr>
          <w:rFonts w:ascii="Arial" w:eastAsia="Calibri Light" w:hAnsi="Arial" w:cs="Arial"/>
          <w:color w:val="000000" w:themeColor="text1"/>
        </w:rPr>
        <w:t xml:space="preserve"> </w:t>
      </w:r>
      <w:r w:rsidRPr="00CC7259">
        <w:rPr>
          <w:rFonts w:ascii="Arial" w:eastAsia="Calibri Light" w:hAnsi="Arial" w:cs="Arial"/>
          <w:color w:val="000000" w:themeColor="text1"/>
        </w:rPr>
        <w:t>Is that how you feel?</w:t>
      </w:r>
    </w:p>
    <w:p w14:paraId="357D9649" w14:textId="77777777" w:rsidR="00901FCB" w:rsidRPr="00CC7259" w:rsidRDefault="00901FCB" w:rsidP="00E15254">
      <w:pPr>
        <w:pStyle w:val="MoEBodyText"/>
        <w:numPr>
          <w:ilvl w:val="0"/>
          <w:numId w:val="47"/>
        </w:numPr>
        <w:rPr>
          <w:rFonts w:ascii="Arial" w:eastAsiaTheme="minorEastAsia" w:hAnsi="Arial" w:cs="Arial"/>
          <w:color w:val="000000" w:themeColor="text1"/>
        </w:rPr>
      </w:pPr>
      <w:r w:rsidRPr="00CC7259">
        <w:rPr>
          <w:rFonts w:ascii="Arial" w:eastAsia="Calibri Light" w:hAnsi="Arial" w:cs="Arial"/>
          <w:color w:val="000000" w:themeColor="text1"/>
        </w:rPr>
        <w:t>Which activity did you enjoy the most today?</w:t>
      </w:r>
    </w:p>
    <w:p w14:paraId="2DFB2E49" w14:textId="77777777" w:rsidR="00901FCB" w:rsidRPr="00CC7259" w:rsidRDefault="00901FCB" w:rsidP="00E15254">
      <w:pPr>
        <w:pStyle w:val="MoEBodyText"/>
        <w:numPr>
          <w:ilvl w:val="0"/>
          <w:numId w:val="47"/>
        </w:numPr>
        <w:rPr>
          <w:rFonts w:ascii="Arial" w:eastAsiaTheme="minorEastAsia" w:hAnsi="Arial" w:cs="Arial"/>
          <w:color w:val="000000" w:themeColor="text1"/>
        </w:rPr>
      </w:pPr>
      <w:r w:rsidRPr="00CC7259">
        <w:rPr>
          <w:rFonts w:ascii="Arial" w:eastAsia="Calibri Light" w:hAnsi="Arial" w:cs="Arial"/>
          <w:color w:val="000000" w:themeColor="text1"/>
        </w:rPr>
        <w:t xml:space="preserve">What did you learn today? </w:t>
      </w:r>
    </w:p>
    <w:p w14:paraId="57D9C95D" w14:textId="366E07EB" w:rsidR="00DB375C" w:rsidRPr="00CC7259" w:rsidRDefault="00DB375C" w:rsidP="00E15254">
      <w:pPr>
        <w:pStyle w:val="MoEBodyText"/>
        <w:numPr>
          <w:ilvl w:val="0"/>
          <w:numId w:val="47"/>
        </w:numPr>
        <w:spacing w:after="0"/>
        <w:rPr>
          <w:rFonts w:ascii="Arial" w:eastAsiaTheme="minorEastAsia" w:hAnsi="Arial" w:cs="Arial"/>
        </w:rPr>
      </w:pPr>
      <w:r w:rsidRPr="00CC7259">
        <w:rPr>
          <w:rFonts w:ascii="Arial" w:hAnsi="Arial" w:cs="Arial"/>
        </w:rPr>
        <w:t xml:space="preserve">WRITE or DRAW this in your home learning book. </w:t>
      </w:r>
    </w:p>
    <w:p w14:paraId="182B701A" w14:textId="77777777" w:rsidR="00901FCB" w:rsidRPr="00CC7259" w:rsidRDefault="000856C8" w:rsidP="00901FCB">
      <w:pPr>
        <w:pStyle w:val="MoEBodyText"/>
        <w:rPr>
          <w:rFonts w:ascii="Arial" w:hAnsi="Arial" w:cs="Arial"/>
        </w:rPr>
      </w:pPr>
      <w:r>
        <w:rPr>
          <w:rFonts w:ascii="Arial" w:hAnsi="Arial" w:cs="Arial"/>
        </w:rPr>
        <w:pict w14:anchorId="6DFAA88C">
          <v:rect id="_x0000_i1042" style="width:0;height:1.5pt" o:hralign="center" o:hrstd="t" o:hr="t" fillcolor="#a0a0a0" stroked="f"/>
        </w:pict>
      </w:r>
    </w:p>
    <w:p w14:paraId="55785728" w14:textId="77777777" w:rsidR="00901FCB" w:rsidRPr="00CC7259" w:rsidRDefault="00901FCB" w:rsidP="00901FCB">
      <w:pPr>
        <w:pStyle w:val="MoECoverPageSubheading"/>
        <w:rPr>
          <w:rFonts w:ascii="Arial" w:hAnsi="Arial" w:cs="Arial"/>
        </w:rPr>
      </w:pPr>
      <w:r w:rsidRPr="00CC7259">
        <w:rPr>
          <w:rFonts w:ascii="Arial" w:hAnsi="Arial" w:cs="Arial"/>
        </w:rPr>
        <w:t>Planning for tomorrow</w:t>
      </w:r>
    </w:p>
    <w:p w14:paraId="04B47ED7" w14:textId="77777777" w:rsidR="00901FCB" w:rsidRPr="00CC7259" w:rsidRDefault="00901FCB" w:rsidP="00901FCB">
      <w:pPr>
        <w:pStyle w:val="MoEBodyText"/>
        <w:rPr>
          <w:rFonts w:ascii="Arial" w:hAnsi="Arial" w:cs="Arial"/>
        </w:rPr>
      </w:pPr>
      <w:r w:rsidRPr="00CC7259">
        <w:rPr>
          <w:rFonts w:ascii="Arial" w:hAnsi="Arial" w:cs="Arial"/>
        </w:rPr>
        <w:t>Thinking about your learning today, what is something that you want to do tomorrow to make your learning day even better?</w:t>
      </w:r>
    </w:p>
    <w:p w14:paraId="1B72A166" w14:textId="77777777" w:rsidR="00901FCB" w:rsidRPr="00CC7259" w:rsidRDefault="00901FCB" w:rsidP="00901FCB">
      <w:pPr>
        <w:pStyle w:val="MoEBodyText"/>
        <w:rPr>
          <w:rFonts w:ascii="Arial" w:hAnsi="Arial" w:cs="Arial"/>
        </w:rPr>
      </w:pPr>
      <w:r w:rsidRPr="00CC7259">
        <w:rPr>
          <w:rFonts w:ascii="Arial" w:hAnsi="Arial" w:cs="Arial"/>
        </w:rPr>
        <w:t xml:space="preserve">WRITE or DRAW this in your home learning book. </w:t>
      </w:r>
    </w:p>
    <w:p w14:paraId="17A68EBD" w14:textId="7172EC28" w:rsidR="00901FCB" w:rsidRPr="00CC7259" w:rsidRDefault="00901FCB" w:rsidP="00901FCB">
      <w:pPr>
        <w:pStyle w:val="MoEBodyText"/>
        <w:rPr>
          <w:rFonts w:ascii="Arial" w:hAnsi="Arial" w:cs="Arial"/>
        </w:rPr>
      </w:pPr>
      <w:r w:rsidRPr="00CC7259">
        <w:rPr>
          <w:rFonts w:ascii="Arial" w:hAnsi="Arial" w:cs="Arial"/>
        </w:rPr>
        <w:t xml:space="preserve">CLOSE your book – School is finished for today </w:t>
      </w:r>
      <w:r w:rsidR="7354D1B2" w:rsidRPr="00CC7259">
        <w:rPr>
          <w:rFonts w:ascii="Segoe UI Emoji" w:eastAsia="Symbol" w:hAnsi="Segoe UI Emoji" w:cs="Segoe UI Emoji"/>
        </w:rPr>
        <w:t>😊</w:t>
      </w:r>
      <w:r w:rsidRPr="00CC7259">
        <w:rPr>
          <w:rFonts w:ascii="Arial" w:hAnsi="Arial" w:cs="Arial"/>
        </w:rPr>
        <w:br w:type="page"/>
      </w:r>
    </w:p>
    <w:p w14:paraId="2EB882FC" w14:textId="77777777" w:rsidR="00193172" w:rsidRPr="00CC7259" w:rsidRDefault="00193172" w:rsidP="00193172">
      <w:pPr>
        <w:pStyle w:val="MoECoverPageHeading"/>
        <w:rPr>
          <w:rFonts w:ascii="Arial" w:hAnsi="Arial" w:cs="Arial"/>
          <w:color w:val="3472AC"/>
        </w:rPr>
      </w:pPr>
      <w:r w:rsidRPr="00CC7259">
        <w:rPr>
          <w:rFonts w:ascii="Arial" w:hAnsi="Arial" w:cs="Arial"/>
          <w:color w:val="3472AC"/>
          <w:sz w:val="44"/>
          <w:szCs w:val="44"/>
        </w:rPr>
        <w:lastRenderedPageBreak/>
        <w:t>Day 4: Starting the day</w:t>
      </w:r>
    </w:p>
    <w:p w14:paraId="403E20FF" w14:textId="77777777" w:rsidR="00D54C50" w:rsidRPr="00CC7259" w:rsidRDefault="00D54C50" w:rsidP="00393665">
      <w:pPr>
        <w:spacing w:after="0"/>
        <w:rPr>
          <w:rFonts w:ascii="Arial" w:hAnsi="Arial" w:cs="Arial"/>
        </w:rPr>
      </w:pPr>
    </w:p>
    <w:tbl>
      <w:tblPr>
        <w:tblStyle w:val="TableGrid"/>
        <w:tblW w:w="0" w:type="auto"/>
        <w:tblLayout w:type="fixed"/>
        <w:tblLook w:val="04A0" w:firstRow="1" w:lastRow="0" w:firstColumn="1" w:lastColumn="0" w:noHBand="0" w:noVBand="1"/>
      </w:tblPr>
      <w:tblGrid>
        <w:gridCol w:w="5490"/>
        <w:gridCol w:w="4230"/>
      </w:tblGrid>
      <w:tr w:rsidR="009438C1" w:rsidRPr="00CC7259" w14:paraId="61FAA913" w14:textId="77777777" w:rsidTr="00943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0F6846D4" w14:textId="77777777" w:rsidR="009438C1" w:rsidRPr="00CC7259" w:rsidRDefault="009438C1" w:rsidP="00E95548">
            <w:pPr>
              <w:pStyle w:val="MoEBodyText"/>
              <w:rPr>
                <w:rFonts w:ascii="Arial" w:hAnsi="Arial" w:cs="Arial"/>
                <w:b w:val="0"/>
              </w:rPr>
            </w:pPr>
            <w:r w:rsidRPr="00CC7259">
              <w:rPr>
                <w:rFonts w:ascii="Arial" w:hAnsi="Arial" w:cs="Arial"/>
              </w:rPr>
              <w:t>Notes for teachers and whānau</w:t>
            </w:r>
          </w:p>
          <w:p w14:paraId="2E71E212" w14:textId="6B458093" w:rsidR="009438C1" w:rsidRPr="00CC7259" w:rsidRDefault="009438C1" w:rsidP="00E95548">
            <w:pPr>
              <w:pStyle w:val="MoEBodyText"/>
              <w:rPr>
                <w:rFonts w:ascii="Arial" w:hAnsi="Arial" w:cs="Arial"/>
                <w:b w:val="0"/>
                <w:bCs/>
              </w:rPr>
            </w:pPr>
            <w:r w:rsidRPr="00CC7259">
              <w:rPr>
                <w:rFonts w:ascii="Arial" w:hAnsi="Arial" w:cs="Arial"/>
                <w:b w:val="0"/>
                <w:bCs/>
              </w:rPr>
              <w:t xml:space="preserve">Today we are going to be exploring creativity through the context of </w:t>
            </w:r>
            <w:r w:rsidR="46B3F170" w:rsidRPr="00CC7259">
              <w:rPr>
                <w:rFonts w:ascii="Arial" w:hAnsi="Arial" w:cs="Arial"/>
                <w:b w:val="0"/>
              </w:rPr>
              <w:t>being an artist</w:t>
            </w:r>
            <w:r w:rsidR="60F9D906" w:rsidRPr="00CC7259">
              <w:rPr>
                <w:rFonts w:ascii="Arial" w:hAnsi="Arial" w:cs="Arial"/>
                <w:b w:val="0"/>
              </w:rPr>
              <w:t>.</w:t>
            </w:r>
            <w:r w:rsidRPr="00CC7259">
              <w:rPr>
                <w:rFonts w:ascii="Arial" w:hAnsi="Arial" w:cs="Arial"/>
                <w:b w:val="0"/>
                <w:bCs/>
              </w:rPr>
              <w:t xml:space="preserve">  We will be using our imaginations </w:t>
            </w:r>
            <w:r w:rsidR="19B4D381" w:rsidRPr="00CC7259">
              <w:rPr>
                <w:rFonts w:ascii="Arial" w:hAnsi="Arial" w:cs="Arial"/>
                <w:b w:val="0"/>
              </w:rPr>
              <w:t xml:space="preserve">and creative ideas </w:t>
            </w:r>
            <w:r w:rsidR="60F9D906" w:rsidRPr="00CC7259">
              <w:rPr>
                <w:rFonts w:ascii="Arial" w:hAnsi="Arial" w:cs="Arial"/>
                <w:b w:val="0"/>
              </w:rPr>
              <w:t xml:space="preserve">to </w:t>
            </w:r>
            <w:r w:rsidR="76C46CF1" w:rsidRPr="00CC7259">
              <w:rPr>
                <w:rFonts w:ascii="Arial" w:hAnsi="Arial" w:cs="Arial"/>
                <w:b w:val="0"/>
              </w:rPr>
              <w:t>make unique art.</w:t>
            </w:r>
            <w:r w:rsidR="60F9D906" w:rsidRPr="00CC7259">
              <w:rPr>
                <w:rFonts w:ascii="Arial" w:hAnsi="Arial" w:cs="Arial"/>
                <w:b w:val="0"/>
              </w:rPr>
              <w:t xml:space="preserve">  </w:t>
            </w:r>
          </w:p>
        </w:tc>
      </w:tr>
      <w:tr w:rsidR="00DA272F" w:rsidRPr="00CC7259" w14:paraId="36BC8ACC"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90" w:type="dxa"/>
          </w:tcPr>
          <w:p w14:paraId="68352441" w14:textId="6956949F" w:rsidR="009438C1" w:rsidRPr="00CC7259" w:rsidRDefault="00826E8D" w:rsidP="00E95548">
            <w:pPr>
              <w:pStyle w:val="MoEBodyText"/>
              <w:spacing w:after="0"/>
              <w:rPr>
                <w:rFonts w:ascii="Arial" w:hAnsi="Arial" w:cs="Arial"/>
                <w:b/>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230" w:type="dxa"/>
          </w:tcPr>
          <w:p w14:paraId="59BCB019" w14:textId="77777777" w:rsidR="009438C1" w:rsidRPr="00CC7259" w:rsidRDefault="009438C1" w:rsidP="00E95548">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9438C1" w:rsidRPr="00CC7259" w14:paraId="3747955E"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A25742B" w14:textId="77777777" w:rsidR="009438C1" w:rsidRPr="00CC7259" w:rsidRDefault="009438C1" w:rsidP="00E95548">
            <w:pPr>
              <w:pStyle w:val="MoEBodyText"/>
              <w:rPr>
                <w:rFonts w:ascii="Arial" w:hAnsi="Arial" w:cs="Arial"/>
              </w:rPr>
            </w:pPr>
            <w:r w:rsidRPr="00CC7259">
              <w:rPr>
                <w:rFonts w:ascii="Arial" w:hAnsi="Arial" w:cs="Arial"/>
              </w:rPr>
              <w:t xml:space="preserve">In this activity you are learning to: </w:t>
            </w:r>
          </w:p>
          <w:p w14:paraId="09E6A171" w14:textId="77777777" w:rsidR="009438C1" w:rsidRPr="00CC7259" w:rsidRDefault="009438C1" w:rsidP="00E15254">
            <w:pPr>
              <w:pStyle w:val="MoEBodyText"/>
              <w:numPr>
                <w:ilvl w:val="0"/>
                <w:numId w:val="12"/>
              </w:numPr>
              <w:spacing w:after="120"/>
              <w:ind w:left="835"/>
              <w:rPr>
                <w:rFonts w:ascii="Arial" w:eastAsia="Calibri Light" w:hAnsi="Arial" w:cs="Arial"/>
                <w:color w:val="000000" w:themeColor="text1"/>
              </w:rPr>
            </w:pPr>
            <w:r w:rsidRPr="00CC7259">
              <w:rPr>
                <w:rFonts w:ascii="Arial" w:hAnsi="Arial" w:cs="Arial"/>
              </w:rPr>
              <w:t>PREPARE my day of learning.</w:t>
            </w:r>
          </w:p>
          <w:p w14:paraId="6FCC1D6D" w14:textId="25C3D61E" w:rsidR="009438C1" w:rsidRPr="00CC7259" w:rsidRDefault="009438C1" w:rsidP="00E15254">
            <w:pPr>
              <w:pStyle w:val="MoEBodyText"/>
              <w:numPr>
                <w:ilvl w:val="0"/>
                <w:numId w:val="12"/>
              </w:numPr>
              <w:spacing w:after="120"/>
              <w:ind w:left="835"/>
              <w:rPr>
                <w:rFonts w:ascii="Arial" w:eastAsiaTheme="minorEastAsia" w:hAnsi="Arial" w:cs="Arial"/>
              </w:rPr>
            </w:pPr>
            <w:r w:rsidRPr="00CC7259">
              <w:rPr>
                <w:rFonts w:ascii="Arial" w:hAnsi="Arial" w:cs="Arial"/>
              </w:rPr>
              <w:t xml:space="preserve">PRACTICE our karakia </w:t>
            </w:r>
          </w:p>
          <w:p w14:paraId="0491D357" w14:textId="77777777" w:rsidR="009438C1" w:rsidRPr="00CC7259" w:rsidRDefault="009438C1" w:rsidP="00E15254">
            <w:pPr>
              <w:pStyle w:val="MoEBodyText"/>
              <w:numPr>
                <w:ilvl w:val="0"/>
                <w:numId w:val="12"/>
              </w:numPr>
              <w:spacing w:after="120"/>
              <w:ind w:left="835"/>
              <w:rPr>
                <w:rFonts w:ascii="Arial" w:eastAsiaTheme="minorEastAsia" w:hAnsi="Arial" w:cs="Arial"/>
              </w:rPr>
            </w:pPr>
            <w:r w:rsidRPr="00CC7259">
              <w:rPr>
                <w:rFonts w:ascii="Arial" w:hAnsi="Arial" w:cs="Arial"/>
              </w:rPr>
              <w:t xml:space="preserve">DO a wellbeing self-check </w:t>
            </w:r>
          </w:p>
          <w:p w14:paraId="69656414" w14:textId="77777777" w:rsidR="009438C1" w:rsidRPr="00CC7259" w:rsidRDefault="009438C1" w:rsidP="00E15254">
            <w:pPr>
              <w:pStyle w:val="MoEBodyText"/>
              <w:numPr>
                <w:ilvl w:val="0"/>
                <w:numId w:val="12"/>
              </w:numPr>
              <w:spacing w:after="120"/>
              <w:ind w:left="835"/>
              <w:rPr>
                <w:rFonts w:ascii="Arial" w:eastAsiaTheme="minorEastAsia" w:hAnsi="Arial" w:cs="Arial"/>
              </w:rPr>
            </w:pPr>
            <w:r w:rsidRPr="00CC7259">
              <w:rPr>
                <w:rFonts w:ascii="Arial" w:hAnsi="Arial" w:cs="Arial"/>
              </w:rPr>
              <w:t>PLAN out my day and where I will learn</w:t>
            </w:r>
          </w:p>
          <w:p w14:paraId="71BD4B4C" w14:textId="77777777" w:rsidR="00DA272F" w:rsidRPr="00CC7259" w:rsidRDefault="009438C1" w:rsidP="00E15254">
            <w:pPr>
              <w:pStyle w:val="MoEBodyText"/>
              <w:numPr>
                <w:ilvl w:val="0"/>
                <w:numId w:val="12"/>
              </w:numPr>
              <w:spacing w:after="120"/>
              <w:ind w:left="835"/>
              <w:rPr>
                <w:rFonts w:ascii="Arial" w:eastAsiaTheme="minorEastAsia" w:hAnsi="Arial" w:cs="Arial"/>
                <w:color w:val="000000" w:themeColor="text1"/>
              </w:rPr>
            </w:pPr>
            <w:r w:rsidRPr="00CC7259">
              <w:rPr>
                <w:rFonts w:ascii="Arial" w:hAnsi="Arial" w:cs="Arial"/>
              </w:rPr>
              <w:t>CHECK IN with your teacher</w:t>
            </w:r>
          </w:p>
        </w:tc>
        <w:tc>
          <w:tcPr>
            <w:tcW w:w="4230" w:type="dxa"/>
          </w:tcPr>
          <w:p w14:paraId="05FEA25E" w14:textId="77777777" w:rsidR="009438C1" w:rsidRPr="00CC7259" w:rsidRDefault="009438C1"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hAnsi="Arial" w:cs="Arial"/>
              </w:rPr>
              <w:t>Teacher check in</w:t>
            </w:r>
          </w:p>
          <w:p w14:paraId="14A79817" w14:textId="77777777" w:rsidR="009438C1" w:rsidRPr="00CC7259" w:rsidRDefault="009438C1"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CC7259">
              <w:rPr>
                <w:rFonts w:ascii="Arial" w:hAnsi="Arial" w:cs="Arial"/>
              </w:rPr>
              <w:t>My home learning book</w:t>
            </w:r>
          </w:p>
          <w:p w14:paraId="2F457257" w14:textId="77777777" w:rsidR="009438C1" w:rsidRPr="00CC7259" w:rsidRDefault="000856C8"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Style w:val="Hyperlink"/>
                <w:rFonts w:ascii="Arial" w:eastAsiaTheme="minorEastAsia" w:hAnsi="Arial" w:cs="Arial"/>
                <w:color w:val="9454C3"/>
              </w:rPr>
            </w:pPr>
            <w:hyperlink r:id="rId75" w:history="1">
              <w:r w:rsidR="009438C1" w:rsidRPr="00CC7259">
                <w:rPr>
                  <w:rStyle w:val="Hyperlink"/>
                  <w:rFonts w:ascii="Arial" w:eastAsia="Calibri Light" w:hAnsi="Arial" w:cs="Arial"/>
                </w:rPr>
                <w:t>Face cards</w:t>
              </w:r>
            </w:hyperlink>
          </w:p>
          <w:p w14:paraId="16402E94" w14:textId="597031BB" w:rsidR="00DA272F" w:rsidRPr="00CC7259" w:rsidRDefault="000856C8"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9454C3"/>
                <w:sz w:val="22"/>
                <w:szCs w:val="22"/>
                <w:u w:val="single"/>
              </w:rPr>
            </w:pPr>
            <w:hyperlink r:id="rId76" w:history="1">
              <w:r w:rsidR="00714463" w:rsidRPr="00CC7259">
                <w:rPr>
                  <w:rStyle w:val="Hyperlink"/>
                  <w:rFonts w:ascii="Arial" w:hAnsi="Arial" w:cs="Arial"/>
                </w:rPr>
                <w:t>Sesame Street: Common and Colbie Caillat Sing "Belly Breathe" with Elmo - YouTube</w:t>
              </w:r>
            </w:hyperlink>
          </w:p>
        </w:tc>
      </w:tr>
    </w:tbl>
    <w:p w14:paraId="503A1A6E" w14:textId="77777777" w:rsidR="009438C1" w:rsidRPr="00CC7259" w:rsidRDefault="009438C1" w:rsidP="009438C1">
      <w:pPr>
        <w:pStyle w:val="MoECoverPageSubheading"/>
        <w:rPr>
          <w:rFonts w:ascii="Arial" w:hAnsi="Arial" w:cs="Arial"/>
        </w:rPr>
      </w:pPr>
    </w:p>
    <w:p w14:paraId="6014BB49" w14:textId="77777777" w:rsidR="009438C1" w:rsidRPr="00CC7259" w:rsidRDefault="009438C1" w:rsidP="009438C1">
      <w:pPr>
        <w:pStyle w:val="MoECoverPageSubheading"/>
        <w:rPr>
          <w:rFonts w:ascii="Arial" w:hAnsi="Arial" w:cs="Arial"/>
        </w:rPr>
      </w:pPr>
      <w:r w:rsidRPr="00CC7259">
        <w:rPr>
          <w:rFonts w:ascii="Arial" w:hAnsi="Arial" w:cs="Arial"/>
        </w:rPr>
        <w:t>Karakia</w:t>
      </w:r>
    </w:p>
    <w:p w14:paraId="1661CABF" w14:textId="77777777" w:rsidR="009438C1" w:rsidRPr="00CC7259" w:rsidRDefault="009438C1" w:rsidP="009438C1">
      <w:pPr>
        <w:pStyle w:val="MoEBodyText"/>
        <w:rPr>
          <w:rFonts w:ascii="Arial" w:hAnsi="Arial" w:cs="Arial"/>
        </w:rPr>
      </w:pPr>
      <w:r w:rsidRPr="00CC7259">
        <w:rPr>
          <w:rFonts w:ascii="Arial" w:hAnsi="Arial" w:cs="Arial"/>
        </w:rPr>
        <w:t xml:space="preserve">Say your karakia to welcome in the day. </w:t>
      </w:r>
    </w:p>
    <w:p w14:paraId="53BBDA54"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hora te marino</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hAnsi="Arial" w:cs="Arial"/>
        </w:rPr>
        <w:tab/>
        <w:t>May peace be widespread</w:t>
      </w:r>
      <w:r w:rsidRPr="00CC7259">
        <w:rPr>
          <w:rFonts w:ascii="Arial" w:hAnsi="Arial" w:cs="Arial"/>
        </w:rPr>
        <w:tab/>
      </w:r>
      <w:r w:rsidRPr="00CC7259">
        <w:rPr>
          <w:rFonts w:ascii="Arial" w:hAnsi="Arial" w:cs="Arial"/>
        </w:rPr>
        <w:tab/>
      </w:r>
      <w:r w:rsidRPr="00CC7259">
        <w:rPr>
          <w:rFonts w:ascii="Arial" w:hAnsi="Arial" w:cs="Arial"/>
        </w:rPr>
        <w:tab/>
      </w:r>
    </w:p>
    <w:p w14:paraId="68B3BDC7"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whakapapa pounamu te moana</w:t>
      </w:r>
      <w:r w:rsidRPr="00CC7259">
        <w:rPr>
          <w:rFonts w:ascii="Arial" w:hAnsi="Arial" w:cs="Arial"/>
        </w:rPr>
        <w:tab/>
        <w:t>May the sea be like greenstone</w:t>
      </w:r>
    </w:p>
    <w:p w14:paraId="52845F65"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Hei huarahi mā tātou it te rangi nei</w:t>
      </w:r>
      <w:r w:rsidRPr="00CC7259">
        <w:rPr>
          <w:rFonts w:ascii="Arial" w:hAnsi="Arial" w:cs="Arial"/>
        </w:rPr>
        <w:tab/>
      </w:r>
      <w:r w:rsidRPr="00CC7259">
        <w:rPr>
          <w:rFonts w:ascii="Arial" w:eastAsia="MS Mincho" w:hAnsi="Arial" w:cs="Arial"/>
        </w:rPr>
        <w:t>A pathway for us all this day</w:t>
      </w:r>
    </w:p>
    <w:p w14:paraId="3B4C994E"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Aroha atu, aroha mai</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Give love, receive love</w:t>
      </w:r>
    </w:p>
    <w:p w14:paraId="04A22998"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Tātou i a tātou katoa</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Let us show respect for each other</w:t>
      </w:r>
    </w:p>
    <w:p w14:paraId="1F487FC9" w14:textId="7CD4FFE1" w:rsidR="0C4CB8A1" w:rsidRPr="00CC7259" w:rsidRDefault="0C4CB8A1">
      <w:pPr>
        <w:rPr>
          <w:rFonts w:ascii="Arial" w:hAnsi="Arial" w:cs="Arial"/>
        </w:rPr>
      </w:pPr>
      <w:r w:rsidRPr="00CC7259">
        <w:rPr>
          <w:rFonts w:ascii="Arial" w:hAnsi="Arial" w:cs="Arial"/>
        </w:rPr>
        <w:br w:type="page"/>
      </w:r>
    </w:p>
    <w:p w14:paraId="4B2E7CC6" w14:textId="23E84820" w:rsidR="009438C1" w:rsidRPr="00CC7259" w:rsidRDefault="009438C1" w:rsidP="009438C1">
      <w:pPr>
        <w:pStyle w:val="MoECoverPageSubheading"/>
        <w:rPr>
          <w:rFonts w:ascii="Arial" w:hAnsi="Arial" w:cs="Arial"/>
        </w:rPr>
      </w:pPr>
      <w:r w:rsidRPr="00CC7259">
        <w:rPr>
          <w:rFonts w:ascii="Arial" w:hAnsi="Arial" w:cs="Arial"/>
        </w:rPr>
        <w:lastRenderedPageBreak/>
        <w:t>Wellbeing check</w:t>
      </w:r>
    </w:p>
    <w:p w14:paraId="51759DC2" w14:textId="3C25EE58" w:rsidR="009438C1" w:rsidRPr="00CC7259" w:rsidRDefault="009438C1" w:rsidP="009438C1">
      <w:pPr>
        <w:pStyle w:val="MoEBodyText"/>
        <w:rPr>
          <w:rFonts w:ascii="Arial" w:hAnsi="Arial" w:cs="Arial"/>
        </w:rPr>
      </w:pPr>
      <w:r w:rsidRPr="00CC7259">
        <w:rPr>
          <w:rFonts w:ascii="Arial" w:hAnsi="Arial" w:cs="Arial"/>
        </w:rPr>
        <w:t>How am I feeling today?</w:t>
      </w:r>
    </w:p>
    <w:p w14:paraId="3CF1CE20" w14:textId="22DE79B3" w:rsidR="009438C1" w:rsidRPr="00CC7259" w:rsidRDefault="59B3272A" w:rsidP="00675112">
      <w:pPr>
        <w:spacing w:before="40" w:after="120"/>
        <w:rPr>
          <w:rFonts w:ascii="Arial" w:hAnsi="Arial" w:cs="Arial"/>
          <w:sz w:val="24"/>
          <w:szCs w:val="24"/>
        </w:rPr>
      </w:pPr>
      <w:r w:rsidRPr="00CC7259">
        <w:rPr>
          <w:rFonts w:ascii="Arial" w:eastAsia="Calibri Light" w:hAnsi="Arial" w:cs="Arial"/>
          <w:sz w:val="24"/>
          <w:szCs w:val="24"/>
        </w:rPr>
        <w:t>Do some SQUARE breathing to get in touch with your breath, your thought</w:t>
      </w:r>
      <w:r w:rsidR="00675112" w:rsidRPr="00CC7259">
        <w:rPr>
          <w:rFonts w:ascii="Arial" w:eastAsia="Calibri Light" w:hAnsi="Arial" w:cs="Arial"/>
          <w:sz w:val="24"/>
          <w:szCs w:val="24"/>
        </w:rPr>
        <w:t>s,</w:t>
      </w:r>
      <w:r w:rsidRPr="00CC7259">
        <w:rPr>
          <w:rFonts w:ascii="Arial" w:eastAsia="Calibri Light" w:hAnsi="Arial" w:cs="Arial"/>
          <w:sz w:val="24"/>
          <w:szCs w:val="24"/>
        </w:rPr>
        <w:t xml:space="preserve"> and your feelings. </w:t>
      </w:r>
    </w:p>
    <w:p w14:paraId="59D3495A" w14:textId="69656942" w:rsidR="009438C1" w:rsidRPr="00CC7259" w:rsidRDefault="59B3272A" w:rsidP="00675112">
      <w:pPr>
        <w:spacing w:before="40" w:after="120"/>
        <w:rPr>
          <w:rFonts w:ascii="Arial" w:hAnsi="Arial" w:cs="Arial"/>
          <w:sz w:val="24"/>
          <w:szCs w:val="24"/>
        </w:rPr>
      </w:pPr>
      <w:r w:rsidRPr="00CC7259">
        <w:rPr>
          <w:rFonts w:ascii="Arial" w:eastAsia="Calibri Light" w:hAnsi="Arial" w:cs="Arial"/>
          <w:sz w:val="24"/>
          <w:szCs w:val="24"/>
        </w:rPr>
        <w:t xml:space="preserve">Here’s how: </w:t>
      </w:r>
    </w:p>
    <w:p w14:paraId="38109E6C" w14:textId="18D21AE3" w:rsidR="00675112" w:rsidRPr="00CC7259" w:rsidRDefault="59B3272A" w:rsidP="521451DB">
      <w:pPr>
        <w:spacing w:before="40" w:after="0"/>
        <w:rPr>
          <w:rFonts w:ascii="Arial" w:eastAsia="Calibri Light" w:hAnsi="Arial" w:cs="Arial"/>
          <w:b/>
          <w:caps/>
          <w:sz w:val="24"/>
          <w:szCs w:val="24"/>
        </w:rPr>
      </w:pPr>
      <w:r w:rsidRPr="00CC7259">
        <w:rPr>
          <w:rFonts w:ascii="Arial" w:eastAsia="Calibri Light" w:hAnsi="Arial" w:cs="Arial"/>
          <w:b/>
          <w:caps/>
          <w:sz w:val="24"/>
          <w:szCs w:val="24"/>
        </w:rPr>
        <w:t>SQUARE BREATHING</w:t>
      </w:r>
    </w:p>
    <w:p w14:paraId="3D96DDEE" w14:textId="77777777" w:rsidR="00A56520" w:rsidRPr="00CC7259" w:rsidRDefault="00A56520" w:rsidP="00E15254">
      <w:pPr>
        <w:pStyle w:val="ListParagraph"/>
        <w:numPr>
          <w:ilvl w:val="0"/>
          <w:numId w:val="21"/>
        </w:numPr>
        <w:spacing w:before="40" w:after="0"/>
        <w:rPr>
          <w:rFonts w:ascii="Arial" w:eastAsia="Calibri Light" w:hAnsi="Arial" w:cs="Arial"/>
          <w:sz w:val="24"/>
          <w:szCs w:val="24"/>
        </w:rPr>
      </w:pPr>
      <w:r w:rsidRPr="00CC7259">
        <w:rPr>
          <w:rFonts w:ascii="Arial" w:hAnsi="Arial" w:cs="Arial"/>
          <w:noProof/>
        </w:rPr>
        <mc:AlternateContent>
          <mc:Choice Requires="wps">
            <w:drawing>
              <wp:anchor distT="0" distB="0" distL="114300" distR="114300" simplePos="0" relativeHeight="251658252" behindDoc="0" locked="0" layoutInCell="1" allowOverlap="1" wp14:anchorId="632A2D0D" wp14:editId="1ACB7737">
                <wp:simplePos x="0" y="0"/>
                <wp:positionH relativeFrom="column">
                  <wp:posOffset>4038600</wp:posOffset>
                </wp:positionH>
                <wp:positionV relativeFrom="paragraph">
                  <wp:posOffset>41275</wp:posOffset>
                </wp:positionV>
                <wp:extent cx="2285365" cy="2486025"/>
                <wp:effectExtent l="0" t="0" r="19685" b="28575"/>
                <wp:wrapSquare wrapText="bothSides"/>
                <wp:docPr id="436364006" name="Rectangle 436364006"/>
                <wp:cNvGraphicFramePr/>
                <a:graphic xmlns:a="http://schemas.openxmlformats.org/drawingml/2006/main">
                  <a:graphicData uri="http://schemas.microsoft.com/office/word/2010/wordprocessingShape">
                    <wps:wsp>
                      <wps:cNvSpPr/>
                      <wps:spPr>
                        <a:xfrm>
                          <a:off x="0" y="0"/>
                          <a:ext cx="2285365" cy="2486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83B7" id="Rectangle 436364006" o:spid="_x0000_s1026" style="position:absolute;margin-left:318pt;margin-top:3.25pt;width:179.95pt;height:195.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" fillcolor="#244ea2 [3204]" strokecolor="#122650 [1604]" strokeweight="1pt">
                <w10:wrap type="square"/>
              </v:rect>
            </w:pict>
          </mc:Fallback>
        </mc:AlternateContent>
      </w:r>
      <w:r w:rsidR="59B3272A" w:rsidRPr="00CC7259">
        <w:rPr>
          <w:rFonts w:ascii="Arial" w:eastAsia="Calibri Light" w:hAnsi="Arial" w:cs="Arial"/>
          <w:sz w:val="24"/>
          <w:szCs w:val="24"/>
        </w:rPr>
        <w:t xml:space="preserve">Imagine you are drawing a large square in front of you while you are sitting down. </w:t>
      </w:r>
    </w:p>
    <w:p w14:paraId="4DD8E10F" w14:textId="77777777" w:rsidR="00A56520" w:rsidRPr="00CC7259" w:rsidRDefault="59B3272A" w:rsidP="00E15254">
      <w:pPr>
        <w:pStyle w:val="ListParagraph"/>
        <w:numPr>
          <w:ilvl w:val="0"/>
          <w:numId w:val="21"/>
        </w:numPr>
        <w:spacing w:before="40" w:after="0"/>
        <w:rPr>
          <w:rFonts w:ascii="Arial" w:eastAsia="Calibri Light" w:hAnsi="Arial" w:cs="Arial"/>
          <w:sz w:val="24"/>
          <w:szCs w:val="24"/>
        </w:rPr>
      </w:pPr>
      <w:r w:rsidRPr="00CC7259">
        <w:rPr>
          <w:rFonts w:ascii="Arial" w:eastAsia="Calibri Light" w:hAnsi="Arial" w:cs="Arial"/>
          <w:sz w:val="24"/>
          <w:szCs w:val="24"/>
        </w:rPr>
        <w:t xml:space="preserve">Start at the bottom right of the square. </w:t>
      </w:r>
    </w:p>
    <w:p w14:paraId="4B6A52A3" w14:textId="77777777" w:rsidR="00A56520" w:rsidRPr="00CC7259" w:rsidRDefault="59B3272A" w:rsidP="00E15254">
      <w:pPr>
        <w:pStyle w:val="ListParagraph"/>
        <w:numPr>
          <w:ilvl w:val="0"/>
          <w:numId w:val="21"/>
        </w:numPr>
        <w:spacing w:before="40" w:after="0"/>
        <w:rPr>
          <w:rFonts w:ascii="Arial" w:eastAsia="Calibri Light" w:hAnsi="Arial" w:cs="Arial"/>
          <w:sz w:val="24"/>
          <w:szCs w:val="24"/>
        </w:rPr>
      </w:pPr>
      <w:r w:rsidRPr="00CC7259">
        <w:rPr>
          <w:rFonts w:ascii="Arial" w:eastAsia="Calibri Light" w:hAnsi="Arial" w:cs="Arial"/>
          <w:sz w:val="24"/>
          <w:szCs w:val="24"/>
        </w:rPr>
        <w:t xml:space="preserve">Breathe in for four counts as you trace the first side of the square in the air with your finger. </w:t>
      </w:r>
    </w:p>
    <w:p w14:paraId="65B77A45" w14:textId="77777777" w:rsidR="00A56520" w:rsidRPr="00CC7259" w:rsidRDefault="59B3272A" w:rsidP="00E15254">
      <w:pPr>
        <w:pStyle w:val="ListParagraph"/>
        <w:numPr>
          <w:ilvl w:val="0"/>
          <w:numId w:val="21"/>
        </w:numPr>
        <w:spacing w:before="40" w:after="0"/>
        <w:rPr>
          <w:rFonts w:ascii="Arial" w:eastAsia="Calibri Light" w:hAnsi="Arial" w:cs="Arial"/>
          <w:sz w:val="24"/>
          <w:szCs w:val="24"/>
        </w:rPr>
      </w:pPr>
      <w:r w:rsidRPr="00CC7259">
        <w:rPr>
          <w:rFonts w:ascii="Arial" w:eastAsia="Calibri Light" w:hAnsi="Arial" w:cs="Arial"/>
          <w:sz w:val="24"/>
          <w:szCs w:val="24"/>
        </w:rPr>
        <w:t xml:space="preserve">Hold your breath for four counts as you trace the second side of the square in the air with your finger. </w:t>
      </w:r>
    </w:p>
    <w:p w14:paraId="3EB6EF1B" w14:textId="77777777" w:rsidR="00A56520" w:rsidRPr="00CC7259" w:rsidRDefault="59B3272A" w:rsidP="00E15254">
      <w:pPr>
        <w:pStyle w:val="ListParagraph"/>
        <w:numPr>
          <w:ilvl w:val="0"/>
          <w:numId w:val="21"/>
        </w:numPr>
        <w:spacing w:before="40" w:after="0"/>
        <w:rPr>
          <w:rFonts w:ascii="Arial" w:eastAsia="Calibri Light" w:hAnsi="Arial" w:cs="Arial"/>
          <w:sz w:val="24"/>
          <w:szCs w:val="24"/>
        </w:rPr>
      </w:pPr>
      <w:r w:rsidRPr="00CC7259">
        <w:rPr>
          <w:rFonts w:ascii="Arial" w:eastAsia="Calibri Light" w:hAnsi="Arial" w:cs="Arial"/>
          <w:sz w:val="24"/>
          <w:szCs w:val="24"/>
        </w:rPr>
        <w:t xml:space="preserve">Breathe out for four counts as you trace the third side of the square in the air with your finger. </w:t>
      </w:r>
    </w:p>
    <w:p w14:paraId="58EFE805" w14:textId="77777777" w:rsidR="00A56520" w:rsidRPr="00CC7259" w:rsidRDefault="59B3272A" w:rsidP="00E15254">
      <w:pPr>
        <w:pStyle w:val="ListParagraph"/>
        <w:numPr>
          <w:ilvl w:val="0"/>
          <w:numId w:val="21"/>
        </w:numPr>
        <w:spacing w:before="40" w:after="0"/>
        <w:rPr>
          <w:rFonts w:ascii="Arial" w:eastAsia="Calibri Light" w:hAnsi="Arial" w:cs="Arial"/>
          <w:sz w:val="24"/>
          <w:szCs w:val="24"/>
        </w:rPr>
      </w:pPr>
      <w:r w:rsidRPr="00CC7259">
        <w:rPr>
          <w:rFonts w:ascii="Arial" w:eastAsia="Calibri Light" w:hAnsi="Arial" w:cs="Arial"/>
          <w:sz w:val="24"/>
          <w:szCs w:val="24"/>
        </w:rPr>
        <w:t xml:space="preserve">Hold your breath for four counts as you trace the final side of the square in the air with your finger. </w:t>
      </w:r>
    </w:p>
    <w:p w14:paraId="1C547165" w14:textId="4BFA35D4" w:rsidR="009438C1" w:rsidRPr="00CC7259" w:rsidRDefault="59B3272A" w:rsidP="00E15254">
      <w:pPr>
        <w:pStyle w:val="ListParagraph"/>
        <w:numPr>
          <w:ilvl w:val="0"/>
          <w:numId w:val="21"/>
        </w:numPr>
        <w:spacing w:before="40" w:after="0"/>
        <w:rPr>
          <w:rFonts w:ascii="Arial" w:hAnsi="Arial" w:cs="Arial"/>
          <w:sz w:val="24"/>
          <w:szCs w:val="24"/>
        </w:rPr>
      </w:pPr>
      <w:r w:rsidRPr="00CC7259">
        <w:rPr>
          <w:rFonts w:ascii="Arial" w:eastAsia="Calibri Light" w:hAnsi="Arial" w:cs="Arial"/>
          <w:sz w:val="24"/>
          <w:szCs w:val="24"/>
        </w:rPr>
        <w:t>You just completed one deep breath! Repeat.</w:t>
      </w:r>
    </w:p>
    <w:p w14:paraId="269D2E92" w14:textId="7876FCC9" w:rsidR="009438C1" w:rsidRPr="00CC7259" w:rsidRDefault="59B3272A" w:rsidP="04F92994">
      <w:pPr>
        <w:pStyle w:val="MoEBodyText"/>
        <w:ind w:left="0"/>
        <w:rPr>
          <w:rFonts w:ascii="Arial" w:eastAsia="MS Mincho" w:hAnsi="Arial" w:cs="Arial"/>
        </w:rPr>
      </w:pPr>
      <w:r w:rsidRPr="00CC7259">
        <w:rPr>
          <w:rFonts w:ascii="Arial" w:eastAsia="MS Mincho" w:hAnsi="Arial" w:cs="Arial"/>
        </w:rPr>
        <w:t>OR</w:t>
      </w:r>
    </w:p>
    <w:p w14:paraId="1E8928D8" w14:textId="234EE33B" w:rsidR="009438C1" w:rsidRPr="00CC7259" w:rsidRDefault="60F9D906" w:rsidP="009438C1">
      <w:pPr>
        <w:pStyle w:val="MoEBodyText"/>
        <w:rPr>
          <w:rFonts w:ascii="Arial" w:eastAsia="Calibri Light" w:hAnsi="Arial" w:cs="Arial"/>
          <w:color w:val="000000" w:themeColor="text1"/>
        </w:rPr>
      </w:pPr>
      <w:r w:rsidRPr="00CC7259">
        <w:rPr>
          <w:rFonts w:ascii="Arial" w:eastAsia="Calibri Light" w:hAnsi="Arial" w:cs="Arial"/>
          <w:color w:val="000000" w:themeColor="text1"/>
        </w:rPr>
        <w:t xml:space="preserve">If you have a device sing along with </w:t>
      </w:r>
      <w:hyperlink r:id="rId77">
        <w:r w:rsidRPr="00CC7259">
          <w:rPr>
            <w:rStyle w:val="Hyperlink"/>
            <w:rFonts w:ascii="Arial" w:hAnsi="Arial" w:cs="Arial"/>
            <w:sz w:val="22"/>
            <w:szCs w:val="22"/>
          </w:rPr>
          <w:t>Sesame Street: Common and Colbie Caillat Sing "Belly Breathe" with Elmo - YouTube</w:t>
        </w:r>
      </w:hyperlink>
    </w:p>
    <w:p w14:paraId="3150773D" w14:textId="4035FA7C" w:rsidR="00675112" w:rsidRPr="00CC7259" w:rsidRDefault="00675112" w:rsidP="009438C1">
      <w:pPr>
        <w:pStyle w:val="MoECoverPageSubheading"/>
        <w:rPr>
          <w:rFonts w:ascii="Arial" w:hAnsi="Arial" w:cs="Arial"/>
        </w:rPr>
      </w:pPr>
    </w:p>
    <w:p w14:paraId="0EF0AFD4" w14:textId="77777777" w:rsidR="009438C1" w:rsidRPr="00CC7259" w:rsidRDefault="009438C1" w:rsidP="009438C1">
      <w:pPr>
        <w:pStyle w:val="MoECoverPageSubheading"/>
        <w:rPr>
          <w:rFonts w:ascii="Arial" w:hAnsi="Arial" w:cs="Arial"/>
        </w:rPr>
      </w:pPr>
      <w:r w:rsidRPr="00CC7259">
        <w:rPr>
          <w:rFonts w:ascii="Arial" w:hAnsi="Arial" w:cs="Arial"/>
        </w:rPr>
        <w:t>Planning my day</w:t>
      </w:r>
    </w:p>
    <w:p w14:paraId="429604D3" w14:textId="4B9086A5" w:rsidR="009438C1" w:rsidRPr="00CC7259" w:rsidRDefault="009438C1" w:rsidP="009438C1">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Yesterday we looked at how inventors and creators design or make new things. They think up things that haven’t been thought of before. </w:t>
      </w:r>
      <w:r w:rsidR="60F9D906" w:rsidRPr="00CC7259">
        <w:rPr>
          <w:rFonts w:ascii="Arial" w:eastAsia="Calibri Light" w:hAnsi="Arial" w:cs="Arial"/>
          <w:color w:val="000000" w:themeColor="text1"/>
          <w:sz w:val="24"/>
          <w:szCs w:val="24"/>
        </w:rPr>
        <w:t xml:space="preserve">We </w:t>
      </w:r>
      <w:r w:rsidR="252F49BD" w:rsidRPr="00CC7259">
        <w:rPr>
          <w:rFonts w:ascii="Arial" w:eastAsia="Calibri Light" w:hAnsi="Arial" w:cs="Arial"/>
          <w:color w:val="000000" w:themeColor="text1"/>
          <w:sz w:val="24"/>
          <w:szCs w:val="24"/>
        </w:rPr>
        <w:t xml:space="preserve">were inventors because we </w:t>
      </w:r>
      <w:r w:rsidRPr="00CC7259">
        <w:rPr>
          <w:rFonts w:ascii="Arial" w:eastAsia="Calibri Light" w:hAnsi="Arial" w:cs="Arial"/>
          <w:color w:val="000000" w:themeColor="text1"/>
          <w:sz w:val="24"/>
          <w:szCs w:val="24"/>
        </w:rPr>
        <w:t xml:space="preserve">created </w:t>
      </w:r>
      <w:r w:rsidR="00CE6D62" w:rsidRPr="00CC7259">
        <w:rPr>
          <w:rFonts w:ascii="Arial" w:eastAsia="Calibri Light" w:hAnsi="Arial" w:cs="Arial"/>
          <w:color w:val="000000" w:themeColor="text1"/>
          <w:sz w:val="24"/>
          <w:szCs w:val="24"/>
        </w:rPr>
        <w:t>a new superhero. T</w:t>
      </w:r>
      <w:r w:rsidR="006C3DF1" w:rsidRPr="00CC7259">
        <w:rPr>
          <w:rFonts w:ascii="Arial" w:eastAsia="Calibri Light" w:hAnsi="Arial" w:cs="Arial"/>
          <w:color w:val="000000" w:themeColor="text1"/>
          <w:sz w:val="24"/>
          <w:szCs w:val="24"/>
        </w:rPr>
        <w:t xml:space="preserve">oday we are going to think about how we can create some art using materials around our home. </w:t>
      </w:r>
    </w:p>
    <w:p w14:paraId="16A6C88A" w14:textId="77777777" w:rsidR="009438C1" w:rsidRPr="00CC7259" w:rsidRDefault="009438C1" w:rsidP="009438C1">
      <w:pPr>
        <w:pStyle w:val="MoEBodyText"/>
        <w:rPr>
          <w:rFonts w:ascii="Arial" w:hAnsi="Arial" w:cs="Arial"/>
        </w:rPr>
      </w:pPr>
      <w:r w:rsidRPr="00CC7259">
        <w:rPr>
          <w:rFonts w:ascii="Arial" w:hAnsi="Arial" w:cs="Arial"/>
        </w:rPr>
        <w:br/>
        <w:t>Set up your space for learning. Grab the things you are going to need. These are the activities for today.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41"/>
      </w:tblGrid>
      <w:tr w:rsidR="00FC197D" w:rsidRPr="00CC7259" w14:paraId="7BB4AB09" w14:textId="77777777" w:rsidTr="007074AB">
        <w:tc>
          <w:tcPr>
            <w:tcW w:w="3237" w:type="dxa"/>
          </w:tcPr>
          <w:p w14:paraId="0FEBEB8B" w14:textId="6FDDB024" w:rsidR="009438C1" w:rsidRPr="00CC7259" w:rsidRDefault="007074AB" w:rsidP="00E95548">
            <w:pPr>
              <w:pStyle w:val="MoEBodyText"/>
              <w:spacing w:before="0" w:after="120"/>
              <w:ind w:left="0"/>
              <w:rPr>
                <w:rFonts w:ascii="Arial" w:hAnsi="Arial" w:cs="Arial"/>
                <w:b/>
              </w:rPr>
            </w:pPr>
            <w:r w:rsidRPr="00CC7259">
              <w:rPr>
                <w:rFonts w:ascii="Arial" w:hAnsi="Arial" w:cs="Arial"/>
                <w:b/>
              </w:rPr>
              <w:t>Making a collage</w:t>
            </w:r>
          </w:p>
          <w:p w14:paraId="0C4882BA" w14:textId="1F4F7D88" w:rsidR="00675112" w:rsidRPr="00CC7259" w:rsidRDefault="00FB1005" w:rsidP="00FB1005">
            <w:pPr>
              <w:pStyle w:val="MoEBodyText"/>
              <w:spacing w:before="0"/>
              <w:ind w:left="0"/>
              <w:rPr>
                <w:rFonts w:ascii="Arial" w:hAnsi="Arial" w:cs="Arial"/>
                <w:b/>
                <w:bCs/>
              </w:rPr>
            </w:pPr>
            <w:r w:rsidRPr="00CC7259">
              <w:rPr>
                <w:rFonts w:ascii="Arial" w:hAnsi="Arial" w:cs="Arial"/>
                <w:bCs/>
              </w:rPr>
              <w:t>Using materials found around the garden make a collage of a bird</w:t>
            </w:r>
          </w:p>
        </w:tc>
        <w:tc>
          <w:tcPr>
            <w:tcW w:w="3237" w:type="dxa"/>
          </w:tcPr>
          <w:p w14:paraId="32E2C193" w14:textId="77777777" w:rsidR="009438C1" w:rsidRPr="00CC7259" w:rsidRDefault="00C344A7" w:rsidP="00E95548">
            <w:pPr>
              <w:pStyle w:val="MoEBodyText"/>
              <w:spacing w:after="120"/>
              <w:ind w:left="0"/>
              <w:rPr>
                <w:rFonts w:ascii="Arial" w:eastAsia="MS Mincho" w:hAnsi="Arial" w:cs="Arial"/>
                <w:b/>
              </w:rPr>
            </w:pPr>
            <w:r w:rsidRPr="00CC7259">
              <w:rPr>
                <w:rFonts w:ascii="Arial" w:eastAsia="MS Mincho" w:hAnsi="Arial" w:cs="Arial"/>
                <w:b/>
              </w:rPr>
              <w:t>Movement and maths</w:t>
            </w:r>
          </w:p>
          <w:p w14:paraId="2C0FB9CE" w14:textId="3749BFDB" w:rsidR="00C344A7" w:rsidRPr="00CC7259" w:rsidRDefault="007D3A41" w:rsidP="00E95548">
            <w:pPr>
              <w:pStyle w:val="MoEBodyText"/>
              <w:spacing w:after="120"/>
              <w:ind w:left="0"/>
              <w:rPr>
                <w:rFonts w:ascii="Arial" w:eastAsia="MS Mincho" w:hAnsi="Arial" w:cs="Arial"/>
              </w:rPr>
            </w:pPr>
            <w:r w:rsidRPr="00CC7259">
              <w:rPr>
                <w:rFonts w:ascii="Arial" w:eastAsia="MS Mincho" w:hAnsi="Arial" w:cs="Arial"/>
              </w:rPr>
              <w:t xml:space="preserve">Doing some creative bird exercises </w:t>
            </w:r>
            <w:r w:rsidR="00424ED5" w:rsidRPr="00CC7259">
              <w:rPr>
                <w:rFonts w:ascii="Arial" w:eastAsia="MS Mincho" w:hAnsi="Arial" w:cs="Arial"/>
              </w:rPr>
              <w:t>by moving your body and counting birds</w:t>
            </w:r>
            <w:r w:rsidR="00C344A7" w:rsidRPr="00CC7259">
              <w:rPr>
                <w:rFonts w:ascii="Arial" w:eastAsia="MS Mincho" w:hAnsi="Arial" w:cs="Arial"/>
              </w:rPr>
              <w:t xml:space="preserve"> </w:t>
            </w:r>
          </w:p>
        </w:tc>
        <w:tc>
          <w:tcPr>
            <w:tcW w:w="3241" w:type="dxa"/>
          </w:tcPr>
          <w:p w14:paraId="581FCD56" w14:textId="77777777" w:rsidR="009438C1" w:rsidRPr="00CC7259" w:rsidRDefault="004C39E6" w:rsidP="00E95548">
            <w:pPr>
              <w:pStyle w:val="MoEBodyText"/>
              <w:spacing w:after="120"/>
              <w:ind w:left="0"/>
              <w:rPr>
                <w:rFonts w:ascii="Arial" w:hAnsi="Arial" w:cs="Arial"/>
                <w:b/>
                <w:bCs/>
              </w:rPr>
            </w:pPr>
            <w:r w:rsidRPr="00CC7259">
              <w:rPr>
                <w:rFonts w:ascii="Arial" w:hAnsi="Arial" w:cs="Arial"/>
                <w:b/>
                <w:bCs/>
              </w:rPr>
              <w:t>Reading about scarecrows</w:t>
            </w:r>
          </w:p>
          <w:p w14:paraId="66D73E50" w14:textId="77777777" w:rsidR="004C39E6" w:rsidRPr="00CC7259" w:rsidRDefault="009D158D" w:rsidP="00E95548">
            <w:pPr>
              <w:pStyle w:val="MoEBodyText"/>
              <w:spacing w:after="120"/>
              <w:ind w:left="0"/>
              <w:rPr>
                <w:rFonts w:ascii="Arial" w:hAnsi="Arial" w:cs="Arial"/>
              </w:rPr>
            </w:pPr>
            <w:r w:rsidRPr="00CC7259">
              <w:rPr>
                <w:rFonts w:ascii="Arial" w:hAnsi="Arial" w:cs="Arial"/>
              </w:rPr>
              <w:t>Reading and exploring compound words.</w:t>
            </w:r>
          </w:p>
          <w:p w14:paraId="309C6AA9" w14:textId="1201B707" w:rsidR="009D158D" w:rsidRPr="00CC7259" w:rsidRDefault="009D158D" w:rsidP="00E95548">
            <w:pPr>
              <w:pStyle w:val="MoEBodyText"/>
              <w:spacing w:after="120"/>
              <w:ind w:left="0"/>
              <w:rPr>
                <w:rFonts w:ascii="Arial" w:hAnsi="Arial" w:cs="Arial"/>
              </w:rPr>
            </w:pPr>
          </w:p>
        </w:tc>
      </w:tr>
    </w:tbl>
    <w:p w14:paraId="3E8194DB" w14:textId="77777777" w:rsidR="00D54C50" w:rsidRPr="00CC7259" w:rsidRDefault="00D54C50">
      <w:pPr>
        <w:rPr>
          <w:rFonts w:ascii="Arial" w:hAnsi="Arial" w:cs="Arial"/>
          <w:b/>
          <w:color w:val="3472AC"/>
          <w:sz w:val="44"/>
          <w:szCs w:val="44"/>
        </w:rPr>
      </w:pPr>
      <w:r w:rsidRPr="00CC7259">
        <w:rPr>
          <w:rFonts w:ascii="Arial" w:hAnsi="Arial" w:cs="Arial"/>
          <w:color w:val="3472AC"/>
          <w:sz w:val="44"/>
          <w:szCs w:val="44"/>
        </w:rPr>
        <w:br w:type="page"/>
      </w:r>
    </w:p>
    <w:p w14:paraId="7A4BE7AC" w14:textId="2EBC4F14" w:rsidR="00193172" w:rsidRPr="00CC7259" w:rsidRDefault="6D4D742A" w:rsidP="00193172">
      <w:pPr>
        <w:pStyle w:val="MoECoverPageHeading"/>
        <w:rPr>
          <w:rFonts w:ascii="Arial" w:hAnsi="Arial" w:cs="Arial"/>
          <w:color w:val="3472AC"/>
        </w:rPr>
      </w:pPr>
      <w:r w:rsidRPr="00CC7259">
        <w:rPr>
          <w:rFonts w:ascii="Arial" w:hAnsi="Arial" w:cs="Arial"/>
          <w:color w:val="3472AC"/>
          <w:sz w:val="44"/>
          <w:szCs w:val="44"/>
        </w:rPr>
        <w:lastRenderedPageBreak/>
        <w:t xml:space="preserve">Day 4: </w:t>
      </w:r>
      <w:r w:rsidR="61603FB5" w:rsidRPr="00CC7259">
        <w:rPr>
          <w:rFonts w:ascii="Arial" w:hAnsi="Arial" w:cs="Arial"/>
          <w:color w:val="3472AC"/>
          <w:sz w:val="44"/>
          <w:szCs w:val="44"/>
        </w:rPr>
        <w:t>Activit</w:t>
      </w:r>
      <w:r w:rsidR="009D371A" w:rsidRPr="00CC7259">
        <w:rPr>
          <w:rFonts w:ascii="Arial" w:hAnsi="Arial" w:cs="Arial"/>
          <w:color w:val="3472AC"/>
          <w:sz w:val="44"/>
          <w:szCs w:val="44"/>
        </w:rPr>
        <w:t>ies</w:t>
      </w:r>
      <w:r w:rsidR="61603FB5" w:rsidRPr="00CC7259">
        <w:rPr>
          <w:rFonts w:ascii="Arial" w:hAnsi="Arial" w:cs="Arial"/>
          <w:color w:val="3472AC"/>
          <w:sz w:val="44"/>
          <w:szCs w:val="44"/>
        </w:rPr>
        <w:t xml:space="preserve"> 1 </w:t>
      </w:r>
      <w:r w:rsidR="001058C3" w:rsidRPr="00CC7259">
        <w:rPr>
          <w:rFonts w:ascii="Arial" w:hAnsi="Arial" w:cs="Arial"/>
          <w:color w:val="3472AC"/>
          <w:sz w:val="44"/>
          <w:szCs w:val="44"/>
        </w:rPr>
        <w:t>and 2</w:t>
      </w:r>
    </w:p>
    <w:tbl>
      <w:tblPr>
        <w:tblStyle w:val="TableGrid"/>
        <w:tblW w:w="0" w:type="auto"/>
        <w:tblLayout w:type="fixed"/>
        <w:tblLook w:val="04A0" w:firstRow="1" w:lastRow="0" w:firstColumn="1" w:lastColumn="0" w:noHBand="0" w:noVBand="1"/>
      </w:tblPr>
      <w:tblGrid>
        <w:gridCol w:w="4860"/>
        <w:gridCol w:w="4860"/>
      </w:tblGrid>
      <w:tr w:rsidR="00E316B5" w:rsidRPr="00CC7259" w14:paraId="1E7C77D4"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74EB45D5" w14:textId="4E743CCA"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00E2F924" w14:textId="1BCC2FBB" w:rsidR="00E316B5" w:rsidRPr="00CC7259" w:rsidRDefault="061A5901" w:rsidP="001058C3">
            <w:pPr>
              <w:rPr>
                <w:rFonts w:eastAsia="MS Mincho" w:cs="Arial"/>
                <w:sz w:val="24"/>
                <w:szCs w:val="24"/>
              </w:rPr>
            </w:pPr>
            <w:r w:rsidRPr="00CC7259">
              <w:rPr>
                <w:rFonts w:eastAsia="Calibri Light" w:cs="Arial"/>
                <w:b w:val="0"/>
                <w:sz w:val="22"/>
              </w:rPr>
              <w:t>This week your child has been looking at how we can be creative. We created a picture or treasure for our whare; we created our very own superhero; and we even created an obstacle course.</w:t>
            </w:r>
            <w:r w:rsidR="001058C3" w:rsidRPr="00CC7259">
              <w:rPr>
                <w:rFonts w:eastAsia="Calibri Light" w:cs="Arial"/>
                <w:b w:val="0"/>
                <w:sz w:val="22"/>
              </w:rPr>
              <w:t xml:space="preserve"> </w:t>
            </w:r>
            <w:r w:rsidRPr="00CC7259">
              <w:rPr>
                <w:rFonts w:eastAsia="Calibri Light" w:cs="Arial"/>
                <w:b w:val="0"/>
                <w:sz w:val="22"/>
              </w:rPr>
              <w:t>Today we are going to think about how we can create some art using some materials we might find around our place.</w:t>
            </w:r>
            <w:r w:rsidR="00E316B5" w:rsidRPr="00CC7259">
              <w:rPr>
                <w:rFonts w:cs="Arial"/>
              </w:rPr>
              <w:br/>
            </w:r>
          </w:p>
        </w:tc>
      </w:tr>
      <w:tr w:rsidR="00E316B5" w:rsidRPr="00CC7259" w14:paraId="568350B8"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280DB7C4" w14:textId="2455B42B" w:rsidR="00E316B5" w:rsidRPr="00CC7259" w:rsidRDefault="00E316B5" w:rsidP="00675112">
            <w:pPr>
              <w:pStyle w:val="MoEBodyText"/>
              <w:spacing w:after="0"/>
              <w:rPr>
                <w:rFonts w:ascii="Arial" w:hAnsi="Arial" w:cs="Arial"/>
                <w:b/>
              </w:rPr>
            </w:pPr>
            <w:r w:rsidRPr="00CC7259">
              <w:rPr>
                <w:rFonts w:ascii="Arial" w:hAnsi="Arial" w:cs="Arial"/>
                <w:b/>
              </w:rPr>
              <w:t>Ākonga activity instructions</w:t>
            </w:r>
          </w:p>
        </w:tc>
        <w:tc>
          <w:tcPr>
            <w:tcW w:w="4860" w:type="dxa"/>
          </w:tcPr>
          <w:p w14:paraId="314F9E94" w14:textId="77777777" w:rsidR="00E316B5" w:rsidRPr="00CC7259" w:rsidRDefault="00E316B5" w:rsidP="00675112">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67890B70"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6BC86D7" w14:textId="77777777" w:rsidR="00E316B5" w:rsidRPr="00CC7259" w:rsidRDefault="00E316B5" w:rsidP="00E95548">
            <w:pPr>
              <w:pStyle w:val="MoEBodyText"/>
              <w:rPr>
                <w:rFonts w:ascii="Arial" w:hAnsi="Arial" w:cs="Arial"/>
              </w:rPr>
            </w:pPr>
            <w:r w:rsidRPr="00CC7259">
              <w:rPr>
                <w:rFonts w:ascii="Arial" w:hAnsi="Arial" w:cs="Arial"/>
              </w:rPr>
              <w:t xml:space="preserve">In this activity you are learning to: </w:t>
            </w:r>
          </w:p>
          <w:p w14:paraId="098D95C3" w14:textId="6A01201B" w:rsidR="00E316B5" w:rsidRPr="00CC7259" w:rsidRDefault="2C150052"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MAKE a collage using natural materials.</w:t>
            </w:r>
          </w:p>
        </w:tc>
        <w:tc>
          <w:tcPr>
            <w:tcW w:w="4860" w:type="dxa"/>
          </w:tcPr>
          <w:p w14:paraId="608A0C2C" w14:textId="4B9824E6" w:rsidR="00E316B5" w:rsidRPr="00CC7259" w:rsidRDefault="2C150052"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Natural materials you can find outside</w:t>
            </w:r>
          </w:p>
          <w:p w14:paraId="17B72166" w14:textId="4C18DA70" w:rsidR="001058C3" w:rsidRPr="00CC7259" w:rsidRDefault="2C150052"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Glue</w:t>
            </w:r>
            <w:r w:rsidR="001058C3" w:rsidRPr="00CC7259">
              <w:rPr>
                <w:rFonts w:ascii="Arial" w:eastAsia="Calibri Light" w:hAnsi="Arial" w:cs="Arial"/>
                <w:color w:val="000000" w:themeColor="text1"/>
              </w:rPr>
              <w:t xml:space="preserve"> or </w:t>
            </w:r>
            <w:hyperlink r:id="rId78">
              <w:r w:rsidR="001058C3" w:rsidRPr="00CC7259">
                <w:rPr>
                  <w:rStyle w:val="Hyperlink"/>
                  <w:rFonts w:ascii="Arial" w:eastAsia="Calibri Light" w:hAnsi="Arial" w:cs="Arial"/>
                </w:rPr>
                <w:t>Home-made Glue recipes</w:t>
              </w:r>
            </w:hyperlink>
            <w:r w:rsidR="001058C3" w:rsidRPr="00CC7259">
              <w:rPr>
                <w:rFonts w:ascii="Arial" w:eastAsia="Calibri Light" w:hAnsi="Arial" w:cs="Arial"/>
              </w:rPr>
              <w:t xml:space="preserve"> </w:t>
            </w:r>
          </w:p>
        </w:tc>
      </w:tr>
    </w:tbl>
    <w:p w14:paraId="17194130" w14:textId="6893F874" w:rsidR="005D0AFD" w:rsidRPr="00CC7259" w:rsidRDefault="005D0AFD" w:rsidP="5F856D63">
      <w:pPr>
        <w:rPr>
          <w:rFonts w:ascii="Arial" w:eastAsia="Calibri Light" w:hAnsi="Arial" w:cs="Arial"/>
          <w:color w:val="000000" w:themeColor="text1"/>
          <w:sz w:val="24"/>
          <w:szCs w:val="24"/>
        </w:rPr>
      </w:pPr>
    </w:p>
    <w:p w14:paraId="6B07BA4B" w14:textId="4AE953E7" w:rsidR="00193172" w:rsidRPr="00CC7259" w:rsidRDefault="5907205B"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WALK AROUND OUTSIDE</w:t>
      </w:r>
      <w:r w:rsidR="00C649BD" w:rsidRPr="00CC7259">
        <w:rPr>
          <w:rFonts w:ascii="Arial" w:eastAsia="Calibri Light" w:hAnsi="Arial" w:cs="Arial"/>
          <w:color w:val="000000" w:themeColor="text1"/>
          <w:sz w:val="24"/>
          <w:szCs w:val="24"/>
        </w:rPr>
        <w:t xml:space="preserve"> </w:t>
      </w:r>
      <w:r w:rsidR="00C649BD" w:rsidRPr="00CC7259">
        <w:rPr>
          <w:rFonts w:ascii="Arial" w:hAnsi="Arial" w:cs="Arial"/>
        </w:rPr>
        <w:t>–</w:t>
      </w:r>
      <w:r w:rsidR="5B546FCD" w:rsidRPr="00CC7259">
        <w:rPr>
          <w:rFonts w:ascii="Arial" w:eastAsia="Calibri Light" w:hAnsi="Arial" w:cs="Arial"/>
          <w:color w:val="000000" w:themeColor="text1"/>
          <w:sz w:val="24"/>
          <w:szCs w:val="24"/>
        </w:rPr>
        <w:t xml:space="preserve"> l</w:t>
      </w:r>
      <w:r w:rsidRPr="00CC7259">
        <w:rPr>
          <w:rFonts w:ascii="Arial" w:eastAsia="Calibri Light" w:hAnsi="Arial" w:cs="Arial"/>
          <w:color w:val="000000" w:themeColor="text1"/>
          <w:sz w:val="24"/>
          <w:szCs w:val="24"/>
        </w:rPr>
        <w:t>ook, listen, smell, touch what you can see.</w:t>
      </w:r>
    </w:p>
    <w:p w14:paraId="21EC4C04" w14:textId="7456031A" w:rsidR="00193172" w:rsidRPr="00CC7259" w:rsidRDefault="00CA2C0E" w:rsidP="5F856D63">
      <w:pPr>
        <w:rPr>
          <w:rFonts w:ascii="Arial" w:eastAsia="Calibri Light" w:hAnsi="Arial" w:cs="Arial"/>
          <w:color w:val="000000" w:themeColor="text1"/>
          <w:sz w:val="24"/>
          <w:szCs w:val="24"/>
        </w:rPr>
      </w:pPr>
      <w:r w:rsidRPr="00CC7259">
        <w:rPr>
          <w:rFonts w:ascii="Arial" w:hAnsi="Arial" w:cs="Arial"/>
          <w:noProof/>
        </w:rPr>
        <w:drawing>
          <wp:anchor distT="0" distB="0" distL="114300" distR="114300" simplePos="0" relativeHeight="251658249" behindDoc="1" locked="0" layoutInCell="1" allowOverlap="1" wp14:anchorId="6DAA6326" wp14:editId="7479866E">
            <wp:simplePos x="0" y="0"/>
            <wp:positionH relativeFrom="margin">
              <wp:align>right</wp:align>
            </wp:positionH>
            <wp:positionV relativeFrom="paragraph">
              <wp:posOffset>725211</wp:posOffset>
            </wp:positionV>
            <wp:extent cx="2455253" cy="3700945"/>
            <wp:effectExtent l="0" t="0" r="2540" b="0"/>
            <wp:wrapTight wrapText="bothSides">
              <wp:wrapPolygon edited="0">
                <wp:start x="0" y="0"/>
                <wp:lineTo x="0" y="21459"/>
                <wp:lineTo x="21455" y="21459"/>
                <wp:lineTo x="21455" y="0"/>
                <wp:lineTo x="0" y="0"/>
              </wp:wrapPolygon>
            </wp:wrapTight>
            <wp:docPr id="828241709" name="Picture 82824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r="11294"/>
                    <a:stretch/>
                  </pic:blipFill>
                  <pic:spPr bwMode="auto">
                    <a:xfrm>
                      <a:off x="0" y="0"/>
                      <a:ext cx="2455253" cy="370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907205B" w:rsidRPr="00CC7259">
        <w:rPr>
          <w:rFonts w:ascii="Arial" w:eastAsia="Calibri Light" w:hAnsi="Arial" w:cs="Arial"/>
          <w:color w:val="000000" w:themeColor="text1"/>
          <w:sz w:val="24"/>
          <w:szCs w:val="24"/>
        </w:rPr>
        <w:t>Can you see or hear any birds?</w:t>
      </w:r>
      <w:r w:rsidR="00193172" w:rsidRPr="00CC7259">
        <w:rPr>
          <w:rFonts w:ascii="Arial" w:hAnsi="Arial" w:cs="Arial"/>
        </w:rPr>
        <w:br/>
      </w:r>
      <w:r w:rsidR="5907205B" w:rsidRPr="00CC7259">
        <w:rPr>
          <w:rFonts w:ascii="Arial" w:eastAsia="Calibri Light" w:hAnsi="Arial" w:cs="Arial"/>
          <w:color w:val="000000" w:themeColor="text1"/>
          <w:sz w:val="24"/>
          <w:szCs w:val="24"/>
        </w:rPr>
        <w:t>FIND things that you might be able to use to create some art. You might look for:</w:t>
      </w:r>
    </w:p>
    <w:tbl>
      <w:tblPr>
        <w:tblStyle w:val="TableGridLight"/>
        <w:tblW w:w="0" w:type="auto"/>
        <w:tblLook w:val="04A0" w:firstRow="1" w:lastRow="0" w:firstColumn="1" w:lastColumn="0" w:noHBand="0" w:noVBand="1"/>
      </w:tblPr>
      <w:tblGrid>
        <w:gridCol w:w="2335"/>
        <w:gridCol w:w="1890"/>
      </w:tblGrid>
      <w:tr w:rsidR="00CA2C0E" w:rsidRPr="00CC7259" w14:paraId="64BB3181" w14:textId="77777777" w:rsidTr="00CA2C0E">
        <w:tc>
          <w:tcPr>
            <w:tcW w:w="2335" w:type="dxa"/>
          </w:tcPr>
          <w:p w14:paraId="2904C9BF" w14:textId="2BEEBFBE"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Sticks and bark</w:t>
            </w:r>
          </w:p>
          <w:p w14:paraId="58E89C79" w14:textId="742D5A6C"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Leaves </w:t>
            </w:r>
          </w:p>
          <w:p w14:paraId="26545E0D" w14:textId="742D5A6C"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Berries</w:t>
            </w:r>
          </w:p>
          <w:p w14:paraId="0765AB46" w14:textId="00859932"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Small stones</w:t>
            </w:r>
          </w:p>
        </w:tc>
        <w:tc>
          <w:tcPr>
            <w:tcW w:w="1890" w:type="dxa"/>
          </w:tcPr>
          <w:p w14:paraId="3B0C1C33" w14:textId="2BEEBFBE"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Grass</w:t>
            </w:r>
          </w:p>
          <w:p w14:paraId="318C2793" w14:textId="2BEEBFBE"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Flowers</w:t>
            </w:r>
          </w:p>
          <w:p w14:paraId="62683E72" w14:textId="2BEEBFBE" w:rsidR="00CA2C0E" w:rsidRPr="00CC7259" w:rsidRDefault="00CA2C0E" w:rsidP="00CA2C0E">
            <w:pPr>
              <w:spacing w:before="120" w:after="1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Seeds</w:t>
            </w:r>
          </w:p>
        </w:tc>
      </w:tr>
    </w:tbl>
    <w:p w14:paraId="5668D992" w14:textId="091EDCE0" w:rsidR="00675112" w:rsidRPr="00CC7259" w:rsidRDefault="00675112" w:rsidP="5F856D63">
      <w:pPr>
        <w:rPr>
          <w:rFonts w:ascii="Arial" w:eastAsia="Calibri Light" w:hAnsi="Arial" w:cs="Arial"/>
          <w:color w:val="000000" w:themeColor="text1"/>
          <w:sz w:val="24"/>
          <w:szCs w:val="24"/>
        </w:rPr>
      </w:pPr>
    </w:p>
    <w:p w14:paraId="2154F8E2" w14:textId="1EA0E04D" w:rsidR="00193172" w:rsidRPr="00CC7259" w:rsidRDefault="00193172" w:rsidP="5F856D63">
      <w:pPr>
        <w:rPr>
          <w:rFonts w:ascii="Arial" w:hAnsi="Arial" w:cs="Arial"/>
          <w:sz w:val="24"/>
          <w:szCs w:val="24"/>
        </w:rPr>
      </w:pPr>
    </w:p>
    <w:p w14:paraId="2C33FD68" w14:textId="0D17280E" w:rsidR="00193172" w:rsidRPr="00CC7259" w:rsidRDefault="00C537C8" w:rsidP="1E101A74">
      <w:pPr>
        <w:rPr>
          <w:rStyle w:val="Hyperlink"/>
          <w:rFonts w:ascii="Arial" w:eastAsia="Calibri Light" w:hAnsi="Arial" w:cs="Arial"/>
          <w:sz w:val="24"/>
          <w:szCs w:val="24"/>
        </w:rPr>
      </w:pPr>
      <w:r w:rsidRPr="00CC7259">
        <w:rPr>
          <w:rFonts w:ascii="Arial" w:eastAsia="Calibri Light" w:hAnsi="Arial" w:cs="Arial"/>
          <w:color w:val="000000" w:themeColor="text1"/>
          <w:sz w:val="24"/>
          <w:szCs w:val="24"/>
        </w:rPr>
        <w:t>READ</w:t>
      </w:r>
      <w:r w:rsidR="5907205B" w:rsidRPr="00CC7259">
        <w:rPr>
          <w:rFonts w:ascii="Arial" w:eastAsia="Calibri Light" w:hAnsi="Arial" w:cs="Arial"/>
          <w:color w:val="000000" w:themeColor="text1"/>
          <w:sz w:val="24"/>
          <w:szCs w:val="24"/>
        </w:rPr>
        <w:t xml:space="preserve"> the poem, </w:t>
      </w:r>
      <w:hyperlink r:id="rId80">
        <w:r w:rsidR="4456341D" w:rsidRPr="00CC7259">
          <w:rPr>
            <w:rStyle w:val="Hyperlink"/>
            <w:rFonts w:ascii="Arial" w:eastAsia="Calibri Light" w:hAnsi="Arial" w:cs="Arial"/>
            <w:i/>
            <w:sz w:val="24"/>
            <w:szCs w:val="24"/>
          </w:rPr>
          <w:t>Bird</w:t>
        </w:r>
      </w:hyperlink>
    </w:p>
    <w:p w14:paraId="4289AA48" w14:textId="091EDCE0" w:rsidR="00CA2C0E" w:rsidRPr="00CC7259" w:rsidRDefault="00CA2C0E" w:rsidP="00CA2C0E">
      <w:pPr>
        <w:pStyle w:val="MoEBodyText"/>
        <w:rPr>
          <w:rFonts w:ascii="Arial" w:hAnsi="Arial" w:cs="Arial"/>
          <w:sz w:val="36"/>
          <w:szCs w:val="36"/>
        </w:rPr>
      </w:pPr>
      <w:r w:rsidRPr="00CC7259">
        <w:rPr>
          <w:rFonts w:ascii="Arial" w:hAnsi="Arial" w:cs="Arial"/>
          <w:sz w:val="36"/>
          <w:szCs w:val="36"/>
        </w:rPr>
        <w:t>Bird</w:t>
      </w:r>
    </w:p>
    <w:p w14:paraId="1D938379" w14:textId="4DABC2FF" w:rsidR="00CA2C0E" w:rsidRPr="00CC7259" w:rsidRDefault="00CA2C0E" w:rsidP="00CA2C0E">
      <w:pPr>
        <w:pStyle w:val="MoEBodyText"/>
        <w:rPr>
          <w:rFonts w:ascii="Arial" w:hAnsi="Arial" w:cs="Arial"/>
        </w:rPr>
      </w:pPr>
      <w:r w:rsidRPr="00CC7259">
        <w:rPr>
          <w:rFonts w:ascii="Arial" w:hAnsi="Arial" w:cs="Arial"/>
          <w:sz w:val="36"/>
          <w:szCs w:val="36"/>
        </w:rPr>
        <w:t>B</w:t>
      </w:r>
      <w:r w:rsidRPr="00CC7259">
        <w:rPr>
          <w:rFonts w:ascii="Arial" w:hAnsi="Arial" w:cs="Arial"/>
        </w:rPr>
        <w:t>ig birds, little birds, fat birds, skinny birds</w:t>
      </w:r>
      <w:r w:rsidR="00877E81" w:rsidRPr="00CC7259">
        <w:rPr>
          <w:rFonts w:ascii="Arial" w:hAnsi="Arial" w:cs="Arial"/>
        </w:rPr>
        <w:t>.</w:t>
      </w:r>
    </w:p>
    <w:p w14:paraId="2A32BCFF" w14:textId="4DABC2FF" w:rsidR="00877E81" w:rsidRPr="00CC7259" w:rsidRDefault="00877E81" w:rsidP="00CA2C0E">
      <w:pPr>
        <w:pStyle w:val="MoEBodyText"/>
        <w:rPr>
          <w:rFonts w:ascii="Arial" w:hAnsi="Arial" w:cs="Arial"/>
        </w:rPr>
      </w:pPr>
      <w:r w:rsidRPr="00CC7259">
        <w:rPr>
          <w:rFonts w:ascii="Arial" w:hAnsi="Arial" w:cs="Arial"/>
          <w:sz w:val="36"/>
          <w:szCs w:val="36"/>
        </w:rPr>
        <w:t>I</w:t>
      </w:r>
      <w:r w:rsidRPr="00CC7259">
        <w:rPr>
          <w:rFonts w:ascii="Arial" w:hAnsi="Arial" w:cs="Arial"/>
        </w:rPr>
        <w:t>nto their nest they go for a rest.</w:t>
      </w:r>
    </w:p>
    <w:p w14:paraId="71F64CA7" w14:textId="4DABC2FF" w:rsidR="00877E81" w:rsidRPr="00CC7259" w:rsidRDefault="00877E81" w:rsidP="00CA2C0E">
      <w:pPr>
        <w:pStyle w:val="MoEBodyText"/>
        <w:rPr>
          <w:rFonts w:ascii="Arial" w:hAnsi="Arial" w:cs="Arial"/>
        </w:rPr>
      </w:pPr>
      <w:r w:rsidRPr="00CC7259">
        <w:rPr>
          <w:rFonts w:ascii="Arial" w:hAnsi="Arial" w:cs="Arial"/>
          <w:sz w:val="36"/>
          <w:szCs w:val="36"/>
        </w:rPr>
        <w:t>R</w:t>
      </w:r>
      <w:r w:rsidRPr="00CC7259">
        <w:rPr>
          <w:rFonts w:ascii="Arial" w:hAnsi="Arial" w:cs="Arial"/>
        </w:rPr>
        <w:t>unning through the park, I hear birds chirping</w:t>
      </w:r>
    </w:p>
    <w:p w14:paraId="7E19C19B" w14:textId="4DABC2FF" w:rsidR="00877E81" w:rsidRPr="00CC7259" w:rsidRDefault="00877E81" w:rsidP="00CA2C0E">
      <w:pPr>
        <w:pStyle w:val="MoEBodyText"/>
        <w:rPr>
          <w:rFonts w:ascii="Arial" w:hAnsi="Arial" w:cs="Arial"/>
        </w:rPr>
      </w:pPr>
      <w:r w:rsidRPr="00CC7259">
        <w:rPr>
          <w:rFonts w:ascii="Arial" w:hAnsi="Arial" w:cs="Arial"/>
          <w:sz w:val="36"/>
          <w:szCs w:val="36"/>
        </w:rPr>
        <w:t>D</w:t>
      </w:r>
      <w:r w:rsidRPr="00CC7259">
        <w:rPr>
          <w:rFonts w:ascii="Arial" w:hAnsi="Arial" w:cs="Arial"/>
        </w:rPr>
        <w:t>own they go to find food for their chicks.</w:t>
      </w:r>
    </w:p>
    <w:p w14:paraId="43514AF7" w14:textId="76800FA4" w:rsidR="00193172" w:rsidRPr="00CC7259" w:rsidRDefault="18D06113" w:rsidP="001058C3">
      <w:pPr>
        <w:ind w:left="2880"/>
        <w:rPr>
          <w:rFonts w:ascii="Arial" w:hAnsi="Arial" w:cs="Arial"/>
        </w:rPr>
      </w:pPr>
      <w:r w:rsidRPr="00CC7259">
        <w:rPr>
          <w:rFonts w:ascii="Arial" w:eastAsia="Calibri Light" w:hAnsi="Arial" w:cs="Arial"/>
          <w:sz w:val="24"/>
          <w:szCs w:val="24"/>
        </w:rPr>
        <w:t xml:space="preserve"> </w:t>
      </w:r>
      <w:r w:rsidR="00877E81" w:rsidRPr="00CC7259">
        <w:rPr>
          <w:rFonts w:ascii="Arial" w:eastAsia="Calibri Light" w:hAnsi="Arial" w:cs="Arial"/>
          <w:sz w:val="24"/>
          <w:szCs w:val="24"/>
        </w:rPr>
        <w:t>By Jensen</w:t>
      </w:r>
      <w:r w:rsidR="00E03F45" w:rsidRPr="00CC7259">
        <w:rPr>
          <w:rFonts w:ascii="Arial" w:eastAsia="Calibri Light" w:hAnsi="Arial" w:cs="Arial"/>
          <w:sz w:val="24"/>
          <w:szCs w:val="24"/>
        </w:rPr>
        <w:t xml:space="preserve"> &amp; Akshay</w:t>
      </w:r>
    </w:p>
    <w:p w14:paraId="6B9A21F3" w14:textId="091EDCE0" w:rsidR="00CA2C0E" w:rsidRPr="00CC7259" w:rsidRDefault="00CA2C0E">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br w:type="page"/>
      </w:r>
    </w:p>
    <w:p w14:paraId="37EEF93E" w14:textId="5504D37C" w:rsidR="00193172" w:rsidRPr="00CC7259" w:rsidRDefault="5907205B" w:rsidP="5F856D63">
      <w:pPr>
        <w:rPr>
          <w:rFonts w:ascii="Arial" w:hAnsi="Arial" w:cs="Arial"/>
          <w:sz w:val="24"/>
          <w:szCs w:val="24"/>
        </w:rPr>
      </w:pPr>
      <w:r w:rsidRPr="00CC7259">
        <w:rPr>
          <w:rFonts w:ascii="Arial" w:eastAsia="Calibri Light" w:hAnsi="Arial" w:cs="Arial"/>
          <w:color w:val="000000" w:themeColor="text1"/>
          <w:sz w:val="24"/>
          <w:szCs w:val="24"/>
        </w:rPr>
        <w:lastRenderedPageBreak/>
        <w:t>L</w:t>
      </w:r>
      <w:r w:rsidR="3FFC7EA4" w:rsidRPr="00CC7259">
        <w:rPr>
          <w:rFonts w:ascii="Arial" w:eastAsia="Calibri Light" w:hAnsi="Arial" w:cs="Arial"/>
          <w:color w:val="000000" w:themeColor="text1"/>
          <w:sz w:val="24"/>
          <w:szCs w:val="24"/>
        </w:rPr>
        <w:t>OOK</w:t>
      </w:r>
      <w:r w:rsidRPr="00CC7259">
        <w:rPr>
          <w:rFonts w:ascii="Arial" w:eastAsia="Calibri Light" w:hAnsi="Arial" w:cs="Arial"/>
          <w:color w:val="000000" w:themeColor="text1"/>
          <w:sz w:val="24"/>
          <w:szCs w:val="24"/>
        </w:rPr>
        <w:t xml:space="preserve"> at this picture of an </w:t>
      </w:r>
      <w:hyperlink r:id="rId81">
        <w:r w:rsidR="33609BD4" w:rsidRPr="00CC7259">
          <w:rPr>
            <w:rStyle w:val="Hyperlink"/>
            <w:rFonts w:ascii="Arial" w:eastAsia="Calibri Light" w:hAnsi="Arial" w:cs="Arial"/>
            <w:sz w:val="24"/>
            <w:szCs w:val="24"/>
          </w:rPr>
          <w:t>Owl Collage</w:t>
        </w:r>
      </w:hyperlink>
      <w:r w:rsidR="33609BD4" w:rsidRPr="00CC7259">
        <w:rPr>
          <w:rFonts w:ascii="Arial" w:eastAsia="Calibri Light" w:hAnsi="Arial" w:cs="Arial"/>
          <w:color w:val="000000" w:themeColor="text1"/>
          <w:sz w:val="24"/>
          <w:szCs w:val="24"/>
        </w:rPr>
        <w:t xml:space="preserve"> </w:t>
      </w:r>
      <w:r w:rsidRPr="00CC7259">
        <w:rPr>
          <w:rFonts w:ascii="Arial" w:eastAsia="Calibri Light" w:hAnsi="Arial" w:cs="Arial"/>
          <w:color w:val="000000" w:themeColor="text1"/>
          <w:sz w:val="24"/>
          <w:szCs w:val="24"/>
        </w:rPr>
        <w:t>that someone has made.</w:t>
      </w:r>
      <w:r w:rsidR="00193172" w:rsidRPr="00CC7259">
        <w:rPr>
          <w:rFonts w:ascii="Arial" w:hAnsi="Arial" w:cs="Arial"/>
        </w:rPr>
        <w:br/>
      </w:r>
    </w:p>
    <w:p w14:paraId="3E93D1D4" w14:textId="6BA97A1F" w:rsidR="00193172" w:rsidRPr="00CC7259" w:rsidRDefault="5907205B" w:rsidP="5F856D63">
      <w:pPr>
        <w:rPr>
          <w:rFonts w:ascii="Arial" w:hAnsi="Arial" w:cs="Arial"/>
          <w:sz w:val="24"/>
          <w:szCs w:val="24"/>
        </w:rPr>
      </w:pPr>
      <w:r w:rsidRPr="00CC7259">
        <w:rPr>
          <w:rFonts w:ascii="Arial" w:hAnsi="Arial" w:cs="Arial"/>
          <w:noProof/>
        </w:rPr>
        <w:drawing>
          <wp:inline distT="0" distB="0" distL="0" distR="0" wp14:anchorId="20A6F772" wp14:editId="6AAAD201">
            <wp:extent cx="6175612" cy="4401768"/>
            <wp:effectExtent l="0" t="0" r="0" b="0"/>
            <wp:docPr id="1725688181" name="Picture 172568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688181"/>
                    <pic:cNvPicPr/>
                  </pic:nvPicPr>
                  <pic:blipFill>
                    <a:blip r:embed="rId82">
                      <a:extLst>
                        <a:ext uri="{28A0092B-C50C-407E-A947-70E740481C1C}">
                          <a14:useLocalDpi xmlns:a14="http://schemas.microsoft.com/office/drawing/2010/main" val="0"/>
                        </a:ext>
                      </a:extLst>
                    </a:blip>
                    <a:stretch>
                      <a:fillRect/>
                    </a:stretch>
                  </pic:blipFill>
                  <pic:spPr>
                    <a:xfrm>
                      <a:off x="0" y="0"/>
                      <a:ext cx="6200709" cy="4419656"/>
                    </a:xfrm>
                    <a:prstGeom prst="rect">
                      <a:avLst/>
                    </a:prstGeom>
                  </pic:spPr>
                </pic:pic>
              </a:graphicData>
            </a:graphic>
          </wp:inline>
        </w:drawing>
      </w:r>
    </w:p>
    <w:p w14:paraId="0664EC83" w14:textId="75ED7F34" w:rsidR="00193172" w:rsidRPr="00CC7259" w:rsidRDefault="14CE1BC9" w:rsidP="5F856D63">
      <w:pPr>
        <w:rPr>
          <w:rFonts w:ascii="Arial" w:hAnsi="Arial" w:cs="Arial"/>
          <w:sz w:val="24"/>
          <w:szCs w:val="24"/>
        </w:rPr>
      </w:pPr>
      <w:r w:rsidRPr="00CC7259">
        <w:rPr>
          <w:rFonts w:ascii="Arial" w:eastAsia="Calibri Light" w:hAnsi="Arial" w:cs="Arial"/>
          <w:color w:val="000000" w:themeColor="text1"/>
          <w:sz w:val="24"/>
          <w:szCs w:val="24"/>
        </w:rPr>
        <w:t xml:space="preserve">CREATE your own imaginary bird </w:t>
      </w:r>
      <w:r w:rsidR="5D5AD8CD" w:rsidRPr="00CC7259">
        <w:rPr>
          <w:rFonts w:ascii="Arial" w:eastAsia="Calibri Light" w:hAnsi="Arial" w:cs="Arial"/>
          <w:color w:val="000000" w:themeColor="text1"/>
          <w:sz w:val="24"/>
          <w:szCs w:val="24"/>
        </w:rPr>
        <w:t>(or another animal you like)</w:t>
      </w:r>
      <w:r w:rsidRPr="00CC7259">
        <w:rPr>
          <w:rFonts w:ascii="Arial" w:eastAsia="Calibri Light" w:hAnsi="Arial" w:cs="Arial"/>
          <w:color w:val="000000" w:themeColor="text1"/>
          <w:sz w:val="24"/>
          <w:szCs w:val="24"/>
        </w:rPr>
        <w:t xml:space="preserve"> from the bits and pieces you found outside</w:t>
      </w:r>
      <w:r w:rsidR="0D1E2ABA" w:rsidRPr="00CC7259">
        <w:rPr>
          <w:rFonts w:ascii="Arial" w:eastAsia="Calibri Light" w:hAnsi="Arial" w:cs="Arial"/>
          <w:color w:val="000000" w:themeColor="text1"/>
          <w:sz w:val="24"/>
          <w:szCs w:val="24"/>
        </w:rPr>
        <w:t>.</w:t>
      </w:r>
      <w:r w:rsidR="00193172" w:rsidRPr="00CC7259">
        <w:rPr>
          <w:rFonts w:ascii="Arial" w:hAnsi="Arial" w:cs="Arial"/>
        </w:rPr>
        <w:br/>
      </w:r>
    </w:p>
    <w:p w14:paraId="1FE97C64" w14:textId="7286C415" w:rsidR="00193172" w:rsidRPr="00CC7259" w:rsidRDefault="5907205B" w:rsidP="1E101A74">
      <w:pPr>
        <w:rPr>
          <w:rFonts w:ascii="Arial" w:hAnsi="Arial" w:cs="Arial"/>
          <w:sz w:val="24"/>
          <w:szCs w:val="24"/>
        </w:rPr>
      </w:pPr>
      <w:r w:rsidRPr="00CC7259">
        <w:rPr>
          <w:rFonts w:ascii="Arial" w:eastAsia="Calibri Light" w:hAnsi="Arial" w:cs="Arial"/>
          <w:color w:val="000000" w:themeColor="text1"/>
          <w:sz w:val="24"/>
          <w:szCs w:val="24"/>
        </w:rPr>
        <w:t>You will need a large piece of paper or cardboard for the background and some glue to stick your things down.</w:t>
      </w:r>
      <w:r w:rsidR="7650E207" w:rsidRPr="00CC7259">
        <w:rPr>
          <w:rFonts w:ascii="Arial" w:eastAsia="Calibri Light" w:hAnsi="Arial" w:cs="Arial"/>
          <w:color w:val="000000" w:themeColor="text1"/>
          <w:sz w:val="24"/>
          <w:szCs w:val="24"/>
        </w:rPr>
        <w:t xml:space="preserve">  </w:t>
      </w:r>
    </w:p>
    <w:p w14:paraId="2D6A1B7E" w14:textId="73FF0446" w:rsidR="00193172" w:rsidRPr="00CC7259" w:rsidRDefault="5907205B" w:rsidP="1E101A74">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If you </w:t>
      </w:r>
      <w:r w:rsidR="606A1785" w:rsidRPr="00CC7259">
        <w:rPr>
          <w:rFonts w:ascii="Arial" w:eastAsia="Calibri Light" w:hAnsi="Arial" w:cs="Arial"/>
          <w:color w:val="000000" w:themeColor="text1"/>
          <w:sz w:val="24"/>
          <w:szCs w:val="24"/>
        </w:rPr>
        <w:t xml:space="preserve">do not </w:t>
      </w:r>
      <w:r w:rsidRPr="00CC7259">
        <w:rPr>
          <w:rFonts w:ascii="Arial" w:eastAsia="Calibri Light" w:hAnsi="Arial" w:cs="Arial"/>
          <w:color w:val="000000" w:themeColor="text1"/>
          <w:sz w:val="24"/>
          <w:szCs w:val="24"/>
        </w:rPr>
        <w:t xml:space="preserve">have </w:t>
      </w:r>
      <w:r w:rsidR="606A1785" w:rsidRPr="00CC7259">
        <w:rPr>
          <w:rFonts w:ascii="Arial" w:eastAsia="Calibri Light" w:hAnsi="Arial" w:cs="Arial"/>
          <w:color w:val="000000" w:themeColor="text1"/>
          <w:sz w:val="24"/>
          <w:szCs w:val="24"/>
        </w:rPr>
        <w:t>any</w:t>
      </w:r>
      <w:r w:rsidRPr="00CC7259">
        <w:rPr>
          <w:rFonts w:ascii="Arial" w:eastAsia="Calibri Light" w:hAnsi="Arial" w:cs="Arial"/>
          <w:color w:val="000000" w:themeColor="text1"/>
          <w:sz w:val="24"/>
          <w:szCs w:val="24"/>
        </w:rPr>
        <w:t xml:space="preserve"> </w:t>
      </w:r>
      <w:r w:rsidR="001058C3" w:rsidRPr="00CC7259">
        <w:rPr>
          <w:rFonts w:ascii="Arial" w:eastAsia="Calibri Light" w:hAnsi="Arial" w:cs="Arial"/>
          <w:color w:val="000000" w:themeColor="text1"/>
          <w:sz w:val="24"/>
          <w:szCs w:val="24"/>
        </w:rPr>
        <w:t>glue,</w:t>
      </w:r>
      <w:r w:rsidRPr="00CC7259">
        <w:rPr>
          <w:rFonts w:ascii="Arial" w:eastAsia="Calibri Light" w:hAnsi="Arial" w:cs="Arial"/>
          <w:color w:val="000000" w:themeColor="text1"/>
          <w:sz w:val="24"/>
          <w:szCs w:val="24"/>
        </w:rPr>
        <w:t xml:space="preserve"> you could try one of these ideas:</w:t>
      </w:r>
      <w:r w:rsidR="00724E2A" w:rsidRPr="00CC7259">
        <w:rPr>
          <w:rFonts w:ascii="Arial" w:eastAsia="Calibri Light" w:hAnsi="Arial" w:cs="Arial"/>
          <w:color w:val="000000" w:themeColor="text1"/>
          <w:sz w:val="24"/>
          <w:szCs w:val="24"/>
        </w:rPr>
        <w:t xml:space="preserve"> </w:t>
      </w:r>
      <w:hyperlink r:id="rId83">
        <w:r w:rsidR="55B2B884" w:rsidRPr="00CC7259">
          <w:rPr>
            <w:rStyle w:val="Hyperlink"/>
            <w:rFonts w:ascii="Arial" w:eastAsia="Calibri Light" w:hAnsi="Arial" w:cs="Arial"/>
            <w:sz w:val="24"/>
            <w:szCs w:val="24"/>
          </w:rPr>
          <w:t>Home-made Glue recipes</w:t>
        </w:r>
      </w:hyperlink>
      <w:r w:rsidR="524E1BCE" w:rsidRPr="00CC7259">
        <w:rPr>
          <w:rFonts w:ascii="Arial" w:eastAsia="Calibri Light" w:hAnsi="Arial" w:cs="Arial"/>
          <w:sz w:val="24"/>
          <w:szCs w:val="24"/>
        </w:rPr>
        <w:t xml:space="preserve"> </w:t>
      </w:r>
    </w:p>
    <w:p w14:paraId="467C8CE0" w14:textId="22F4B51C" w:rsidR="00193172" w:rsidRPr="00CC7259" w:rsidRDefault="524E1BCE" w:rsidP="1E101A74">
      <w:pPr>
        <w:rPr>
          <w:rFonts w:ascii="Arial" w:eastAsia="Calibri Light" w:hAnsi="Arial" w:cs="Arial"/>
          <w:color w:val="000000" w:themeColor="text1"/>
          <w:sz w:val="24"/>
          <w:szCs w:val="24"/>
        </w:rPr>
      </w:pPr>
      <w:r w:rsidRPr="00CC7259">
        <w:rPr>
          <w:rFonts w:ascii="Arial" w:eastAsia="Calibri Light" w:hAnsi="Arial" w:cs="Arial"/>
          <w:sz w:val="24"/>
          <w:szCs w:val="24"/>
        </w:rPr>
        <w:t xml:space="preserve">OR </w:t>
      </w:r>
    </w:p>
    <w:p w14:paraId="2D980BC4" w14:textId="6A603CD2" w:rsidR="00193172" w:rsidRPr="00CC7259" w:rsidRDefault="524E1BCE" w:rsidP="1E101A74">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You can use a phone or iPad to take a picture when you are done.  Then you can use the same materials to make another creation!</w:t>
      </w:r>
    </w:p>
    <w:p w14:paraId="0BDDD389" w14:textId="511AE2D0" w:rsidR="00193172" w:rsidRPr="00CC7259" w:rsidRDefault="00193172" w:rsidP="5F856D63">
      <w:pPr>
        <w:rPr>
          <w:rFonts w:ascii="Arial" w:eastAsia="Calibri Light" w:hAnsi="Arial" w:cs="Arial"/>
          <w:sz w:val="24"/>
          <w:szCs w:val="24"/>
        </w:rPr>
      </w:pPr>
    </w:p>
    <w:p w14:paraId="781701A4" w14:textId="77777777" w:rsidR="0051429E" w:rsidRPr="00CC7259" w:rsidRDefault="0051429E">
      <w:pPr>
        <w:rPr>
          <w:rFonts w:ascii="Arial" w:hAnsi="Arial" w:cs="Arial"/>
          <w:b/>
          <w:color w:val="3472AC"/>
          <w:sz w:val="44"/>
          <w:szCs w:val="44"/>
        </w:rPr>
      </w:pPr>
      <w:r w:rsidRPr="00CC7259">
        <w:rPr>
          <w:rFonts w:ascii="Arial" w:hAnsi="Arial" w:cs="Arial"/>
          <w:color w:val="3472AC"/>
          <w:sz w:val="44"/>
          <w:szCs w:val="44"/>
        </w:rPr>
        <w:br w:type="page"/>
      </w:r>
    </w:p>
    <w:p w14:paraId="2C0FA80D" w14:textId="75760D06" w:rsidR="00193172" w:rsidRPr="00CC7259" w:rsidRDefault="5179E0FE" w:rsidP="47EA0D20">
      <w:pPr>
        <w:pStyle w:val="MoECoverPageHeading"/>
        <w:rPr>
          <w:rFonts w:ascii="Arial" w:eastAsia="MS Mincho" w:hAnsi="Arial" w:cs="Arial"/>
        </w:rPr>
      </w:pPr>
      <w:r w:rsidRPr="00CC7259">
        <w:rPr>
          <w:rFonts w:ascii="Arial" w:hAnsi="Arial" w:cs="Arial"/>
          <w:color w:val="3472AC"/>
          <w:sz w:val="44"/>
          <w:szCs w:val="44"/>
        </w:rPr>
        <w:lastRenderedPageBreak/>
        <w:t xml:space="preserve">Day </w:t>
      </w:r>
      <w:r w:rsidR="4ADE008C" w:rsidRPr="00CC7259">
        <w:rPr>
          <w:rFonts w:ascii="Arial" w:hAnsi="Arial" w:cs="Arial"/>
          <w:color w:val="3472AC"/>
          <w:sz w:val="44"/>
          <w:szCs w:val="44"/>
        </w:rPr>
        <w:t xml:space="preserve">4: </w:t>
      </w:r>
      <w:r w:rsidR="3ED71B5B" w:rsidRPr="00CC7259">
        <w:rPr>
          <w:rFonts w:ascii="Arial" w:hAnsi="Arial" w:cs="Arial"/>
          <w:color w:val="3472AC"/>
          <w:sz w:val="44"/>
          <w:szCs w:val="44"/>
        </w:rPr>
        <w:t xml:space="preserve">Activity </w:t>
      </w:r>
      <w:r w:rsidR="058E62E4" w:rsidRPr="00CC7259">
        <w:rPr>
          <w:rFonts w:ascii="Arial" w:hAnsi="Arial" w:cs="Arial"/>
          <w:color w:val="3472AC"/>
          <w:sz w:val="44"/>
          <w:szCs w:val="44"/>
        </w:rPr>
        <w:t>3</w:t>
      </w:r>
      <w:r w:rsidR="6D313EB9" w:rsidRPr="00CC7259">
        <w:rPr>
          <w:rFonts w:ascii="Arial" w:hAnsi="Arial" w:cs="Arial"/>
          <w:color w:val="3472AC"/>
          <w:sz w:val="44"/>
          <w:szCs w:val="44"/>
        </w:rPr>
        <w:t xml:space="preserve"> </w:t>
      </w:r>
      <w:r w:rsidR="734DE531" w:rsidRPr="00CC7259">
        <w:rPr>
          <w:rFonts w:ascii="Arial" w:hAnsi="Arial" w:cs="Arial"/>
          <w:color w:val="3472AC"/>
          <w:sz w:val="44"/>
          <w:szCs w:val="44"/>
        </w:rPr>
        <w:t>– Movement &amp; maths</w:t>
      </w:r>
    </w:p>
    <w:tbl>
      <w:tblPr>
        <w:tblStyle w:val="TableGrid"/>
        <w:tblW w:w="0" w:type="auto"/>
        <w:tblLayout w:type="fixed"/>
        <w:tblLook w:val="04A0" w:firstRow="1" w:lastRow="0" w:firstColumn="1" w:lastColumn="0" w:noHBand="0" w:noVBand="1"/>
      </w:tblPr>
      <w:tblGrid>
        <w:gridCol w:w="4860"/>
        <w:gridCol w:w="4860"/>
      </w:tblGrid>
      <w:tr w:rsidR="00E316B5" w:rsidRPr="00CC7259" w14:paraId="4A3F63E2"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14F72BC6"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695703F3" w14:textId="755BA380" w:rsidR="00E316B5" w:rsidRPr="00CC7259" w:rsidRDefault="00E316B5" w:rsidP="00E95548">
            <w:pPr>
              <w:pStyle w:val="MoEBodyText"/>
              <w:rPr>
                <w:rFonts w:ascii="Arial" w:hAnsi="Arial" w:cs="Arial"/>
                <w:b w:val="0"/>
                <w:bCs/>
              </w:rPr>
            </w:pPr>
            <w:r w:rsidRPr="00CC7259">
              <w:rPr>
                <w:rFonts w:ascii="Arial" w:hAnsi="Arial" w:cs="Arial"/>
                <w:b w:val="0"/>
              </w:rPr>
              <w:t xml:space="preserve">In this activity your </w:t>
            </w:r>
            <w:r w:rsidR="664650B4" w:rsidRPr="00CC7259">
              <w:rPr>
                <w:rFonts w:ascii="Arial" w:hAnsi="Arial" w:cs="Arial"/>
                <w:b w:val="0"/>
              </w:rPr>
              <w:t xml:space="preserve">child will do some creative bird exercises!  They could do the chicken dance, pretend to be a bird or the BIRD spelling &amp; exercise challenge.  </w:t>
            </w:r>
          </w:p>
        </w:tc>
      </w:tr>
      <w:tr w:rsidR="00E316B5" w:rsidRPr="00CC7259" w14:paraId="4C341B0F"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7CE7B070" w14:textId="428EFCAD" w:rsidR="00E316B5" w:rsidRPr="00CC7259" w:rsidRDefault="002B18C8" w:rsidP="00BF6DAE">
            <w:pPr>
              <w:pStyle w:val="MoEBodyText"/>
              <w:spacing w:after="120"/>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tcPr>
          <w:p w14:paraId="5F68A2A2" w14:textId="77777777" w:rsidR="00E316B5" w:rsidRPr="00CC7259" w:rsidRDefault="00E316B5" w:rsidP="00BF6DAE">
            <w:pPr>
              <w:pStyle w:val="MoEBodyText"/>
              <w:spacing w:after="12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36AC9F9C"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5FEF21C" w14:textId="77777777" w:rsidR="00E316B5" w:rsidRPr="00CC7259" w:rsidRDefault="00E316B5" w:rsidP="00BF6DAE">
            <w:pPr>
              <w:pStyle w:val="MoEBodyText"/>
              <w:spacing w:after="120"/>
              <w:rPr>
                <w:rFonts w:ascii="Arial" w:hAnsi="Arial" w:cs="Arial"/>
              </w:rPr>
            </w:pPr>
            <w:r w:rsidRPr="00CC7259">
              <w:rPr>
                <w:rFonts w:ascii="Arial" w:hAnsi="Arial" w:cs="Arial"/>
              </w:rPr>
              <w:t xml:space="preserve">In this activity you are learning to: </w:t>
            </w:r>
          </w:p>
          <w:p w14:paraId="15EB5533" w14:textId="39B4F0CF" w:rsidR="00E316B5" w:rsidRPr="00CC7259" w:rsidRDefault="5BD6EBD7" w:rsidP="00E15254">
            <w:pPr>
              <w:pStyle w:val="MoEBodyText"/>
              <w:numPr>
                <w:ilvl w:val="0"/>
                <w:numId w:val="12"/>
              </w:numPr>
              <w:spacing w:after="120"/>
              <w:rPr>
                <w:rFonts w:ascii="Arial" w:eastAsia="Calibri Light" w:hAnsi="Arial" w:cs="Arial"/>
                <w:color w:val="000000" w:themeColor="text1"/>
              </w:rPr>
            </w:pPr>
            <w:r w:rsidRPr="00CC7259">
              <w:rPr>
                <w:rFonts w:ascii="Arial" w:eastAsia="Calibri Light" w:hAnsi="Arial" w:cs="Arial"/>
                <w:color w:val="000000" w:themeColor="text1"/>
              </w:rPr>
              <w:t>MOVE like a bird.</w:t>
            </w:r>
          </w:p>
          <w:p w14:paraId="40688B07" w14:textId="473974A8" w:rsidR="00E316B5" w:rsidRPr="00CC7259" w:rsidRDefault="4BE0689A" w:rsidP="00E15254">
            <w:pPr>
              <w:pStyle w:val="MoEBodyText"/>
              <w:numPr>
                <w:ilvl w:val="0"/>
                <w:numId w:val="12"/>
              </w:numPr>
              <w:spacing w:after="120"/>
              <w:rPr>
                <w:rFonts w:ascii="Arial" w:hAnsi="Arial" w:cs="Arial"/>
                <w:color w:val="000000" w:themeColor="text1"/>
              </w:rPr>
            </w:pPr>
            <w:r w:rsidRPr="00CC7259">
              <w:rPr>
                <w:rFonts w:ascii="Arial" w:eastAsia="MS Mincho" w:hAnsi="Arial" w:cs="Arial"/>
                <w:color w:val="000000" w:themeColor="text1"/>
              </w:rPr>
              <w:t>ADD sets.</w:t>
            </w:r>
          </w:p>
          <w:p w14:paraId="209ABF9D" w14:textId="25C6CC86" w:rsidR="00E316B5" w:rsidRPr="00CC7259" w:rsidRDefault="4BE0689A" w:rsidP="00E15254">
            <w:pPr>
              <w:pStyle w:val="MoEBodyText"/>
              <w:numPr>
                <w:ilvl w:val="0"/>
                <w:numId w:val="12"/>
              </w:numPr>
              <w:spacing w:after="120"/>
              <w:rPr>
                <w:rFonts w:ascii="Arial" w:hAnsi="Arial" w:cs="Arial"/>
                <w:color w:val="000000" w:themeColor="text1"/>
              </w:rPr>
            </w:pPr>
            <w:r w:rsidRPr="00CC7259">
              <w:rPr>
                <w:rFonts w:ascii="Arial" w:eastAsia="MS Mincho" w:hAnsi="Arial" w:cs="Arial"/>
                <w:color w:val="000000" w:themeColor="text1"/>
              </w:rPr>
              <w:t>COMPARE sizes.</w:t>
            </w:r>
          </w:p>
        </w:tc>
        <w:tc>
          <w:tcPr>
            <w:tcW w:w="4860" w:type="dxa"/>
          </w:tcPr>
          <w:p w14:paraId="493D32BA" w14:textId="6E61BF73" w:rsidR="00E316B5" w:rsidRPr="00CC7259" w:rsidRDefault="4BE0689A" w:rsidP="00E15254">
            <w:pPr>
              <w:pStyle w:val="MoEBodyText"/>
              <w:numPr>
                <w:ilvl w:val="0"/>
                <w:numId w:val="12"/>
              </w:numPr>
              <w:spacing w:after="120"/>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Your home learning book.</w:t>
            </w:r>
          </w:p>
          <w:p w14:paraId="262EF8AA" w14:textId="1613E4EA" w:rsidR="00E316B5" w:rsidRPr="00CC7259" w:rsidRDefault="4BE0689A" w:rsidP="00E15254">
            <w:pPr>
              <w:pStyle w:val="MoEBodyText"/>
              <w:numPr>
                <w:ilvl w:val="0"/>
                <w:numId w:val="12"/>
              </w:numPr>
              <w:spacing w:after="12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Pen or pencil.</w:t>
            </w:r>
          </w:p>
          <w:p w14:paraId="6BB5C0A6" w14:textId="1F5B191E" w:rsidR="00E316B5" w:rsidRPr="00CC7259" w:rsidRDefault="4BE0689A" w:rsidP="00E15254">
            <w:pPr>
              <w:pStyle w:val="MoEBodyText"/>
              <w:numPr>
                <w:ilvl w:val="0"/>
                <w:numId w:val="12"/>
              </w:numPr>
              <w:spacing w:after="12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Colouring pencils/crayons/felt pens.</w:t>
            </w:r>
          </w:p>
        </w:tc>
      </w:tr>
    </w:tbl>
    <w:p w14:paraId="292CE66E" w14:textId="71621E75" w:rsidR="00BF6DAE" w:rsidRPr="00CC7259" w:rsidRDefault="00BF6DAE" w:rsidP="5F856D63">
      <w:pPr>
        <w:rPr>
          <w:rFonts w:ascii="Arial" w:eastAsia="Calibri Light" w:hAnsi="Arial" w:cs="Arial"/>
          <w:color w:val="000000" w:themeColor="text1"/>
        </w:rPr>
      </w:pPr>
    </w:p>
    <w:p w14:paraId="26C75CF0" w14:textId="572AF9E2" w:rsidR="00193172" w:rsidRPr="00CC7259" w:rsidRDefault="315E198E" w:rsidP="5F856D63">
      <w:pPr>
        <w:rPr>
          <w:rFonts w:ascii="Arial" w:hAnsi="Arial" w:cs="Arial"/>
          <w:b/>
          <w:color w:val="2A6EBB"/>
          <w:sz w:val="24"/>
          <w:szCs w:val="24"/>
        </w:rPr>
      </w:pPr>
      <w:r w:rsidRPr="00CC7259">
        <w:rPr>
          <w:rFonts w:ascii="Arial" w:eastAsia="Calibri Light" w:hAnsi="Arial" w:cs="Arial"/>
          <w:color w:val="000000" w:themeColor="text1"/>
          <w:sz w:val="24"/>
          <w:szCs w:val="24"/>
        </w:rPr>
        <w:t>Let‘s MOVE around a bit.</w:t>
      </w:r>
    </w:p>
    <w:p w14:paraId="4C78862F" w14:textId="669692AF" w:rsidR="002CE319" w:rsidRPr="00CC7259" w:rsidRDefault="315E198E" w:rsidP="68632DF2">
      <w:pPr>
        <w:rPr>
          <w:rFonts w:ascii="Arial" w:eastAsia="Calibri Light" w:hAnsi="Arial" w:cs="Arial"/>
          <w:sz w:val="24"/>
          <w:szCs w:val="24"/>
        </w:rPr>
      </w:pPr>
      <w:r w:rsidRPr="00CC7259">
        <w:rPr>
          <w:rFonts w:ascii="Arial" w:eastAsia="Calibri Light" w:hAnsi="Arial" w:cs="Arial"/>
          <w:color w:val="000000" w:themeColor="text1"/>
          <w:sz w:val="24"/>
          <w:szCs w:val="24"/>
        </w:rPr>
        <w:t xml:space="preserve">Can you join Maximo in </w:t>
      </w:r>
      <w:hyperlink r:id="rId84">
        <w:r w:rsidRPr="00CC7259">
          <w:rPr>
            <w:rStyle w:val="Hyperlink"/>
            <w:rFonts w:ascii="Arial" w:eastAsia="Calibri Light" w:hAnsi="Arial" w:cs="Arial"/>
            <w:sz w:val="24"/>
            <w:szCs w:val="24"/>
          </w:rPr>
          <w:t>The Chicken Dance</w:t>
        </w:r>
      </w:hyperlink>
      <w:r w:rsidR="002CE319" w:rsidRPr="00CC7259">
        <w:rPr>
          <w:rFonts w:ascii="Arial" w:eastAsia="Calibri Light" w:hAnsi="Arial" w:cs="Arial"/>
          <w:color w:val="000000" w:themeColor="text1"/>
          <w:sz w:val="24"/>
          <w:szCs w:val="24"/>
        </w:rPr>
        <w:t xml:space="preserve"> OR try this: </w:t>
      </w:r>
      <w:hyperlink r:id="rId85">
        <w:r w:rsidR="002CE319" w:rsidRPr="00CC7259">
          <w:rPr>
            <w:rStyle w:val="Hyperlink"/>
            <w:rFonts w:ascii="Segoe UI Emoji" w:eastAsia="Courier New" w:hAnsi="Segoe UI Emoji" w:cs="Segoe UI Emoji"/>
            <w:sz w:val="24"/>
            <w:szCs w:val="24"/>
          </w:rPr>
          <w:t>🐥</w:t>
        </w:r>
        <w:r w:rsidR="002CE319" w:rsidRPr="00CC7259">
          <w:rPr>
            <w:rStyle w:val="Hyperlink"/>
            <w:rFonts w:ascii="Arial" w:eastAsia="Courier New" w:hAnsi="Arial" w:cs="Arial"/>
            <w:sz w:val="24"/>
            <w:szCs w:val="24"/>
          </w:rPr>
          <w:t xml:space="preserve">CHICKEN DANCE with a Real Baby Chicken </w:t>
        </w:r>
        <w:r w:rsidR="002CE319" w:rsidRPr="00CC7259">
          <w:rPr>
            <w:rStyle w:val="Hyperlink"/>
            <w:rFonts w:ascii="Segoe UI Emoji" w:eastAsia="Courier New" w:hAnsi="Segoe UI Emoji" w:cs="Segoe UI Emoji"/>
            <w:sz w:val="24"/>
            <w:szCs w:val="24"/>
          </w:rPr>
          <w:t>🐤</w:t>
        </w:r>
        <w:r w:rsidR="002CE319" w:rsidRPr="00CC7259">
          <w:rPr>
            <w:rStyle w:val="Hyperlink"/>
            <w:rFonts w:ascii="Arial" w:eastAsia="Courier New" w:hAnsi="Arial" w:cs="Arial"/>
            <w:sz w:val="24"/>
            <w:szCs w:val="24"/>
          </w:rPr>
          <w:t xml:space="preserve"> - YouTube</w:t>
        </w:r>
      </w:hyperlink>
    </w:p>
    <w:p w14:paraId="6B01D03C" w14:textId="71621E75" w:rsidR="00BF6DAE" w:rsidRPr="00CC7259" w:rsidRDefault="00BF6DAE" w:rsidP="00BF6DAE">
      <w:pPr>
        <w:rPr>
          <w:rFonts w:ascii="Arial" w:hAnsi="Arial" w:cs="Arial"/>
          <w:sz w:val="24"/>
          <w:szCs w:val="24"/>
        </w:rPr>
      </w:pPr>
      <w:r w:rsidRPr="00CC7259">
        <w:rPr>
          <w:rFonts w:ascii="Arial" w:eastAsia="Calibri Light" w:hAnsi="Arial" w:cs="Arial"/>
          <w:color w:val="000000" w:themeColor="text1"/>
          <w:sz w:val="24"/>
          <w:szCs w:val="24"/>
        </w:rPr>
        <w:t>Another way to get moving is:</w:t>
      </w:r>
      <w:r w:rsidRPr="00CC7259">
        <w:rPr>
          <w:rFonts w:ascii="Arial" w:hAnsi="Arial" w:cs="Arial"/>
          <w:sz w:val="24"/>
          <w:szCs w:val="24"/>
        </w:rPr>
        <w:t xml:space="preserve"> </w:t>
      </w:r>
    </w:p>
    <w:p w14:paraId="3F9E7AE5" w14:textId="774DB528" w:rsidR="00BF6DAE" w:rsidRPr="00CC7259" w:rsidRDefault="00BF6DAE" w:rsidP="00E15254">
      <w:pPr>
        <w:pStyle w:val="ListParagraph"/>
        <w:numPr>
          <w:ilvl w:val="0"/>
          <w:numId w:val="48"/>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Go outside and pretend you are a bird.</w:t>
      </w:r>
    </w:p>
    <w:p w14:paraId="3DDD68A7" w14:textId="71621E75" w:rsidR="00BF6DAE" w:rsidRPr="00CC7259" w:rsidRDefault="00BF6DAE" w:rsidP="00E15254">
      <w:pPr>
        <w:pStyle w:val="ListParagraph"/>
        <w:numPr>
          <w:ilvl w:val="0"/>
          <w:numId w:val="48"/>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FLY AROUND your section five times:</w:t>
      </w:r>
    </w:p>
    <w:p w14:paraId="720490C1" w14:textId="3345CB06" w:rsidR="00062306" w:rsidRPr="00CC7259" w:rsidRDefault="00BF6DAE" w:rsidP="00E15254">
      <w:pPr>
        <w:pStyle w:val="ListParagraph"/>
        <w:numPr>
          <w:ilvl w:val="0"/>
          <w:numId w:val="48"/>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FLAP your arms like bird wings.</w:t>
      </w: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715"/>
      </w:tblGrid>
      <w:tr w:rsidR="00353DAD" w:rsidRPr="00CC7259" w14:paraId="6648FC97" w14:textId="77777777" w:rsidTr="009A2A97">
        <w:trPr>
          <w:trHeight w:val="6038"/>
        </w:trPr>
        <w:tc>
          <w:tcPr>
            <w:tcW w:w="9725" w:type="dxa"/>
          </w:tcPr>
          <w:p w14:paraId="2FD81435" w14:textId="77777777" w:rsidR="00353DAD" w:rsidRPr="00CC7259" w:rsidRDefault="00353DAD" w:rsidP="00353DAD">
            <w:pPr>
              <w:ind w:left="360"/>
              <w:rPr>
                <w:rFonts w:ascii="Arial" w:eastAsiaTheme="minorEastAsia" w:hAnsi="Arial" w:cs="Arial"/>
                <w:color w:val="000000" w:themeColor="text1"/>
                <w:sz w:val="24"/>
                <w:szCs w:val="24"/>
              </w:rPr>
            </w:pPr>
          </w:p>
          <w:p w14:paraId="6C4B8511" w14:textId="59C345B2" w:rsidR="00353DAD" w:rsidRPr="00CC7259" w:rsidRDefault="00353DAD" w:rsidP="00353DAD">
            <w:pPr>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 xml:space="preserve">Look at the letters below – can you find the letters </w:t>
            </w:r>
            <w:r w:rsidR="00B22E46" w:rsidRPr="00CC7259">
              <w:rPr>
                <w:rFonts w:ascii="Arial" w:eastAsiaTheme="minorEastAsia" w:hAnsi="Arial" w:cs="Arial"/>
                <w:color w:val="000000" w:themeColor="text1"/>
                <w:sz w:val="24"/>
                <w:szCs w:val="24"/>
              </w:rPr>
              <w:t>in the word BIRD</w:t>
            </w:r>
            <w:r w:rsidRPr="00CC7259">
              <w:rPr>
                <w:rFonts w:ascii="Arial" w:eastAsiaTheme="minorEastAsia" w:hAnsi="Arial" w:cs="Arial"/>
                <w:color w:val="000000" w:themeColor="text1"/>
                <w:sz w:val="24"/>
                <w:szCs w:val="24"/>
              </w:rPr>
              <w:t xml:space="preserve">? Do the exercises </w:t>
            </w:r>
            <w:r w:rsidR="003A607E" w:rsidRPr="00CC7259">
              <w:rPr>
                <w:rFonts w:ascii="Arial" w:eastAsiaTheme="minorEastAsia" w:hAnsi="Arial" w:cs="Arial"/>
                <w:color w:val="000000" w:themeColor="text1"/>
                <w:sz w:val="24"/>
                <w:szCs w:val="24"/>
              </w:rPr>
              <w:t>for each of the letters. Now try your name – do the exercise for the letters in your name.</w:t>
            </w:r>
          </w:p>
          <w:p w14:paraId="517AB69F" w14:textId="77777777" w:rsidR="00353DAD" w:rsidRPr="00CC7259" w:rsidRDefault="00353DAD" w:rsidP="00353DAD">
            <w:pPr>
              <w:rPr>
                <w:rFonts w:ascii="Arial" w:eastAsiaTheme="minorEastAsia" w:hAnsi="Arial" w:cs="Arial"/>
                <w:color w:val="000000" w:themeColor="text1"/>
                <w:sz w:val="24"/>
                <w:szCs w:val="24"/>
              </w:rPr>
            </w:pPr>
          </w:p>
          <w:p w14:paraId="00AF75DB" w14:textId="0292DF5B" w:rsidR="00353DAD" w:rsidRPr="00CC7259" w:rsidRDefault="00353DAD" w:rsidP="00353DAD">
            <w:pPr>
              <w:jc w:val="center"/>
              <w:rPr>
                <w:rFonts w:ascii="Arial" w:eastAsiaTheme="minorEastAsia" w:hAnsi="Arial" w:cs="Arial"/>
                <w:color w:val="000000" w:themeColor="text1"/>
                <w:sz w:val="24"/>
                <w:szCs w:val="24"/>
              </w:rPr>
            </w:pPr>
            <w:r w:rsidRPr="00CC7259">
              <w:rPr>
                <w:rFonts w:ascii="Arial" w:hAnsi="Arial" w:cs="Arial"/>
                <w:noProof/>
              </w:rPr>
              <w:drawing>
                <wp:inline distT="0" distB="0" distL="0" distR="0" wp14:anchorId="578F483A" wp14:editId="2277F98A">
                  <wp:extent cx="4806892" cy="2968164"/>
                  <wp:effectExtent l="0" t="0" r="0" b="3810"/>
                  <wp:docPr id="436364003" name="Picture 4363640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3" name="Picture 436364003" descr="Graphical user interface&#10;&#10;Description automatically generated with medium confidence"/>
                          <pic:cNvPicPr/>
                        </pic:nvPicPr>
                        <pic:blipFill>
                          <a:blip r:embed="rId86"/>
                          <a:stretch>
                            <a:fillRect/>
                          </a:stretch>
                        </pic:blipFill>
                        <pic:spPr>
                          <a:xfrm>
                            <a:off x="0" y="0"/>
                            <a:ext cx="4841894" cy="2989777"/>
                          </a:xfrm>
                          <a:prstGeom prst="rect">
                            <a:avLst/>
                          </a:prstGeom>
                        </pic:spPr>
                      </pic:pic>
                    </a:graphicData>
                  </a:graphic>
                </wp:inline>
              </w:drawing>
            </w:r>
          </w:p>
        </w:tc>
      </w:tr>
    </w:tbl>
    <w:p w14:paraId="4B230AFA" w14:textId="55FDDEB1" w:rsidR="003A607E" w:rsidRPr="00CC7259" w:rsidRDefault="315E198E" w:rsidP="003A607E">
      <w:pPr>
        <w:pStyle w:val="MoECoverPageHeading"/>
        <w:rPr>
          <w:rFonts w:ascii="Arial" w:hAnsi="Arial" w:cs="Arial"/>
        </w:rPr>
      </w:pPr>
      <w:r w:rsidRPr="00CC7259">
        <w:rPr>
          <w:rFonts w:ascii="Arial" w:hAnsi="Arial" w:cs="Arial"/>
          <w:sz w:val="52"/>
          <w:szCs w:val="52"/>
        </w:rPr>
        <w:lastRenderedPageBreak/>
        <w:t>Come back inside for some bird maths</w:t>
      </w:r>
      <w:r w:rsidR="00193172" w:rsidRPr="00CC7259">
        <w:rPr>
          <w:rFonts w:ascii="Arial" w:hAnsi="Arial" w:cs="Arial"/>
        </w:rPr>
        <w:br/>
      </w:r>
    </w:p>
    <w:p w14:paraId="05F01033" w14:textId="493497EB" w:rsidR="00193172" w:rsidRPr="00CC7259" w:rsidRDefault="003E542E" w:rsidP="003A607E">
      <w:pPr>
        <w:pStyle w:val="MoECoverPageSubheading"/>
        <w:rPr>
          <w:rFonts w:ascii="Arial" w:hAnsi="Arial" w:cs="Arial"/>
        </w:rPr>
      </w:pPr>
      <w:r w:rsidRPr="00CC7259">
        <w:rPr>
          <w:rFonts w:ascii="Arial" w:hAnsi="Arial" w:cs="Arial"/>
        </w:rPr>
        <w:t xml:space="preserve">How many </w:t>
      </w:r>
      <w:r w:rsidR="003A607E" w:rsidRPr="00CC7259">
        <w:rPr>
          <w:rFonts w:ascii="Arial" w:hAnsi="Arial" w:cs="Arial"/>
        </w:rPr>
        <w:t>?</w:t>
      </w:r>
    </w:p>
    <w:p w14:paraId="70F95A35" w14:textId="695CC622" w:rsidR="003E542E" w:rsidRPr="00CC7259" w:rsidRDefault="003E542E" w:rsidP="00193172">
      <w:pPr>
        <w:rPr>
          <w:rFonts w:ascii="Arial" w:hAnsi="Arial" w:cs="Arial"/>
          <w:sz w:val="24"/>
          <w:szCs w:val="24"/>
        </w:rPr>
      </w:pPr>
      <w:r w:rsidRPr="00CC7259">
        <w:rPr>
          <w:rFonts w:ascii="Arial" w:hAnsi="Arial" w:cs="Arial"/>
          <w:sz w:val="24"/>
          <w:szCs w:val="24"/>
        </w:rPr>
        <w:t xml:space="preserve">Add </w:t>
      </w:r>
      <w:r w:rsidR="003674C2" w:rsidRPr="00CC7259">
        <w:rPr>
          <w:rFonts w:ascii="Arial" w:hAnsi="Arial" w:cs="Arial"/>
          <w:sz w:val="24"/>
          <w:szCs w:val="24"/>
        </w:rPr>
        <w:t>together the birds in each row and write down how many there are in the box.</w:t>
      </w:r>
    </w:p>
    <w:p w14:paraId="7E0B749E" w14:textId="77777777" w:rsidR="003674C2" w:rsidRPr="00CC7259" w:rsidRDefault="003674C2" w:rsidP="00193172">
      <w:pPr>
        <w:rPr>
          <w:rFonts w:ascii="Arial" w:hAnsi="Arial" w:cs="Arial"/>
          <w:sz w:val="24"/>
          <w:szCs w:val="24"/>
        </w:rPr>
      </w:pPr>
    </w:p>
    <w:p w14:paraId="2FDAC140" w14:textId="4076A4A7" w:rsidR="1F82096D" w:rsidRPr="00CC7259" w:rsidRDefault="003674C2" w:rsidP="7CDD36E6">
      <w:pPr>
        <w:rPr>
          <w:rFonts w:ascii="Arial" w:hAnsi="Arial" w:cs="Arial"/>
        </w:rPr>
      </w:pPr>
      <w:r w:rsidRPr="00CC7259">
        <w:rPr>
          <w:rFonts w:ascii="Arial" w:hAnsi="Arial" w:cs="Arial"/>
          <w:noProof/>
        </w:rPr>
        <w:drawing>
          <wp:inline distT="0" distB="0" distL="0" distR="0" wp14:anchorId="22976DB1" wp14:editId="7A70BAF5">
            <wp:extent cx="6175375" cy="5286375"/>
            <wp:effectExtent l="0" t="0" r="0" b="9525"/>
            <wp:docPr id="436364001" name="Picture 43636400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1" name="Picture 436364001" descr="Shape, arrow&#10;&#10;Description automatically generated"/>
                    <pic:cNvPicPr/>
                  </pic:nvPicPr>
                  <pic:blipFill>
                    <a:blip r:embed="rId87"/>
                    <a:stretch>
                      <a:fillRect/>
                    </a:stretch>
                  </pic:blipFill>
                  <pic:spPr>
                    <a:xfrm>
                      <a:off x="0" y="0"/>
                      <a:ext cx="6175375" cy="5286375"/>
                    </a:xfrm>
                    <a:prstGeom prst="rect">
                      <a:avLst/>
                    </a:prstGeom>
                  </pic:spPr>
                </pic:pic>
              </a:graphicData>
            </a:graphic>
          </wp:inline>
        </w:drawing>
      </w:r>
    </w:p>
    <w:p w14:paraId="436C8D09" w14:textId="15649418" w:rsidR="00193172" w:rsidRPr="00CC7259" w:rsidRDefault="00193172" w:rsidP="00193172">
      <w:pPr>
        <w:rPr>
          <w:rFonts w:ascii="Arial" w:hAnsi="Arial" w:cs="Arial"/>
        </w:rPr>
      </w:pPr>
    </w:p>
    <w:p w14:paraId="673D7174" w14:textId="15649418" w:rsidR="00B75D9B" w:rsidRPr="00CC7259" w:rsidRDefault="00B75D9B">
      <w:pPr>
        <w:rPr>
          <w:rFonts w:ascii="Arial" w:eastAsia="Calibri Light" w:hAnsi="Arial" w:cs="Arial"/>
          <w:i/>
          <w:color w:val="000000" w:themeColor="text1"/>
          <w:sz w:val="24"/>
          <w:szCs w:val="24"/>
        </w:rPr>
      </w:pPr>
      <w:r w:rsidRPr="00CC7259">
        <w:rPr>
          <w:rFonts w:ascii="Arial" w:eastAsia="Calibri Light" w:hAnsi="Arial" w:cs="Arial"/>
          <w:i/>
          <w:color w:val="000000" w:themeColor="text1"/>
          <w:sz w:val="24"/>
          <w:szCs w:val="24"/>
        </w:rPr>
        <w:br w:type="page"/>
      </w:r>
    </w:p>
    <w:p w14:paraId="74134B12" w14:textId="27CD48F2" w:rsidR="000E3202" w:rsidRPr="00CC7259" w:rsidRDefault="000E3202" w:rsidP="000E3202">
      <w:pPr>
        <w:pStyle w:val="MoECoverPageSubheading"/>
        <w:rPr>
          <w:rFonts w:ascii="Arial" w:hAnsi="Arial" w:cs="Arial"/>
        </w:rPr>
      </w:pPr>
      <w:r w:rsidRPr="00CC7259">
        <w:rPr>
          <w:rFonts w:ascii="Arial" w:hAnsi="Arial" w:cs="Arial"/>
        </w:rPr>
        <w:lastRenderedPageBreak/>
        <w:t>Bigger or smaller</w:t>
      </w:r>
    </w:p>
    <w:p w14:paraId="1449907B" w14:textId="77777777" w:rsidR="00913693" w:rsidRPr="00CC7259" w:rsidRDefault="000E3202">
      <w:pPr>
        <w:rPr>
          <w:rFonts w:ascii="Arial" w:hAnsi="Arial" w:cs="Arial"/>
          <w:sz w:val="24"/>
          <w:szCs w:val="24"/>
        </w:rPr>
      </w:pPr>
      <w:r w:rsidRPr="00CC7259">
        <w:rPr>
          <w:rFonts w:ascii="Arial" w:hAnsi="Arial" w:cs="Arial"/>
          <w:sz w:val="24"/>
          <w:szCs w:val="24"/>
        </w:rPr>
        <w:t>Look at the birds in each box and put a circle around the one that is smaller.</w:t>
      </w:r>
    </w:p>
    <w:p w14:paraId="079BB6F1" w14:textId="77777777" w:rsidR="005A52CF" w:rsidRPr="00CC7259" w:rsidRDefault="005A52CF">
      <w:pPr>
        <w:rPr>
          <w:rFonts w:ascii="Arial" w:hAnsi="Arial" w:cs="Arial"/>
          <w:sz w:val="24"/>
          <w:szCs w:val="24"/>
        </w:rPr>
      </w:pPr>
    </w:p>
    <w:p w14:paraId="30C7E6BF" w14:textId="195FB47C" w:rsidR="00B75D9B" w:rsidRPr="00CC7259" w:rsidRDefault="000E3202">
      <w:pPr>
        <w:rPr>
          <w:rFonts w:ascii="Arial" w:eastAsia="Calibri Light" w:hAnsi="Arial" w:cs="Arial"/>
          <w:color w:val="000000" w:themeColor="text1"/>
        </w:rPr>
      </w:pPr>
      <w:r w:rsidRPr="00CC7259">
        <w:rPr>
          <w:rFonts w:ascii="Arial" w:hAnsi="Arial" w:cs="Arial"/>
          <w:noProof/>
        </w:rPr>
        <w:drawing>
          <wp:inline distT="0" distB="0" distL="0" distR="0" wp14:anchorId="428C7CA2" wp14:editId="341D0E1D">
            <wp:extent cx="6175375" cy="6118225"/>
            <wp:effectExtent l="0" t="0" r="0" b="0"/>
            <wp:docPr id="436364002" name="Picture 4363640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02" name="Picture 436364002" descr="A picture containing text&#10;&#10;Description automatically generated"/>
                    <pic:cNvPicPr/>
                  </pic:nvPicPr>
                  <pic:blipFill>
                    <a:blip r:embed="rId88"/>
                    <a:stretch>
                      <a:fillRect/>
                    </a:stretch>
                  </pic:blipFill>
                  <pic:spPr>
                    <a:xfrm>
                      <a:off x="0" y="0"/>
                      <a:ext cx="6175375" cy="6118225"/>
                    </a:xfrm>
                    <a:prstGeom prst="rect">
                      <a:avLst/>
                    </a:prstGeom>
                  </pic:spPr>
                </pic:pic>
              </a:graphicData>
            </a:graphic>
          </wp:inline>
        </w:drawing>
      </w:r>
    </w:p>
    <w:p w14:paraId="75EB0275" w14:textId="77777777" w:rsidR="005A52CF" w:rsidRPr="00CC7259" w:rsidRDefault="005A52CF">
      <w:pPr>
        <w:rPr>
          <w:rFonts w:ascii="Arial" w:eastAsia="Calibri Light" w:hAnsi="Arial" w:cs="Arial"/>
          <w:color w:val="000000" w:themeColor="text1"/>
          <w:sz w:val="24"/>
          <w:szCs w:val="24"/>
        </w:rPr>
      </w:pPr>
    </w:p>
    <w:p w14:paraId="19897994" w14:textId="77777777" w:rsidR="004B46EF" w:rsidRPr="00CC7259" w:rsidRDefault="005A52CF">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Now </w:t>
      </w:r>
      <w:r w:rsidR="004B46EF" w:rsidRPr="00CC7259">
        <w:rPr>
          <w:rFonts w:ascii="Arial" w:eastAsia="Calibri Light" w:hAnsi="Arial" w:cs="Arial"/>
          <w:color w:val="000000" w:themeColor="text1"/>
          <w:sz w:val="24"/>
          <w:szCs w:val="24"/>
        </w:rPr>
        <w:t xml:space="preserve">go and get five different toys or things in your house and see if you can put them in a line from biggest to smallest. </w:t>
      </w:r>
    </w:p>
    <w:p w14:paraId="4B886A2C" w14:textId="37A69BF2" w:rsidR="5AC10169" w:rsidRPr="00CC7259" w:rsidRDefault="5AC10169" w:rsidP="3613953A">
      <w:pPr>
        <w:rPr>
          <w:rFonts w:ascii="Arial" w:eastAsia="Calibri Light" w:hAnsi="Arial" w:cs="Arial"/>
          <w:color w:val="000000" w:themeColor="text1"/>
          <w:sz w:val="24"/>
          <w:szCs w:val="24"/>
        </w:rPr>
      </w:pPr>
    </w:p>
    <w:p w14:paraId="57545703" w14:textId="5AB909F1" w:rsidR="00BD11AF" w:rsidRPr="00CC7259" w:rsidRDefault="00BD11AF">
      <w:pPr>
        <w:rPr>
          <w:rFonts w:ascii="Arial" w:hAnsi="Arial" w:cs="Arial"/>
          <w:b/>
          <w:color w:val="3472AC"/>
          <w:sz w:val="44"/>
          <w:szCs w:val="44"/>
        </w:rPr>
      </w:pPr>
      <w:r w:rsidRPr="00CC7259">
        <w:rPr>
          <w:rFonts w:ascii="Arial" w:hAnsi="Arial" w:cs="Arial"/>
          <w:color w:val="3472AC"/>
          <w:sz w:val="44"/>
          <w:szCs w:val="44"/>
        </w:rPr>
        <w:br w:type="page"/>
      </w:r>
    </w:p>
    <w:p w14:paraId="5358EBDA" w14:textId="493DF734" w:rsidR="00193172" w:rsidRPr="00CC7259" w:rsidRDefault="2B0CBD4A" w:rsidP="00193172">
      <w:pPr>
        <w:pStyle w:val="MoECoverPageHeading"/>
        <w:rPr>
          <w:rFonts w:ascii="Arial" w:hAnsi="Arial" w:cs="Arial"/>
          <w:color w:val="3472AC"/>
          <w:sz w:val="40"/>
          <w:szCs w:val="40"/>
        </w:rPr>
      </w:pPr>
      <w:r w:rsidRPr="00CC7259">
        <w:rPr>
          <w:rFonts w:ascii="Arial" w:hAnsi="Arial" w:cs="Arial"/>
          <w:color w:val="3472AC"/>
          <w:sz w:val="44"/>
          <w:szCs w:val="44"/>
        </w:rPr>
        <w:lastRenderedPageBreak/>
        <w:t xml:space="preserve">Day 4: </w:t>
      </w:r>
      <w:r w:rsidR="0CFA15D1" w:rsidRPr="00CC7259">
        <w:rPr>
          <w:rFonts w:ascii="Arial" w:hAnsi="Arial" w:cs="Arial"/>
          <w:color w:val="3472AC"/>
          <w:sz w:val="44"/>
          <w:szCs w:val="44"/>
        </w:rPr>
        <w:t xml:space="preserve">Activity </w:t>
      </w:r>
      <w:r w:rsidR="636C2D73" w:rsidRPr="00CC7259">
        <w:rPr>
          <w:rFonts w:ascii="Arial" w:hAnsi="Arial" w:cs="Arial"/>
          <w:color w:val="3472AC"/>
          <w:sz w:val="44"/>
          <w:szCs w:val="44"/>
        </w:rPr>
        <w:t>4</w:t>
      </w:r>
      <w:r w:rsidR="0CFA15D1" w:rsidRPr="00CC7259">
        <w:rPr>
          <w:rFonts w:ascii="Arial" w:hAnsi="Arial" w:cs="Arial"/>
          <w:color w:val="3472AC"/>
          <w:sz w:val="44"/>
          <w:szCs w:val="44"/>
        </w:rPr>
        <w:t xml:space="preserve"> </w:t>
      </w:r>
      <w:r w:rsidR="00F76731" w:rsidRPr="00CC7259">
        <w:rPr>
          <w:rFonts w:ascii="Arial" w:hAnsi="Arial" w:cs="Arial"/>
          <w:color w:val="0070C0"/>
        </w:rPr>
        <w:t>–</w:t>
      </w:r>
      <w:r w:rsidR="00193172" w:rsidRPr="00CC7259">
        <w:rPr>
          <w:rFonts w:ascii="Arial" w:hAnsi="Arial" w:cs="Arial"/>
          <w:color w:val="3472AC"/>
        </w:rPr>
        <w:t xml:space="preserve"> </w:t>
      </w:r>
      <w:r w:rsidR="4E20EE0D" w:rsidRPr="00CC7259">
        <w:rPr>
          <w:rFonts w:ascii="Arial" w:hAnsi="Arial" w:cs="Arial"/>
          <w:color w:val="3472AC"/>
          <w:sz w:val="40"/>
          <w:szCs w:val="40"/>
        </w:rPr>
        <w:t>Scarecrow: a compound word</w:t>
      </w:r>
    </w:p>
    <w:tbl>
      <w:tblPr>
        <w:tblStyle w:val="TableGrid"/>
        <w:tblW w:w="0" w:type="auto"/>
        <w:tblLayout w:type="fixed"/>
        <w:tblLook w:val="04A0" w:firstRow="1" w:lastRow="0" w:firstColumn="1" w:lastColumn="0" w:noHBand="0" w:noVBand="1"/>
      </w:tblPr>
      <w:tblGrid>
        <w:gridCol w:w="4950"/>
        <w:gridCol w:w="4770"/>
      </w:tblGrid>
      <w:tr w:rsidR="00E316B5" w:rsidRPr="00CC7259" w14:paraId="1DE652C1"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742CA3F4"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6F9ABA34" w14:textId="19487D3C" w:rsidR="00E316B5" w:rsidRPr="00CC7259" w:rsidRDefault="56438EE4" w:rsidP="00E95548">
            <w:pPr>
              <w:pStyle w:val="MoEBodyText"/>
              <w:rPr>
                <w:rFonts w:ascii="Arial" w:hAnsi="Arial" w:cs="Arial"/>
                <w:b w:val="0"/>
                <w:bCs/>
              </w:rPr>
            </w:pPr>
            <w:r w:rsidRPr="00CC7259">
              <w:rPr>
                <w:rFonts w:ascii="Arial" w:hAnsi="Arial" w:cs="Arial"/>
                <w:b w:val="0"/>
              </w:rPr>
              <w:t xml:space="preserve">In this activity your </w:t>
            </w:r>
            <w:r w:rsidR="63795AD4" w:rsidRPr="00CC7259">
              <w:rPr>
                <w:rFonts w:ascii="Arial" w:hAnsi="Arial" w:cs="Arial"/>
                <w:b w:val="0"/>
              </w:rPr>
              <w:t>child will be exploring compound words and try to think of as many as they can.</w:t>
            </w:r>
            <w:r w:rsidRPr="00CC7259">
              <w:rPr>
                <w:rFonts w:ascii="Arial" w:hAnsi="Arial" w:cs="Arial"/>
                <w:b w:val="0"/>
              </w:rPr>
              <w:t xml:space="preserve"> </w:t>
            </w:r>
            <w:r w:rsidR="25463988" w:rsidRPr="00CC7259">
              <w:rPr>
                <w:rFonts w:ascii="Arial" w:hAnsi="Arial" w:cs="Arial"/>
                <w:b w:val="0"/>
              </w:rPr>
              <w:t>We will focus on scarecrow.  Scarecrows are a creative solution to a problem that many farmers face.  Your child will be encouraged to consider other creative ways to keep birds away from our growing vege</w:t>
            </w:r>
            <w:r w:rsidR="5CCC7CD0" w:rsidRPr="00CC7259">
              <w:rPr>
                <w:rFonts w:ascii="Arial" w:hAnsi="Arial" w:cs="Arial"/>
                <w:b w:val="0"/>
              </w:rPr>
              <w:t>tables.</w:t>
            </w:r>
          </w:p>
        </w:tc>
      </w:tr>
      <w:tr w:rsidR="00E316B5" w:rsidRPr="00CC7259" w14:paraId="6652FAFA" w14:textId="77777777" w:rsidTr="001622E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950" w:type="dxa"/>
          </w:tcPr>
          <w:p w14:paraId="28018550" w14:textId="3D7C1150" w:rsidR="00E316B5" w:rsidRPr="00CC7259" w:rsidRDefault="00E316B5" w:rsidP="001A3022">
            <w:pPr>
              <w:pStyle w:val="MoEBodyText"/>
              <w:spacing w:after="120"/>
              <w:ind w:left="115"/>
              <w:rPr>
                <w:rFonts w:ascii="Arial" w:hAnsi="Arial" w:cs="Arial"/>
                <w:b/>
              </w:rPr>
            </w:pPr>
            <w:r w:rsidRPr="00CC7259">
              <w:rPr>
                <w:rFonts w:ascii="Arial" w:hAnsi="Arial" w:cs="Arial"/>
                <w:b/>
              </w:rPr>
              <w:t>Ākonga activity instructions</w:t>
            </w:r>
          </w:p>
        </w:tc>
        <w:tc>
          <w:tcPr>
            <w:tcW w:w="4770" w:type="dxa"/>
          </w:tcPr>
          <w:p w14:paraId="5D6427AD" w14:textId="77777777" w:rsidR="00E316B5" w:rsidRPr="00CC7259" w:rsidRDefault="00E316B5" w:rsidP="001A3022">
            <w:pPr>
              <w:pStyle w:val="MoEBodyText"/>
              <w:spacing w:after="120"/>
              <w:ind w:left="115"/>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4D31C124" w14:textId="77777777" w:rsidTr="00162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18732E93" w14:textId="3B74BAC6" w:rsidR="00E316B5" w:rsidRPr="00CC7259" w:rsidRDefault="00E316B5" w:rsidP="00E95548">
            <w:pPr>
              <w:pStyle w:val="MoEBodyText"/>
              <w:rPr>
                <w:rFonts w:ascii="Arial" w:hAnsi="Arial" w:cs="Arial"/>
              </w:rPr>
            </w:pPr>
            <w:r w:rsidRPr="00CC7259">
              <w:rPr>
                <w:rFonts w:ascii="Arial" w:hAnsi="Arial" w:cs="Arial"/>
              </w:rPr>
              <w:t xml:space="preserve">In this activity you are learning </w:t>
            </w:r>
            <w:r w:rsidR="1E63397A" w:rsidRPr="00CC7259">
              <w:rPr>
                <w:rFonts w:ascii="Arial" w:hAnsi="Arial" w:cs="Arial"/>
              </w:rPr>
              <w:t>about</w:t>
            </w:r>
            <w:r w:rsidRPr="00CC7259">
              <w:rPr>
                <w:rFonts w:ascii="Arial" w:hAnsi="Arial" w:cs="Arial"/>
              </w:rPr>
              <w:t xml:space="preserve">: </w:t>
            </w:r>
          </w:p>
          <w:p w14:paraId="6EB1D892" w14:textId="34A43584" w:rsidR="00E316B5" w:rsidRPr="00CC7259" w:rsidRDefault="644C6415"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COMPOUND WORDS</w:t>
            </w:r>
          </w:p>
          <w:p w14:paraId="15CE8A82" w14:textId="5D4390E6" w:rsidR="00E316B5" w:rsidRPr="00CC7259" w:rsidRDefault="644C6415" w:rsidP="00E15254">
            <w:pPr>
              <w:pStyle w:val="MoEBodyText"/>
              <w:numPr>
                <w:ilvl w:val="0"/>
                <w:numId w:val="12"/>
              </w:numPr>
              <w:rPr>
                <w:rFonts w:ascii="Arial" w:hAnsi="Arial" w:cs="Arial"/>
                <w:color w:val="000000" w:themeColor="text1"/>
              </w:rPr>
            </w:pPr>
            <w:r w:rsidRPr="00CC7259">
              <w:rPr>
                <w:rFonts w:ascii="Arial" w:eastAsia="Calibri Light" w:hAnsi="Arial" w:cs="Arial"/>
                <w:color w:val="000000" w:themeColor="text1"/>
              </w:rPr>
              <w:t>THINK CREATIVELY about keeping the birds from your vegetables.</w:t>
            </w:r>
          </w:p>
        </w:tc>
        <w:tc>
          <w:tcPr>
            <w:tcW w:w="4770" w:type="dxa"/>
          </w:tcPr>
          <w:p w14:paraId="012FB2AB" w14:textId="0B12D92B" w:rsidR="00E316B5" w:rsidRPr="00CC7259" w:rsidRDefault="71C3D74A"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Your home book</w:t>
            </w:r>
          </w:p>
          <w:p w14:paraId="2FA44D2F" w14:textId="2E847C57" w:rsidR="00E316B5" w:rsidRPr="00CC7259" w:rsidRDefault="71C3D74A"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Pen/coloured pencils/crayons/felt pens</w:t>
            </w:r>
          </w:p>
        </w:tc>
      </w:tr>
    </w:tbl>
    <w:p w14:paraId="73398EB2" w14:textId="77777777" w:rsidR="00D54C50" w:rsidRPr="00CC7259" w:rsidRDefault="00D54C50" w:rsidP="5F856D63">
      <w:pPr>
        <w:rPr>
          <w:rFonts w:ascii="Arial" w:hAnsi="Arial" w:cs="Arial"/>
          <w:b/>
          <w:color w:val="2A6EBB"/>
          <w:sz w:val="28"/>
          <w:szCs w:val="28"/>
        </w:rPr>
      </w:pPr>
    </w:p>
    <w:p w14:paraId="5492DEB0" w14:textId="6741D4BE" w:rsidR="00193172" w:rsidRPr="00CC7259" w:rsidRDefault="3C61AEF7" w:rsidP="5F856D63">
      <w:pPr>
        <w:rPr>
          <w:rFonts w:ascii="Arial" w:hAnsi="Arial" w:cs="Arial"/>
          <w:sz w:val="24"/>
          <w:szCs w:val="24"/>
        </w:rPr>
      </w:pPr>
      <w:r w:rsidRPr="00CC7259">
        <w:rPr>
          <w:rFonts w:ascii="Arial" w:eastAsia="Calibri Light" w:hAnsi="Arial" w:cs="Arial"/>
          <w:color w:val="000000" w:themeColor="text1"/>
          <w:sz w:val="24"/>
          <w:szCs w:val="24"/>
        </w:rPr>
        <w:t xml:space="preserve">LISTEN to </w:t>
      </w:r>
      <w:hyperlink r:id="rId89">
        <w:r w:rsidR="6629936E" w:rsidRPr="00CC7259">
          <w:rPr>
            <w:rStyle w:val="Hyperlink"/>
            <w:rFonts w:ascii="Arial" w:eastAsia="Calibri Light" w:hAnsi="Arial" w:cs="Arial"/>
            <w:sz w:val="24"/>
            <w:szCs w:val="24"/>
          </w:rPr>
          <w:t xml:space="preserve">The Gardener and the </w:t>
        </w:r>
        <w:r w:rsidRPr="00CC7259">
          <w:rPr>
            <w:rStyle w:val="Hyperlink"/>
            <w:rFonts w:ascii="Arial" w:eastAsia="Calibri Light" w:hAnsi="Arial" w:cs="Arial"/>
            <w:sz w:val="24"/>
            <w:szCs w:val="24"/>
          </w:rPr>
          <w:t>Scarecrow</w:t>
        </w:r>
      </w:hyperlink>
      <w:r w:rsidR="44D76BDF" w:rsidRPr="00CC7259">
        <w:rPr>
          <w:rFonts w:ascii="Arial" w:hAnsi="Arial" w:cs="Arial"/>
          <w:sz w:val="24"/>
          <w:szCs w:val="24"/>
        </w:rPr>
        <w:t xml:space="preserve"> (3 min clip perfect </w:t>
      </w:r>
      <w:r w:rsidR="001622E0" w:rsidRPr="00CC7259">
        <w:rPr>
          <w:rFonts w:ascii="Arial" w:hAnsi="Arial" w:cs="Arial"/>
          <w:sz w:val="24"/>
          <w:szCs w:val="24"/>
        </w:rPr>
        <w:t>to</w:t>
      </w:r>
      <w:r w:rsidR="44D76BDF" w:rsidRPr="00CC7259">
        <w:rPr>
          <w:rFonts w:ascii="Arial" w:hAnsi="Arial" w:cs="Arial"/>
          <w:sz w:val="24"/>
          <w:szCs w:val="24"/>
        </w:rPr>
        <w:t xml:space="preserve"> play on your smartphone)</w:t>
      </w:r>
    </w:p>
    <w:p w14:paraId="679985E2" w14:textId="1E7C0594" w:rsidR="00193172" w:rsidRPr="00CC7259" w:rsidRDefault="3C61AEF7"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What is a scarecrow?</w:t>
      </w:r>
    </w:p>
    <w:p w14:paraId="27DF73F1" w14:textId="406A07E6" w:rsidR="00193172" w:rsidRPr="00CC7259" w:rsidRDefault="3C61AEF7"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Scarecrow is a </w:t>
      </w:r>
      <w:r w:rsidR="7F1F9CA8" w:rsidRPr="00CC7259">
        <w:rPr>
          <w:rFonts w:ascii="Arial" w:eastAsia="Calibri Light" w:hAnsi="Arial" w:cs="Arial"/>
          <w:i/>
          <w:color w:val="000000" w:themeColor="text1"/>
          <w:sz w:val="24"/>
          <w:szCs w:val="24"/>
        </w:rPr>
        <w:t xml:space="preserve">COMPOUND </w:t>
      </w:r>
      <w:r w:rsidRPr="00CC7259">
        <w:rPr>
          <w:rFonts w:ascii="Arial" w:eastAsia="Calibri Light" w:hAnsi="Arial" w:cs="Arial"/>
          <w:color w:val="000000" w:themeColor="text1"/>
          <w:sz w:val="24"/>
          <w:szCs w:val="24"/>
        </w:rPr>
        <w:t xml:space="preserve">word </w:t>
      </w:r>
      <w:r w:rsidR="00F76731" w:rsidRPr="00CC7259">
        <w:rPr>
          <w:rFonts w:ascii="Arial" w:hAnsi="Arial" w:cs="Arial"/>
        </w:rPr>
        <w:t>–</w:t>
      </w:r>
      <w:r w:rsidRPr="00CC7259">
        <w:rPr>
          <w:rFonts w:ascii="Arial" w:eastAsia="Calibri Light" w:hAnsi="Arial" w:cs="Arial"/>
          <w:color w:val="000000" w:themeColor="text1"/>
          <w:sz w:val="24"/>
          <w:szCs w:val="24"/>
        </w:rPr>
        <w:t xml:space="preserve"> one word made up of two separate words joined together </w:t>
      </w:r>
      <w:r w:rsidR="00F76731" w:rsidRPr="00CC7259">
        <w:rPr>
          <w:rFonts w:ascii="Arial" w:hAnsi="Arial" w:cs="Arial"/>
        </w:rPr>
        <w:t>–</w:t>
      </w:r>
      <w:r w:rsidRPr="00CC7259">
        <w:rPr>
          <w:rFonts w:ascii="Arial" w:eastAsia="Calibri Light" w:hAnsi="Arial" w:cs="Arial"/>
          <w:color w:val="000000" w:themeColor="text1"/>
          <w:sz w:val="24"/>
          <w:szCs w:val="24"/>
        </w:rPr>
        <w:t xml:space="preserve"> scare and crow.</w:t>
      </w:r>
      <w:r w:rsidR="3BA12F1F" w:rsidRPr="00CC7259">
        <w:rPr>
          <w:rFonts w:ascii="Arial" w:eastAsia="Calibri Light" w:hAnsi="Arial" w:cs="Arial"/>
          <w:color w:val="000000" w:themeColor="text1"/>
          <w:sz w:val="24"/>
          <w:szCs w:val="24"/>
        </w:rPr>
        <w:t xml:space="preserve">  It is a word for a human-like, human-sized doll that farmers make </w:t>
      </w:r>
      <w:r w:rsidR="5F219129" w:rsidRPr="00CC7259">
        <w:rPr>
          <w:rFonts w:ascii="Arial" w:eastAsia="Calibri Light" w:hAnsi="Arial" w:cs="Arial"/>
          <w:color w:val="000000" w:themeColor="text1"/>
          <w:sz w:val="24"/>
          <w:szCs w:val="24"/>
        </w:rPr>
        <w:t xml:space="preserve">and put in their fields </w:t>
      </w:r>
      <w:r w:rsidR="3BA12F1F" w:rsidRPr="00CC7259">
        <w:rPr>
          <w:rFonts w:ascii="Arial" w:eastAsia="Calibri Light" w:hAnsi="Arial" w:cs="Arial"/>
          <w:color w:val="000000" w:themeColor="text1"/>
          <w:sz w:val="24"/>
          <w:szCs w:val="24"/>
        </w:rPr>
        <w:t>to scare birds away from their crops.</w:t>
      </w:r>
    </w:p>
    <w:p w14:paraId="1816A4E4" w14:textId="059817BA" w:rsidR="00193172" w:rsidRPr="00CC7259" w:rsidRDefault="0A50D00A"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WRITE some other compound words you have heard</w:t>
      </w:r>
      <w:r w:rsidR="3E10F2FC" w:rsidRPr="00CC7259">
        <w:rPr>
          <w:rFonts w:ascii="Arial" w:eastAsia="Calibri Light" w:hAnsi="Arial" w:cs="Arial"/>
          <w:color w:val="000000" w:themeColor="text1"/>
          <w:sz w:val="24"/>
          <w:szCs w:val="24"/>
        </w:rPr>
        <w:t xml:space="preserve"> e</w:t>
      </w:r>
      <w:r w:rsidR="3C61AEF7" w:rsidRPr="00CC7259">
        <w:rPr>
          <w:rFonts w:ascii="Arial" w:eastAsia="Calibri Light" w:hAnsi="Arial" w:cs="Arial"/>
          <w:color w:val="000000" w:themeColor="text1"/>
          <w:sz w:val="24"/>
          <w:szCs w:val="24"/>
        </w:rPr>
        <w:t>.g.</w:t>
      </w:r>
      <w:r w:rsidR="00F76731" w:rsidRPr="00CC7259">
        <w:rPr>
          <w:rFonts w:ascii="Arial" w:eastAsia="Calibri Light" w:hAnsi="Arial" w:cs="Arial"/>
          <w:color w:val="000000" w:themeColor="text1"/>
          <w:sz w:val="24"/>
          <w:szCs w:val="24"/>
        </w:rPr>
        <w:t>,</w:t>
      </w:r>
      <w:r w:rsidR="3C61AEF7" w:rsidRPr="00CC7259">
        <w:rPr>
          <w:rFonts w:ascii="Arial" w:eastAsia="Calibri Light" w:hAnsi="Arial" w:cs="Arial"/>
          <w:color w:val="000000" w:themeColor="text1"/>
          <w:sz w:val="24"/>
          <w:szCs w:val="24"/>
        </w:rPr>
        <w:t xml:space="preserve"> bellbird, sunflower</w:t>
      </w:r>
      <w:r w:rsidR="29A09C12" w:rsidRPr="00CC7259">
        <w:rPr>
          <w:rFonts w:ascii="Arial" w:eastAsia="Calibri Light" w:hAnsi="Arial" w:cs="Arial"/>
          <w:color w:val="000000" w:themeColor="text1"/>
          <w:sz w:val="24"/>
          <w:szCs w:val="24"/>
        </w:rPr>
        <w:t>, m</w:t>
      </w:r>
      <w:r w:rsidR="3C61AEF7" w:rsidRPr="00CC7259">
        <w:rPr>
          <w:rFonts w:ascii="Arial" w:eastAsia="Calibri Light" w:hAnsi="Arial" w:cs="Arial"/>
          <w:color w:val="000000" w:themeColor="text1"/>
          <w:sz w:val="24"/>
          <w:szCs w:val="24"/>
        </w:rPr>
        <w:t>oonlight</w:t>
      </w:r>
      <w:r w:rsidR="6D3C0893" w:rsidRPr="00CC7259">
        <w:rPr>
          <w:rFonts w:ascii="Arial" w:eastAsia="Calibri Light" w:hAnsi="Arial" w:cs="Arial"/>
          <w:color w:val="000000" w:themeColor="text1"/>
          <w:sz w:val="24"/>
          <w:szCs w:val="24"/>
        </w:rPr>
        <w:t>.</w:t>
      </w:r>
    </w:p>
    <w:tbl>
      <w:tblPr>
        <w:tblStyle w:val="GridTable1Light-Accent1"/>
        <w:tblW w:w="0" w:type="auto"/>
        <w:tblLayout w:type="fixed"/>
        <w:tblLook w:val="06A0" w:firstRow="1" w:lastRow="0" w:firstColumn="1" w:lastColumn="0" w:noHBand="1" w:noVBand="1"/>
      </w:tblPr>
      <w:tblGrid>
        <w:gridCol w:w="9720"/>
      </w:tblGrid>
      <w:tr w:rsidR="5F856D63" w:rsidRPr="00CC7259" w14:paraId="40B393D2" w14:textId="77777777" w:rsidTr="108DAD4B">
        <w:trPr>
          <w:cnfStyle w:val="100000000000" w:firstRow="1" w:lastRow="0" w:firstColumn="0" w:lastColumn="0" w:oddVBand="0" w:evenVBand="0" w:oddHBand="0"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9720" w:type="dxa"/>
          </w:tcPr>
          <w:p w14:paraId="4DA82539" w14:textId="576CFAB5" w:rsidR="5F856D63" w:rsidRPr="00CC7259" w:rsidRDefault="5F856D63" w:rsidP="5F856D63">
            <w:pPr>
              <w:rPr>
                <w:rFonts w:ascii="Arial" w:hAnsi="Arial" w:cs="Arial"/>
              </w:rPr>
            </w:pPr>
          </w:p>
        </w:tc>
      </w:tr>
    </w:tbl>
    <w:p w14:paraId="2AF78C27" w14:textId="37BC717D" w:rsidR="00193172" w:rsidRPr="00CC7259" w:rsidRDefault="00193172" w:rsidP="00193172">
      <w:pPr>
        <w:rPr>
          <w:rFonts w:ascii="Arial" w:hAnsi="Arial" w:cs="Arial"/>
        </w:rPr>
      </w:pPr>
    </w:p>
    <w:p w14:paraId="6708BE02" w14:textId="7070D8DF" w:rsidR="00193172" w:rsidRPr="00CC7259" w:rsidRDefault="72BB7AD8"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WRITE OR DRAW some </w:t>
      </w:r>
      <w:r w:rsidR="3C61AEF7" w:rsidRPr="00CC7259">
        <w:rPr>
          <w:rFonts w:ascii="Arial" w:eastAsia="Calibri Light" w:hAnsi="Arial" w:cs="Arial"/>
          <w:color w:val="000000" w:themeColor="text1"/>
          <w:sz w:val="24"/>
          <w:szCs w:val="24"/>
        </w:rPr>
        <w:t xml:space="preserve">other ways you </w:t>
      </w:r>
      <w:r w:rsidR="561A225B" w:rsidRPr="00CC7259">
        <w:rPr>
          <w:rFonts w:ascii="Arial" w:eastAsia="Calibri Light" w:hAnsi="Arial" w:cs="Arial"/>
          <w:color w:val="000000" w:themeColor="text1"/>
          <w:sz w:val="24"/>
          <w:szCs w:val="24"/>
        </w:rPr>
        <w:t xml:space="preserve">can </w:t>
      </w:r>
      <w:r w:rsidR="3C61AEF7" w:rsidRPr="00CC7259">
        <w:rPr>
          <w:rFonts w:ascii="Arial" w:eastAsia="Calibri Light" w:hAnsi="Arial" w:cs="Arial"/>
          <w:color w:val="000000" w:themeColor="text1"/>
          <w:sz w:val="24"/>
          <w:szCs w:val="24"/>
        </w:rPr>
        <w:t>think of to keep the birds away from the vegetables?</w:t>
      </w:r>
      <w:r w:rsidR="5A82F103" w:rsidRPr="00CC7259">
        <w:rPr>
          <w:rFonts w:ascii="Arial" w:eastAsia="Calibri Light" w:hAnsi="Arial" w:cs="Arial"/>
          <w:color w:val="000000" w:themeColor="text1"/>
          <w:sz w:val="24"/>
          <w:szCs w:val="24"/>
        </w:rPr>
        <w:t xml:space="preserve">  </w:t>
      </w:r>
    </w:p>
    <w:tbl>
      <w:tblPr>
        <w:tblStyle w:val="GridTable1Light-Accent1"/>
        <w:tblW w:w="0" w:type="auto"/>
        <w:tblLayout w:type="fixed"/>
        <w:tblLook w:val="06A0" w:firstRow="1" w:lastRow="0" w:firstColumn="1" w:lastColumn="0" w:noHBand="1" w:noVBand="1"/>
      </w:tblPr>
      <w:tblGrid>
        <w:gridCol w:w="9720"/>
      </w:tblGrid>
      <w:tr w:rsidR="5F856D63" w:rsidRPr="00CC7259" w14:paraId="3E1B083D" w14:textId="77777777" w:rsidTr="00477432">
        <w:trPr>
          <w:cnfStyle w:val="100000000000" w:firstRow="1" w:lastRow="0" w:firstColumn="0" w:lastColumn="0" w:oddVBand="0" w:evenVBand="0" w:oddHBand="0" w:evenHBand="0" w:firstRowFirstColumn="0" w:firstRowLastColumn="0" w:lastRowFirstColumn="0" w:lastRowLastColumn="0"/>
          <w:trHeight w:val="2321"/>
        </w:trPr>
        <w:tc>
          <w:tcPr>
            <w:cnfStyle w:val="001000000000" w:firstRow="0" w:lastRow="0" w:firstColumn="1" w:lastColumn="0" w:oddVBand="0" w:evenVBand="0" w:oddHBand="0" w:evenHBand="0" w:firstRowFirstColumn="0" w:firstRowLastColumn="0" w:lastRowFirstColumn="0" w:lastRowLastColumn="0"/>
            <w:tcW w:w="9720" w:type="dxa"/>
          </w:tcPr>
          <w:p w14:paraId="7220D715" w14:textId="261A25D4" w:rsidR="5F856D63" w:rsidRPr="00CC7259" w:rsidRDefault="5F856D63" w:rsidP="5F856D63">
            <w:pPr>
              <w:rPr>
                <w:rFonts w:ascii="Arial" w:hAnsi="Arial" w:cs="Arial"/>
              </w:rPr>
            </w:pPr>
          </w:p>
        </w:tc>
      </w:tr>
    </w:tbl>
    <w:p w14:paraId="0DCB1800" w14:textId="7421E3F5" w:rsidR="00193172" w:rsidRPr="00CC7259" w:rsidRDefault="005C09EC" w:rsidP="5F856D63">
      <w:pPr>
        <w:rPr>
          <w:rFonts w:ascii="Arial" w:eastAsia="Calibri Light" w:hAnsi="Arial" w:cs="Arial"/>
          <w:color w:val="000000" w:themeColor="text1"/>
          <w:sz w:val="24"/>
          <w:szCs w:val="24"/>
        </w:rPr>
      </w:pPr>
      <w:r w:rsidRPr="00CC7259">
        <w:rPr>
          <w:rFonts w:ascii="Arial" w:hAnsi="Arial" w:cs="Arial"/>
          <w:noProof/>
        </w:rPr>
        <w:lastRenderedPageBreak/>
        <w:drawing>
          <wp:anchor distT="0" distB="0" distL="114300" distR="114300" simplePos="0" relativeHeight="251658250" behindDoc="1" locked="0" layoutInCell="1" allowOverlap="1" wp14:anchorId="0AB69631" wp14:editId="533328BC">
            <wp:simplePos x="0" y="0"/>
            <wp:positionH relativeFrom="margin">
              <wp:align>right</wp:align>
            </wp:positionH>
            <wp:positionV relativeFrom="paragraph">
              <wp:posOffset>7241</wp:posOffset>
            </wp:positionV>
            <wp:extent cx="2094865" cy="2381250"/>
            <wp:effectExtent l="0" t="0" r="635" b="0"/>
            <wp:wrapTight wrapText="bothSides">
              <wp:wrapPolygon edited="0">
                <wp:start x="0" y="0"/>
                <wp:lineTo x="0" y="21427"/>
                <wp:lineTo x="21410" y="21427"/>
                <wp:lineTo x="21410" y="0"/>
                <wp:lineTo x="0" y="0"/>
              </wp:wrapPolygon>
            </wp:wrapTight>
            <wp:docPr id="436364004" name="Picture 436364004" descr="Scarecrows from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recrows from spa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4865" cy="2381250"/>
                    </a:xfrm>
                    <a:prstGeom prst="rect">
                      <a:avLst/>
                    </a:prstGeom>
                    <a:noFill/>
                    <a:ln>
                      <a:noFill/>
                    </a:ln>
                  </pic:spPr>
                </pic:pic>
              </a:graphicData>
            </a:graphic>
          </wp:anchor>
        </w:drawing>
      </w:r>
      <w:r w:rsidR="3C61AEF7" w:rsidRPr="00CC7259">
        <w:rPr>
          <w:rFonts w:ascii="Arial" w:eastAsia="Calibri Light" w:hAnsi="Arial" w:cs="Arial"/>
          <w:color w:val="000000" w:themeColor="text1"/>
          <w:sz w:val="24"/>
          <w:szCs w:val="24"/>
        </w:rPr>
        <w:t>Here is another story about birds and scarecrows.</w:t>
      </w:r>
    </w:p>
    <w:p w14:paraId="0B4B6F1F" w14:textId="4F045446" w:rsidR="00193172" w:rsidRPr="00CC7259" w:rsidRDefault="3C61AEF7" w:rsidP="5F856D63">
      <w:pPr>
        <w:rPr>
          <w:rFonts w:ascii="Arial" w:hAnsi="Arial" w:cs="Arial"/>
          <w:sz w:val="24"/>
          <w:szCs w:val="24"/>
        </w:rPr>
      </w:pPr>
      <w:r w:rsidRPr="00CC7259">
        <w:rPr>
          <w:rFonts w:ascii="Arial" w:eastAsia="Calibri Light" w:hAnsi="Arial" w:cs="Arial"/>
          <w:color w:val="000000" w:themeColor="text1"/>
          <w:sz w:val="24"/>
          <w:szCs w:val="24"/>
        </w:rPr>
        <w:t>L</w:t>
      </w:r>
      <w:r w:rsidR="2B610BDB" w:rsidRPr="00CC7259">
        <w:rPr>
          <w:rFonts w:ascii="Arial" w:eastAsia="Calibri Light" w:hAnsi="Arial" w:cs="Arial"/>
          <w:color w:val="000000" w:themeColor="text1"/>
          <w:sz w:val="24"/>
          <w:szCs w:val="24"/>
        </w:rPr>
        <w:t xml:space="preserve">ISTEN </w:t>
      </w:r>
      <w:r w:rsidRPr="00CC7259">
        <w:rPr>
          <w:rFonts w:ascii="Arial" w:eastAsia="Calibri Light" w:hAnsi="Arial" w:cs="Arial"/>
          <w:color w:val="000000" w:themeColor="text1"/>
          <w:sz w:val="24"/>
          <w:szCs w:val="24"/>
        </w:rPr>
        <w:t>to</w:t>
      </w:r>
      <w:r w:rsidR="26F62A9E" w:rsidRPr="00CC7259">
        <w:rPr>
          <w:rFonts w:ascii="Arial" w:eastAsia="Calibri Light" w:hAnsi="Arial" w:cs="Arial"/>
          <w:color w:val="000000" w:themeColor="text1"/>
          <w:sz w:val="24"/>
          <w:szCs w:val="24"/>
        </w:rPr>
        <w:t xml:space="preserve"> </w:t>
      </w:r>
      <w:hyperlink r:id="rId91">
        <w:r w:rsidR="26F62A9E" w:rsidRPr="00CC7259">
          <w:rPr>
            <w:rStyle w:val="Hyperlink"/>
            <w:rFonts w:ascii="Arial" w:eastAsia="Calibri Light" w:hAnsi="Arial" w:cs="Arial"/>
            <w:sz w:val="24"/>
            <w:szCs w:val="24"/>
          </w:rPr>
          <w:t xml:space="preserve">Scarecrows from </w:t>
        </w:r>
        <w:r w:rsidRPr="00CC7259">
          <w:rPr>
            <w:rStyle w:val="Hyperlink"/>
            <w:rFonts w:ascii="Arial" w:eastAsia="Calibri Light" w:hAnsi="Arial" w:cs="Arial"/>
            <w:sz w:val="24"/>
            <w:szCs w:val="24"/>
          </w:rPr>
          <w:t>Space</w:t>
        </w:r>
      </w:hyperlink>
      <w:r w:rsidR="1E522EF2" w:rsidRPr="00CC7259">
        <w:rPr>
          <w:rFonts w:ascii="Arial" w:hAnsi="Arial" w:cs="Arial"/>
          <w:sz w:val="24"/>
          <w:szCs w:val="24"/>
        </w:rPr>
        <w:t xml:space="preserve"> </w:t>
      </w:r>
    </w:p>
    <w:p w14:paraId="4EFD8F28" w14:textId="496C2F28" w:rsidR="00193172" w:rsidRPr="00CC7259" w:rsidRDefault="00193172" w:rsidP="5F856D63">
      <w:pPr>
        <w:rPr>
          <w:rFonts w:ascii="Arial" w:eastAsia="Calibri Light" w:hAnsi="Arial" w:cs="Arial"/>
          <w:sz w:val="24"/>
          <w:szCs w:val="24"/>
        </w:rPr>
      </w:pPr>
    </w:p>
    <w:p w14:paraId="2303B2C8" w14:textId="252CEE24" w:rsidR="00193172" w:rsidRPr="00CC7259" w:rsidRDefault="41C8DA38"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DESIGN your own</w:t>
      </w:r>
      <w:r w:rsidR="3C61AEF7" w:rsidRPr="00CC7259">
        <w:rPr>
          <w:rFonts w:ascii="Arial" w:eastAsia="Calibri Light" w:hAnsi="Arial" w:cs="Arial"/>
          <w:color w:val="000000" w:themeColor="text1"/>
          <w:sz w:val="24"/>
          <w:szCs w:val="24"/>
        </w:rPr>
        <w:t xml:space="preserve"> scarecrow.</w:t>
      </w:r>
      <w:r w:rsidR="7D3D8F48" w:rsidRPr="00CC7259">
        <w:rPr>
          <w:rFonts w:ascii="Arial" w:eastAsia="Calibri Light" w:hAnsi="Arial" w:cs="Arial"/>
          <w:color w:val="000000" w:themeColor="text1"/>
          <w:sz w:val="24"/>
          <w:szCs w:val="24"/>
        </w:rPr>
        <w:t xml:space="preserve">  Think about:</w:t>
      </w:r>
    </w:p>
    <w:p w14:paraId="3155BEF7" w14:textId="793AA79F" w:rsidR="00193172" w:rsidRPr="00CC7259" w:rsidRDefault="3C61AEF7" w:rsidP="00E15254">
      <w:pPr>
        <w:pStyle w:val="ListParagraph"/>
        <w:numPr>
          <w:ilvl w:val="0"/>
          <w:numId w:val="49"/>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What do you want it to look like?</w:t>
      </w:r>
    </w:p>
    <w:p w14:paraId="1E66DCFE" w14:textId="319249E6" w:rsidR="00193172" w:rsidRPr="00CC7259" w:rsidRDefault="1C9D20F6" w:rsidP="00E15254">
      <w:pPr>
        <w:pStyle w:val="ListParagraph"/>
        <w:numPr>
          <w:ilvl w:val="0"/>
          <w:numId w:val="49"/>
        </w:numPr>
        <w:rPr>
          <w:rFonts w:ascii="Arial" w:eastAsiaTheme="minorEastAsia" w:hAnsi="Arial" w:cs="Arial"/>
          <w:color w:val="000000" w:themeColor="text1"/>
          <w:sz w:val="24"/>
          <w:szCs w:val="24"/>
        </w:rPr>
      </w:pPr>
      <w:r w:rsidRPr="00CC7259">
        <w:rPr>
          <w:rFonts w:ascii="Arial" w:eastAsia="Calibri Light" w:hAnsi="Arial" w:cs="Arial"/>
          <w:color w:val="000000" w:themeColor="text1"/>
          <w:sz w:val="24"/>
          <w:szCs w:val="24"/>
        </w:rPr>
        <w:t xml:space="preserve">What could </w:t>
      </w:r>
      <w:r w:rsidR="3C61AEF7" w:rsidRPr="00CC7259">
        <w:rPr>
          <w:rFonts w:ascii="Arial" w:eastAsia="Calibri Light" w:hAnsi="Arial" w:cs="Arial"/>
          <w:color w:val="000000" w:themeColor="text1"/>
          <w:sz w:val="24"/>
          <w:szCs w:val="24"/>
        </w:rPr>
        <w:t>you</w:t>
      </w:r>
      <w:r w:rsidR="213815FA" w:rsidRPr="00CC7259">
        <w:rPr>
          <w:rFonts w:ascii="Arial" w:eastAsia="Calibri Light" w:hAnsi="Arial" w:cs="Arial"/>
          <w:color w:val="000000" w:themeColor="text1"/>
          <w:sz w:val="24"/>
          <w:szCs w:val="24"/>
        </w:rPr>
        <w:t xml:space="preserve"> </w:t>
      </w:r>
      <w:r w:rsidR="3C61AEF7" w:rsidRPr="00CC7259">
        <w:rPr>
          <w:rFonts w:ascii="Arial" w:eastAsia="Calibri Light" w:hAnsi="Arial" w:cs="Arial"/>
          <w:color w:val="000000" w:themeColor="text1"/>
          <w:sz w:val="24"/>
          <w:szCs w:val="24"/>
        </w:rPr>
        <w:t>use</w:t>
      </w:r>
      <w:r w:rsidR="02F36465" w:rsidRPr="00CC7259">
        <w:rPr>
          <w:rFonts w:ascii="Arial" w:eastAsia="Calibri Light" w:hAnsi="Arial" w:cs="Arial"/>
          <w:color w:val="000000" w:themeColor="text1"/>
          <w:sz w:val="24"/>
          <w:szCs w:val="24"/>
        </w:rPr>
        <w:t xml:space="preserve"> to make your sc</w:t>
      </w:r>
      <w:r w:rsidR="54764C68" w:rsidRPr="00CC7259">
        <w:rPr>
          <w:rFonts w:ascii="Arial" w:eastAsia="Calibri Light" w:hAnsi="Arial" w:cs="Arial"/>
          <w:color w:val="000000" w:themeColor="text1"/>
          <w:sz w:val="24"/>
          <w:szCs w:val="24"/>
        </w:rPr>
        <w:t>a</w:t>
      </w:r>
      <w:r w:rsidR="02F36465" w:rsidRPr="00CC7259">
        <w:rPr>
          <w:rFonts w:ascii="Arial" w:eastAsia="Calibri Light" w:hAnsi="Arial" w:cs="Arial"/>
          <w:color w:val="000000" w:themeColor="text1"/>
          <w:sz w:val="24"/>
          <w:szCs w:val="24"/>
        </w:rPr>
        <w:t>recrow</w:t>
      </w:r>
      <w:r w:rsidR="3C61AEF7" w:rsidRPr="00CC7259">
        <w:rPr>
          <w:rFonts w:ascii="Arial" w:eastAsia="Calibri Light" w:hAnsi="Arial" w:cs="Arial"/>
          <w:color w:val="000000" w:themeColor="text1"/>
          <w:sz w:val="24"/>
          <w:szCs w:val="24"/>
        </w:rPr>
        <w:t>?</w:t>
      </w:r>
      <w:r w:rsidR="21526114" w:rsidRPr="00CC7259">
        <w:rPr>
          <w:rFonts w:ascii="Arial" w:eastAsia="Calibri Light" w:hAnsi="Arial" w:cs="Arial"/>
          <w:color w:val="000000" w:themeColor="text1"/>
          <w:sz w:val="24"/>
          <w:szCs w:val="24"/>
        </w:rPr>
        <w:t xml:space="preserve"> </w:t>
      </w:r>
    </w:p>
    <w:p w14:paraId="0AD0D0FE" w14:textId="72910764" w:rsidR="00193172" w:rsidRPr="00CC7259" w:rsidRDefault="00193172" w:rsidP="5F856D63">
      <w:pPr>
        <w:rPr>
          <w:rFonts w:ascii="Arial" w:eastAsia="Calibri Light" w:hAnsi="Arial" w:cs="Arial"/>
          <w:color w:val="000000" w:themeColor="text1"/>
          <w:sz w:val="24"/>
          <w:szCs w:val="24"/>
        </w:rPr>
      </w:pPr>
    </w:p>
    <w:p w14:paraId="1396B1FE" w14:textId="5BE08AFE" w:rsidR="00193172" w:rsidRPr="00CC7259" w:rsidRDefault="729C15FA"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DRAW</w:t>
      </w:r>
      <w:r w:rsidR="3C61AEF7" w:rsidRPr="00CC7259">
        <w:rPr>
          <w:rFonts w:ascii="Arial" w:eastAsia="Calibri Light" w:hAnsi="Arial" w:cs="Arial"/>
          <w:color w:val="000000" w:themeColor="text1"/>
          <w:sz w:val="24"/>
          <w:szCs w:val="24"/>
        </w:rPr>
        <w:t xml:space="preserve"> a plan of what your scarecrow could look like</w:t>
      </w:r>
    </w:p>
    <w:p w14:paraId="22DADBB5" w14:textId="5BE08AFE" w:rsidR="005C09EC" w:rsidRPr="00CC7259" w:rsidRDefault="005C09EC" w:rsidP="5F856D63">
      <w:pPr>
        <w:rPr>
          <w:rFonts w:ascii="Arial" w:eastAsia="Calibri Light" w:hAnsi="Arial" w:cs="Arial"/>
          <w:color w:val="000000" w:themeColor="text1"/>
          <w:sz w:val="24"/>
          <w:szCs w:val="24"/>
        </w:rPr>
      </w:pPr>
    </w:p>
    <w:tbl>
      <w:tblPr>
        <w:tblStyle w:val="TableGridLight"/>
        <w:tblW w:w="9886" w:type="dxa"/>
        <w:tblLook w:val="04A0" w:firstRow="1" w:lastRow="0" w:firstColumn="1" w:lastColumn="0" w:noHBand="0" w:noVBand="1"/>
      </w:tblPr>
      <w:tblGrid>
        <w:gridCol w:w="9886"/>
      </w:tblGrid>
      <w:tr w:rsidR="005C09EC" w:rsidRPr="00CC7259" w14:paraId="772E5D07" w14:textId="77777777" w:rsidTr="005C09EC">
        <w:trPr>
          <w:trHeight w:val="9406"/>
        </w:trPr>
        <w:tc>
          <w:tcPr>
            <w:tcW w:w="9886" w:type="dxa"/>
            <w:tcBorders>
              <w:top w:val="single" w:sz="4" w:space="0" w:color="auto"/>
              <w:left w:val="single" w:sz="4" w:space="0" w:color="auto"/>
              <w:bottom w:val="single" w:sz="4" w:space="0" w:color="auto"/>
              <w:right w:val="single" w:sz="4" w:space="0" w:color="auto"/>
            </w:tcBorders>
          </w:tcPr>
          <w:p w14:paraId="2F309E1C" w14:textId="77777777" w:rsidR="005C09EC" w:rsidRPr="00CC7259" w:rsidRDefault="005C09EC" w:rsidP="5F856D63">
            <w:pPr>
              <w:rPr>
                <w:rFonts w:ascii="Arial" w:eastAsia="Calibri Light" w:hAnsi="Arial" w:cs="Arial"/>
                <w:color w:val="000000" w:themeColor="text1"/>
                <w:sz w:val="24"/>
                <w:szCs w:val="24"/>
              </w:rPr>
            </w:pPr>
          </w:p>
        </w:tc>
      </w:tr>
    </w:tbl>
    <w:p w14:paraId="2095512F" w14:textId="5BE08AFE" w:rsidR="005C09EC" w:rsidRPr="00CC7259" w:rsidRDefault="005C09EC" w:rsidP="5F856D63">
      <w:pPr>
        <w:rPr>
          <w:rFonts w:ascii="Arial" w:eastAsia="Calibri Light" w:hAnsi="Arial" w:cs="Arial"/>
          <w:color w:val="000000" w:themeColor="text1"/>
          <w:sz w:val="24"/>
          <w:szCs w:val="24"/>
        </w:rPr>
      </w:pPr>
    </w:p>
    <w:p w14:paraId="3CAC49A6" w14:textId="3BB1835E" w:rsidR="00193172" w:rsidRPr="00CC7259" w:rsidRDefault="00193172" w:rsidP="00193172">
      <w:pPr>
        <w:rPr>
          <w:rFonts w:ascii="Arial" w:hAnsi="Arial" w:cs="Arial"/>
        </w:rPr>
      </w:pPr>
    </w:p>
    <w:p w14:paraId="389232B5" w14:textId="77777777" w:rsidR="00193172" w:rsidRPr="00CC7259" w:rsidRDefault="00193172" w:rsidP="00193172">
      <w:pPr>
        <w:pStyle w:val="MoECoverPageHeading"/>
        <w:rPr>
          <w:rFonts w:ascii="Arial" w:hAnsi="Arial" w:cs="Arial"/>
          <w:color w:val="3472AC"/>
        </w:rPr>
      </w:pPr>
      <w:r w:rsidRPr="00CC7259">
        <w:rPr>
          <w:rFonts w:ascii="Arial" w:hAnsi="Arial" w:cs="Arial"/>
          <w:color w:val="3472AC"/>
          <w:sz w:val="44"/>
          <w:szCs w:val="44"/>
        </w:rPr>
        <w:lastRenderedPageBreak/>
        <w:t>Day 4: Reflection</w:t>
      </w:r>
    </w:p>
    <w:tbl>
      <w:tblPr>
        <w:tblStyle w:val="TableGrid"/>
        <w:tblW w:w="0" w:type="auto"/>
        <w:tblLook w:val="04A0" w:firstRow="1" w:lastRow="0" w:firstColumn="1" w:lastColumn="0" w:noHBand="0" w:noVBand="1"/>
      </w:tblPr>
      <w:tblGrid>
        <w:gridCol w:w="4860"/>
        <w:gridCol w:w="4860"/>
      </w:tblGrid>
      <w:tr w:rsidR="08123A8C" w:rsidRPr="00CC7259" w14:paraId="54B71D68" w14:textId="77777777" w:rsidTr="08123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1E8BCD"/>
          </w:tcPr>
          <w:p w14:paraId="62931E51" w14:textId="7190AD68" w:rsidR="08123A8C" w:rsidRPr="00CC7259" w:rsidRDefault="08123A8C" w:rsidP="08123A8C">
            <w:pPr>
              <w:pStyle w:val="MoEBodyText"/>
              <w:rPr>
                <w:rFonts w:ascii="Arial" w:hAnsi="Arial" w:cs="Arial"/>
              </w:rPr>
            </w:pPr>
            <w:r w:rsidRPr="00CC7259">
              <w:rPr>
                <w:rFonts w:ascii="Arial" w:hAnsi="Arial" w:cs="Arial"/>
              </w:rPr>
              <w:t>Notes for teachers and whānau</w:t>
            </w:r>
          </w:p>
          <w:p w14:paraId="3EE318BA" w14:textId="53ABD530" w:rsidR="08123A8C" w:rsidRPr="00CC7259" w:rsidRDefault="08123A8C" w:rsidP="08123A8C">
            <w:pPr>
              <w:pStyle w:val="MoEBodyText"/>
              <w:rPr>
                <w:rFonts w:ascii="Arial" w:hAnsi="Arial" w:cs="Arial"/>
              </w:rPr>
            </w:pPr>
            <w:r w:rsidRPr="00CC7259">
              <w:rPr>
                <w:rFonts w:ascii="Arial" w:hAnsi="Arial" w:cs="Arial"/>
              </w:rPr>
              <w:t xml:space="preserve">Today we have looked at </w:t>
            </w:r>
            <w:r w:rsidR="6B412B8B" w:rsidRPr="00CC7259">
              <w:rPr>
                <w:rFonts w:ascii="Arial" w:hAnsi="Arial" w:cs="Arial"/>
              </w:rPr>
              <w:t xml:space="preserve">creativity through </w:t>
            </w:r>
            <w:r w:rsidRPr="00CC7259">
              <w:rPr>
                <w:rFonts w:ascii="Arial" w:hAnsi="Arial" w:cs="Arial"/>
              </w:rPr>
              <w:t xml:space="preserve">the </w:t>
            </w:r>
            <w:r w:rsidR="6B412B8B" w:rsidRPr="00CC7259">
              <w:rPr>
                <w:rFonts w:ascii="Arial" w:hAnsi="Arial" w:cs="Arial"/>
              </w:rPr>
              <w:t>context of birds</w:t>
            </w:r>
            <w:r w:rsidRPr="00CC7259">
              <w:rPr>
                <w:rFonts w:ascii="Arial" w:hAnsi="Arial" w:cs="Arial"/>
              </w:rPr>
              <w:t>.</w:t>
            </w:r>
          </w:p>
        </w:tc>
      </w:tr>
      <w:tr w:rsidR="08123A8C" w:rsidRPr="00CC7259" w14:paraId="55DFC9F5" w14:textId="77777777" w:rsidTr="08123A8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860" w:type="dxa"/>
            <w:vAlign w:val="bottom"/>
          </w:tcPr>
          <w:p w14:paraId="4FE03BAB" w14:textId="5CFF5442" w:rsidR="08123A8C" w:rsidRPr="00CC7259" w:rsidRDefault="00D430CE" w:rsidP="08123A8C">
            <w:pPr>
              <w:pStyle w:val="MoEBodyText"/>
              <w:spacing w:before="0" w:after="0"/>
              <w:rPr>
                <w:rFonts w:ascii="Arial" w:hAnsi="Arial" w:cs="Arial"/>
                <w:b/>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vAlign w:val="bottom"/>
          </w:tcPr>
          <w:p w14:paraId="491B7A48" w14:textId="77777777" w:rsidR="08123A8C" w:rsidRPr="00CC7259" w:rsidRDefault="08123A8C" w:rsidP="08123A8C">
            <w:pPr>
              <w:pStyle w:val="MoEBodyText"/>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C7259">
              <w:rPr>
                <w:rFonts w:ascii="Arial" w:hAnsi="Arial" w:cs="Arial"/>
                <w:b/>
                <w:bCs/>
              </w:rPr>
              <w:t>What do I need?</w:t>
            </w:r>
          </w:p>
        </w:tc>
      </w:tr>
      <w:tr w:rsidR="08123A8C" w:rsidRPr="00CC7259" w14:paraId="69DDF025" w14:textId="77777777" w:rsidTr="004C39E6">
        <w:trPr>
          <w:cnfStyle w:val="000000010000" w:firstRow="0" w:lastRow="0" w:firstColumn="0" w:lastColumn="0" w:oddVBand="0" w:evenVBand="0" w:oddHBand="0" w:evenHBand="1"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4860" w:type="dxa"/>
          </w:tcPr>
          <w:p w14:paraId="7101C1C9" w14:textId="77777777" w:rsidR="08123A8C" w:rsidRPr="00CC7259" w:rsidRDefault="08123A8C" w:rsidP="08123A8C">
            <w:pPr>
              <w:pStyle w:val="MoEBodyText"/>
              <w:rPr>
                <w:rFonts w:ascii="Arial" w:hAnsi="Arial" w:cs="Arial"/>
              </w:rPr>
            </w:pPr>
            <w:r w:rsidRPr="00CC7259">
              <w:rPr>
                <w:rFonts w:ascii="Arial" w:hAnsi="Arial" w:cs="Arial"/>
              </w:rPr>
              <w:t>In this activity we are learning to:</w:t>
            </w:r>
          </w:p>
          <w:p w14:paraId="62B5B05C" w14:textId="77777777" w:rsidR="08123A8C" w:rsidRPr="00CC7259" w:rsidRDefault="08123A8C" w:rsidP="00E15254">
            <w:pPr>
              <w:pStyle w:val="ListParagraph"/>
              <w:numPr>
                <w:ilvl w:val="0"/>
                <w:numId w:val="9"/>
              </w:numPr>
              <w:spacing w:after="0" w:line="240" w:lineRule="atLeast"/>
              <w:rPr>
                <w:rFonts w:eastAsiaTheme="minorEastAsia" w:cs="Arial"/>
                <w:color w:val="000000" w:themeColor="text1"/>
                <w:sz w:val="24"/>
                <w:szCs w:val="24"/>
              </w:rPr>
            </w:pPr>
            <w:r w:rsidRPr="00CC7259">
              <w:rPr>
                <w:rFonts w:eastAsiaTheme="minorEastAsia" w:cs="Arial"/>
                <w:color w:val="000000" w:themeColor="text1"/>
                <w:sz w:val="24"/>
                <w:szCs w:val="24"/>
              </w:rPr>
              <w:t>REFLECT on my learning</w:t>
            </w:r>
          </w:p>
          <w:p w14:paraId="08A26CD0" w14:textId="77777777" w:rsidR="08123A8C" w:rsidRPr="00CC7259" w:rsidRDefault="08123A8C" w:rsidP="00E15254">
            <w:pPr>
              <w:pStyle w:val="ListParagraph"/>
              <w:numPr>
                <w:ilvl w:val="0"/>
                <w:numId w:val="9"/>
              </w:numPr>
              <w:spacing w:after="240" w:line="240" w:lineRule="atLeast"/>
              <w:rPr>
                <w:rFonts w:eastAsiaTheme="minorEastAsia" w:cs="Arial"/>
                <w:color w:val="000000" w:themeColor="text1"/>
                <w:sz w:val="24"/>
                <w:szCs w:val="24"/>
              </w:rPr>
            </w:pPr>
            <w:r w:rsidRPr="00CC7259">
              <w:rPr>
                <w:rFonts w:eastAsiaTheme="minorEastAsia" w:cs="Arial"/>
                <w:color w:val="000000" w:themeColor="text1"/>
                <w:sz w:val="24"/>
                <w:szCs w:val="24"/>
              </w:rPr>
              <w:t>PLAN for tomorrow</w:t>
            </w:r>
          </w:p>
        </w:tc>
        <w:tc>
          <w:tcPr>
            <w:tcW w:w="4860" w:type="dxa"/>
          </w:tcPr>
          <w:p w14:paraId="42E8BD8F" w14:textId="77777777" w:rsidR="08123A8C" w:rsidRPr="00CC7259" w:rsidRDefault="08123A8C" w:rsidP="00E15254">
            <w:pPr>
              <w:pStyle w:val="ListParagraph"/>
              <w:numPr>
                <w:ilvl w:val="0"/>
                <w:numId w:val="9"/>
              </w:numPr>
              <w:spacing w:after="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My home learning book</w:t>
            </w:r>
          </w:p>
          <w:p w14:paraId="2A85B7D9" w14:textId="77777777" w:rsidR="08123A8C" w:rsidRPr="00CC7259" w:rsidRDefault="08123A8C" w:rsidP="00E15254">
            <w:pPr>
              <w:pStyle w:val="ListParagraph"/>
              <w:numPr>
                <w:ilvl w:val="0"/>
                <w:numId w:val="9"/>
              </w:numPr>
              <w:spacing w:after="0" w:line="240" w:lineRule="atLeas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sz w:val="24"/>
                <w:szCs w:val="24"/>
              </w:rPr>
            </w:pPr>
            <w:r w:rsidRPr="00CC7259">
              <w:rPr>
                <w:rFonts w:ascii="Arial" w:eastAsiaTheme="minorEastAsia" w:hAnsi="Arial" w:cs="Arial"/>
                <w:color w:val="000000" w:themeColor="text1"/>
                <w:sz w:val="24"/>
                <w:szCs w:val="24"/>
              </w:rPr>
              <w:t>Pencils/crayons/felts</w:t>
            </w:r>
          </w:p>
          <w:p w14:paraId="753FC284" w14:textId="77777777" w:rsidR="08123A8C" w:rsidRPr="00CC7259" w:rsidRDefault="000856C8" w:rsidP="00E15254">
            <w:pPr>
              <w:pStyle w:val="MoEBodyText"/>
              <w:numPr>
                <w:ilvl w:val="0"/>
                <w:numId w:val="9"/>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hyperlink r:id="rId92">
              <w:r w:rsidR="08123A8C" w:rsidRPr="00CC7259">
                <w:rPr>
                  <w:rStyle w:val="Hyperlink"/>
                  <w:rFonts w:ascii="Arial" w:eastAsia="Calibri Light" w:hAnsi="Arial" w:cs="Arial"/>
                </w:rPr>
                <w:t>Face cards</w:t>
              </w:r>
            </w:hyperlink>
            <w:r w:rsidR="08123A8C" w:rsidRPr="00CC7259">
              <w:rPr>
                <w:rFonts w:ascii="Arial" w:eastAsia="Calibri Light" w:hAnsi="Arial" w:cs="Arial"/>
                <w:color w:val="000000" w:themeColor="text1"/>
              </w:rPr>
              <w:t xml:space="preserve">  (printed out)</w:t>
            </w:r>
          </w:p>
        </w:tc>
      </w:tr>
    </w:tbl>
    <w:p w14:paraId="3788AC86" w14:textId="77777777" w:rsidR="00193172" w:rsidRPr="00CC7259" w:rsidRDefault="00193172" w:rsidP="08123A8C">
      <w:pPr>
        <w:rPr>
          <w:rFonts w:ascii="Arial" w:hAnsi="Arial" w:cs="Arial"/>
          <w:b/>
          <w:color w:val="2A6EBB"/>
          <w:sz w:val="28"/>
          <w:szCs w:val="28"/>
        </w:rPr>
      </w:pPr>
    </w:p>
    <w:p w14:paraId="2A1D015D" w14:textId="77777777" w:rsidR="00193172" w:rsidRPr="00CC7259" w:rsidRDefault="465DA5B7" w:rsidP="08123A8C">
      <w:pPr>
        <w:pStyle w:val="MoEBodyText"/>
        <w:rPr>
          <w:rFonts w:ascii="Arial" w:hAnsi="Arial" w:cs="Arial"/>
        </w:rPr>
      </w:pPr>
      <w:r w:rsidRPr="00CC7259">
        <w:rPr>
          <w:rFonts w:ascii="Arial" w:hAnsi="Arial" w:cs="Arial"/>
        </w:rPr>
        <w:t>TALK with someone in your whānau:</w:t>
      </w:r>
    </w:p>
    <w:p w14:paraId="2B09E39E" w14:textId="77777777" w:rsidR="00193172" w:rsidRPr="00CC7259" w:rsidRDefault="465DA5B7" w:rsidP="00E15254">
      <w:pPr>
        <w:pStyle w:val="MoEBodyText"/>
        <w:numPr>
          <w:ilvl w:val="0"/>
          <w:numId w:val="50"/>
        </w:numPr>
        <w:rPr>
          <w:rFonts w:ascii="Arial" w:eastAsiaTheme="minorEastAsia" w:hAnsi="Arial" w:cs="Arial"/>
        </w:rPr>
      </w:pPr>
      <w:r w:rsidRPr="00CC7259">
        <w:rPr>
          <w:rFonts w:ascii="Arial" w:hAnsi="Arial" w:cs="Arial"/>
        </w:rPr>
        <w:t>Tell them all the things you have done today.</w:t>
      </w:r>
    </w:p>
    <w:p w14:paraId="430F6EF3" w14:textId="60E42ADC" w:rsidR="00193172" w:rsidRPr="00CC7259" w:rsidRDefault="465DA5B7" w:rsidP="00E15254">
      <w:pPr>
        <w:pStyle w:val="MoEBodyText"/>
        <w:numPr>
          <w:ilvl w:val="0"/>
          <w:numId w:val="50"/>
        </w:numPr>
        <w:rPr>
          <w:rFonts w:ascii="Arial" w:eastAsiaTheme="minorEastAsia" w:hAnsi="Arial" w:cs="Arial"/>
        </w:rPr>
      </w:pPr>
      <w:r w:rsidRPr="00CC7259">
        <w:rPr>
          <w:rFonts w:ascii="Arial" w:hAnsi="Arial" w:cs="Arial"/>
        </w:rPr>
        <w:t>Talk about creating your superhero. Tell them about what you would do if you were a superhero.</w:t>
      </w:r>
    </w:p>
    <w:p w14:paraId="6C8004CC" w14:textId="0BE0194A" w:rsidR="00193172" w:rsidRPr="00CC7259" w:rsidRDefault="465DA5B7" w:rsidP="00E15254">
      <w:pPr>
        <w:pStyle w:val="MoEBodyText"/>
        <w:numPr>
          <w:ilvl w:val="0"/>
          <w:numId w:val="50"/>
        </w:numPr>
        <w:rPr>
          <w:rFonts w:ascii="Arial" w:eastAsiaTheme="minorEastAsia" w:hAnsi="Arial" w:cs="Arial"/>
        </w:rPr>
      </w:pPr>
      <w:r w:rsidRPr="00CC7259">
        <w:rPr>
          <w:rFonts w:ascii="Arial" w:hAnsi="Arial" w:cs="Arial"/>
        </w:rPr>
        <w:t>How did today make you feel?</w:t>
      </w:r>
    </w:p>
    <w:p w14:paraId="5C86D0D5" w14:textId="77777777" w:rsidR="000E6551" w:rsidRPr="00CC7259" w:rsidRDefault="000E6551" w:rsidP="08123A8C">
      <w:pPr>
        <w:pStyle w:val="MoECoverPageSubheading"/>
        <w:rPr>
          <w:rFonts w:ascii="Arial" w:hAnsi="Arial" w:cs="Arial"/>
        </w:rPr>
      </w:pPr>
    </w:p>
    <w:p w14:paraId="04D1F4E5" w14:textId="77777777" w:rsidR="00193172" w:rsidRPr="00CC7259" w:rsidRDefault="465DA5B7" w:rsidP="08123A8C">
      <w:pPr>
        <w:pStyle w:val="MoECoverPageSubheading"/>
        <w:rPr>
          <w:rFonts w:ascii="Arial" w:hAnsi="Arial" w:cs="Arial"/>
        </w:rPr>
      </w:pPr>
      <w:r w:rsidRPr="00CC7259">
        <w:rPr>
          <w:rFonts w:ascii="Arial" w:hAnsi="Arial" w:cs="Arial"/>
        </w:rPr>
        <w:t>Wellbeing check</w:t>
      </w:r>
    </w:p>
    <w:p w14:paraId="17E50922" w14:textId="107DAA48" w:rsidR="00193172" w:rsidRPr="00CC7259" w:rsidRDefault="465DA5B7" w:rsidP="08123A8C">
      <w:pPr>
        <w:pStyle w:val="MoEBodyText"/>
        <w:rPr>
          <w:rFonts w:ascii="Arial" w:eastAsia="Calibri Light" w:hAnsi="Arial" w:cs="Arial"/>
          <w:color w:val="000000" w:themeColor="text1"/>
        </w:rPr>
      </w:pPr>
      <w:r w:rsidRPr="00CC7259">
        <w:rPr>
          <w:rFonts w:ascii="Arial" w:hAnsi="Arial" w:cs="Arial"/>
        </w:rPr>
        <w:t xml:space="preserve">Put the </w:t>
      </w:r>
      <w:hyperlink r:id="rId93">
        <w:r w:rsidRPr="00CC7259">
          <w:rPr>
            <w:rStyle w:val="Hyperlink"/>
            <w:rFonts w:ascii="Arial" w:eastAsia="Calibri Light" w:hAnsi="Arial" w:cs="Arial"/>
          </w:rPr>
          <w:t>Face cards</w:t>
        </w:r>
      </w:hyperlink>
      <w:r w:rsidRPr="00CC7259">
        <w:rPr>
          <w:rFonts w:ascii="Arial" w:eastAsia="Calibri Light" w:hAnsi="Arial" w:cs="Arial"/>
          <w:color w:val="000000" w:themeColor="text1"/>
        </w:rPr>
        <w:t xml:space="preserve"> on the table or floor in front of you.</w:t>
      </w:r>
    </w:p>
    <w:p w14:paraId="3830D0EF" w14:textId="52FDAB4F" w:rsidR="00193172" w:rsidRPr="00CC7259" w:rsidRDefault="465DA5B7" w:rsidP="08123A8C">
      <w:pPr>
        <w:pStyle w:val="MoEBodyText"/>
        <w:rPr>
          <w:rFonts w:ascii="Arial" w:eastAsia="Calibri Light" w:hAnsi="Arial" w:cs="Arial"/>
          <w:color w:val="000000" w:themeColor="text1"/>
        </w:rPr>
      </w:pPr>
      <w:r w:rsidRPr="00CC7259">
        <w:rPr>
          <w:rFonts w:ascii="Arial" w:eastAsia="Calibri Light" w:hAnsi="Arial" w:cs="Arial"/>
          <w:color w:val="000000" w:themeColor="text1"/>
        </w:rPr>
        <w:t xml:space="preserve">This morning you chose a face card for how you wanted to feel at the end of the day. Find this card </w:t>
      </w:r>
      <w:r w:rsidR="00F76731" w:rsidRPr="00CC7259">
        <w:rPr>
          <w:rFonts w:ascii="Arial" w:hAnsi="Arial" w:cs="Arial"/>
        </w:rPr>
        <w:t>–</w:t>
      </w:r>
      <w:r w:rsidRPr="00CC7259">
        <w:rPr>
          <w:rFonts w:ascii="Arial" w:eastAsia="Calibri Light" w:hAnsi="Arial" w:cs="Arial"/>
          <w:color w:val="000000" w:themeColor="text1"/>
        </w:rPr>
        <w:t xml:space="preserve"> Is that how you feel?</w:t>
      </w:r>
    </w:p>
    <w:p w14:paraId="7543C128" w14:textId="77777777" w:rsidR="00193172" w:rsidRPr="00CC7259" w:rsidRDefault="465DA5B7" w:rsidP="00E15254">
      <w:pPr>
        <w:pStyle w:val="MoEBodyText"/>
        <w:numPr>
          <w:ilvl w:val="0"/>
          <w:numId w:val="51"/>
        </w:numPr>
        <w:rPr>
          <w:rFonts w:ascii="Arial" w:eastAsiaTheme="minorEastAsia" w:hAnsi="Arial" w:cs="Arial"/>
          <w:color w:val="000000" w:themeColor="text1"/>
        </w:rPr>
      </w:pPr>
      <w:r w:rsidRPr="00CC7259">
        <w:rPr>
          <w:rFonts w:ascii="Arial" w:eastAsia="Calibri Light" w:hAnsi="Arial" w:cs="Arial"/>
          <w:color w:val="000000" w:themeColor="text1"/>
        </w:rPr>
        <w:t>Which activity did you enjoy the most today?</w:t>
      </w:r>
    </w:p>
    <w:p w14:paraId="6CCEA6DE" w14:textId="77777777" w:rsidR="00193172" w:rsidRPr="00CC7259" w:rsidRDefault="465DA5B7" w:rsidP="00E15254">
      <w:pPr>
        <w:pStyle w:val="MoEBodyText"/>
        <w:numPr>
          <w:ilvl w:val="0"/>
          <w:numId w:val="51"/>
        </w:numPr>
        <w:rPr>
          <w:rFonts w:ascii="Arial" w:eastAsiaTheme="minorEastAsia" w:hAnsi="Arial" w:cs="Arial"/>
          <w:color w:val="000000" w:themeColor="text1"/>
        </w:rPr>
      </w:pPr>
      <w:r w:rsidRPr="00CC7259">
        <w:rPr>
          <w:rFonts w:ascii="Arial" w:eastAsia="Calibri Light" w:hAnsi="Arial" w:cs="Arial"/>
          <w:color w:val="000000" w:themeColor="text1"/>
        </w:rPr>
        <w:t xml:space="preserve">What did you learn today? </w:t>
      </w:r>
    </w:p>
    <w:p w14:paraId="7918B85F" w14:textId="366E07EB" w:rsidR="00193172" w:rsidRPr="00CC7259" w:rsidRDefault="465DA5B7" w:rsidP="00E15254">
      <w:pPr>
        <w:pStyle w:val="MoEBodyText"/>
        <w:numPr>
          <w:ilvl w:val="0"/>
          <w:numId w:val="51"/>
        </w:numPr>
        <w:spacing w:after="0"/>
        <w:rPr>
          <w:rFonts w:ascii="Arial" w:eastAsiaTheme="minorEastAsia" w:hAnsi="Arial" w:cs="Arial"/>
        </w:rPr>
      </w:pPr>
      <w:r w:rsidRPr="00CC7259">
        <w:rPr>
          <w:rFonts w:ascii="Arial" w:hAnsi="Arial" w:cs="Arial"/>
        </w:rPr>
        <w:t xml:space="preserve">WRITE or DRAW this in your home learning book. </w:t>
      </w:r>
    </w:p>
    <w:p w14:paraId="3FC5D102" w14:textId="77777777" w:rsidR="00193172" w:rsidRPr="00CC7259" w:rsidRDefault="00193172" w:rsidP="08123A8C">
      <w:pPr>
        <w:pStyle w:val="MoEBodyText"/>
        <w:rPr>
          <w:rFonts w:ascii="Arial" w:hAnsi="Arial" w:cs="Arial"/>
        </w:rPr>
      </w:pPr>
    </w:p>
    <w:p w14:paraId="2D160896" w14:textId="77777777" w:rsidR="00193172" w:rsidRPr="00CC7259" w:rsidRDefault="465DA5B7" w:rsidP="08123A8C">
      <w:pPr>
        <w:pStyle w:val="MoECoverPageSubheading"/>
        <w:rPr>
          <w:rFonts w:ascii="Arial" w:hAnsi="Arial" w:cs="Arial"/>
        </w:rPr>
      </w:pPr>
      <w:r w:rsidRPr="00CC7259">
        <w:rPr>
          <w:rFonts w:ascii="Arial" w:hAnsi="Arial" w:cs="Arial"/>
        </w:rPr>
        <w:t>Planning for tomorrow</w:t>
      </w:r>
    </w:p>
    <w:p w14:paraId="5FE10F6E" w14:textId="77777777" w:rsidR="00193172" w:rsidRPr="00CC7259" w:rsidRDefault="465DA5B7" w:rsidP="08123A8C">
      <w:pPr>
        <w:pStyle w:val="MoEBodyText"/>
        <w:rPr>
          <w:rFonts w:ascii="Arial" w:hAnsi="Arial" w:cs="Arial"/>
        </w:rPr>
      </w:pPr>
      <w:r w:rsidRPr="00CC7259">
        <w:rPr>
          <w:rFonts w:ascii="Arial" w:hAnsi="Arial" w:cs="Arial"/>
        </w:rPr>
        <w:t>Thinking about your learning today, what is something that you want to do tomorrow to make your learning day even better?</w:t>
      </w:r>
    </w:p>
    <w:p w14:paraId="015EE6B4" w14:textId="77777777" w:rsidR="00193172" w:rsidRPr="00CC7259" w:rsidRDefault="465DA5B7" w:rsidP="08123A8C">
      <w:pPr>
        <w:pStyle w:val="MoEBodyText"/>
        <w:rPr>
          <w:rFonts w:ascii="Arial" w:hAnsi="Arial" w:cs="Arial"/>
        </w:rPr>
      </w:pPr>
      <w:r w:rsidRPr="00CC7259">
        <w:rPr>
          <w:rFonts w:ascii="Arial" w:hAnsi="Arial" w:cs="Arial"/>
        </w:rPr>
        <w:t xml:space="preserve">WRITE or DRAW this in your home learning book. </w:t>
      </w:r>
    </w:p>
    <w:p w14:paraId="5BB01594" w14:textId="7F7CD5F3" w:rsidR="00193172" w:rsidRPr="00CC7259" w:rsidRDefault="465DA5B7" w:rsidP="000E6551">
      <w:pPr>
        <w:pStyle w:val="MoEBodyText"/>
        <w:rPr>
          <w:rFonts w:ascii="Arial" w:eastAsia="MS Mincho" w:hAnsi="Arial" w:cs="Arial"/>
        </w:rPr>
      </w:pPr>
      <w:r w:rsidRPr="00CC7259">
        <w:rPr>
          <w:rFonts w:ascii="Arial" w:hAnsi="Arial" w:cs="Arial"/>
        </w:rPr>
        <w:t xml:space="preserve">CLOSE your book – School is finished for today </w:t>
      </w:r>
      <w:r w:rsidRPr="00CC7259">
        <w:rPr>
          <w:rFonts w:ascii="Segoe UI Emoji" w:eastAsia="Symbol" w:hAnsi="Segoe UI Emoji" w:cs="Segoe UI Emoji"/>
        </w:rPr>
        <w:t>😊</w:t>
      </w:r>
    </w:p>
    <w:p w14:paraId="2FC5F69B" w14:textId="77777777" w:rsidR="00E5655B" w:rsidRDefault="00E5655B">
      <w:pPr>
        <w:rPr>
          <w:rFonts w:ascii="Arial" w:hAnsi="Arial" w:cs="Arial"/>
          <w:b/>
          <w:color w:val="01853E"/>
          <w:sz w:val="44"/>
          <w:szCs w:val="44"/>
        </w:rPr>
      </w:pPr>
      <w:r>
        <w:rPr>
          <w:rFonts w:ascii="Arial" w:hAnsi="Arial" w:cs="Arial"/>
          <w:sz w:val="44"/>
          <w:szCs w:val="44"/>
        </w:rPr>
        <w:br w:type="page"/>
      </w:r>
    </w:p>
    <w:p w14:paraId="047049F0" w14:textId="78E2CC56" w:rsidR="00193172" w:rsidRPr="00CC7259" w:rsidRDefault="00193172" w:rsidP="47EA0D20">
      <w:pPr>
        <w:pStyle w:val="MoECoverPageHeading"/>
        <w:rPr>
          <w:rFonts w:ascii="Arial" w:hAnsi="Arial" w:cs="Arial"/>
          <w:sz w:val="44"/>
          <w:szCs w:val="44"/>
        </w:rPr>
      </w:pPr>
      <w:r w:rsidRPr="00CC7259">
        <w:rPr>
          <w:rFonts w:ascii="Arial" w:hAnsi="Arial" w:cs="Arial"/>
          <w:sz w:val="44"/>
          <w:szCs w:val="44"/>
        </w:rPr>
        <w:lastRenderedPageBreak/>
        <w:t>Day 5: Starting the day</w:t>
      </w:r>
    </w:p>
    <w:p w14:paraId="62D12F83" w14:textId="77777777" w:rsidR="00193172" w:rsidRPr="00CC7259" w:rsidRDefault="00193172" w:rsidP="004004D6">
      <w:pPr>
        <w:pStyle w:val="MoEHorizontalLineDivider"/>
        <w:rPr>
          <w:rFonts w:ascii="Arial" w:hAnsi="Arial" w:cs="Arial"/>
        </w:rPr>
      </w:pPr>
    </w:p>
    <w:tbl>
      <w:tblPr>
        <w:tblStyle w:val="TableGrid1"/>
        <w:tblW w:w="0" w:type="auto"/>
        <w:tblLayout w:type="fixed"/>
        <w:tblLook w:val="04A0" w:firstRow="1" w:lastRow="0" w:firstColumn="1" w:lastColumn="0" w:noHBand="0" w:noVBand="1"/>
      </w:tblPr>
      <w:tblGrid>
        <w:gridCol w:w="5490"/>
        <w:gridCol w:w="4230"/>
      </w:tblGrid>
      <w:tr w:rsidR="00FC1B97" w:rsidRPr="00CC7259" w14:paraId="763CACA5" w14:textId="77777777" w:rsidTr="00FC1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7F6470C2" w14:textId="77777777" w:rsidR="00FC1B97" w:rsidRPr="00CC7259" w:rsidRDefault="00FC1B97" w:rsidP="00E95548">
            <w:pPr>
              <w:pStyle w:val="MoEBodyText"/>
              <w:rPr>
                <w:rFonts w:ascii="Arial" w:hAnsi="Arial" w:cs="Arial"/>
                <w:b w:val="0"/>
              </w:rPr>
            </w:pPr>
            <w:r w:rsidRPr="00CC7259">
              <w:rPr>
                <w:rFonts w:ascii="Arial" w:hAnsi="Arial" w:cs="Arial"/>
              </w:rPr>
              <w:t>Notes for teachers and whānau</w:t>
            </w:r>
          </w:p>
          <w:p w14:paraId="4B46CD3E" w14:textId="16E4C6B7" w:rsidR="00FC1B97" w:rsidRPr="00CC7259" w:rsidRDefault="00FC1B97" w:rsidP="00E95548">
            <w:pPr>
              <w:pStyle w:val="MoEBodyText"/>
              <w:rPr>
                <w:rFonts w:ascii="Arial" w:hAnsi="Arial" w:cs="Arial"/>
                <w:b w:val="0"/>
                <w:bCs/>
              </w:rPr>
            </w:pPr>
            <w:r w:rsidRPr="00CC7259">
              <w:rPr>
                <w:rFonts w:ascii="Arial" w:hAnsi="Arial" w:cs="Arial"/>
                <w:b w:val="0"/>
                <w:bCs/>
              </w:rPr>
              <w:t xml:space="preserve">Today we are going to be exploring creativity through …  </w:t>
            </w:r>
          </w:p>
        </w:tc>
      </w:tr>
      <w:tr w:rsidR="00DA272F" w:rsidRPr="00CC7259" w14:paraId="30C99F86"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90" w:type="dxa"/>
          </w:tcPr>
          <w:p w14:paraId="10B83014" w14:textId="79CFE364" w:rsidR="00FC1B97" w:rsidRPr="00CC7259" w:rsidRDefault="00D430CE" w:rsidP="00E95548">
            <w:pPr>
              <w:pStyle w:val="MoEBodyText"/>
              <w:spacing w:after="0"/>
              <w:rPr>
                <w:rFonts w:ascii="Arial" w:hAnsi="Arial" w:cs="Arial"/>
                <w:b/>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230" w:type="dxa"/>
          </w:tcPr>
          <w:p w14:paraId="051925BE" w14:textId="77777777" w:rsidR="00FC1B97" w:rsidRPr="00CC7259" w:rsidRDefault="00FC1B97" w:rsidP="00E95548">
            <w:pPr>
              <w:pStyle w:val="MoEBodyText"/>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FC1B97" w:rsidRPr="00CC7259" w14:paraId="2785741C"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1F9A5AE" w14:textId="77777777" w:rsidR="00FC1B97" w:rsidRPr="00CC7259" w:rsidRDefault="00FC1B97" w:rsidP="00E95548">
            <w:pPr>
              <w:pStyle w:val="MoEBodyText"/>
              <w:rPr>
                <w:rFonts w:ascii="Arial" w:hAnsi="Arial" w:cs="Arial"/>
              </w:rPr>
            </w:pPr>
            <w:r w:rsidRPr="00CC7259">
              <w:rPr>
                <w:rFonts w:ascii="Arial" w:hAnsi="Arial" w:cs="Arial"/>
              </w:rPr>
              <w:t xml:space="preserve">In this activity you are learning to: </w:t>
            </w:r>
          </w:p>
          <w:p w14:paraId="2155E16D" w14:textId="77777777" w:rsidR="00FC1B97" w:rsidRPr="00CC7259" w:rsidRDefault="00FC1B97" w:rsidP="00E15254">
            <w:pPr>
              <w:pStyle w:val="MoEBodyText"/>
              <w:numPr>
                <w:ilvl w:val="0"/>
                <w:numId w:val="12"/>
              </w:numPr>
              <w:spacing w:after="120"/>
              <w:ind w:left="835"/>
              <w:rPr>
                <w:rFonts w:ascii="Arial" w:eastAsia="Calibri Light" w:hAnsi="Arial" w:cs="Arial"/>
                <w:color w:val="000000" w:themeColor="text1"/>
              </w:rPr>
            </w:pPr>
            <w:r w:rsidRPr="00CC7259">
              <w:rPr>
                <w:rFonts w:ascii="Arial" w:hAnsi="Arial" w:cs="Arial"/>
              </w:rPr>
              <w:t>PREPARE my day of learning.</w:t>
            </w:r>
          </w:p>
          <w:p w14:paraId="76B5C492" w14:textId="4C118C12" w:rsidR="00FC1B97" w:rsidRPr="00CC7259" w:rsidRDefault="00FC1B97" w:rsidP="00E15254">
            <w:pPr>
              <w:pStyle w:val="MoEBodyText"/>
              <w:numPr>
                <w:ilvl w:val="0"/>
                <w:numId w:val="12"/>
              </w:numPr>
              <w:spacing w:after="120"/>
              <w:ind w:left="835"/>
              <w:rPr>
                <w:rFonts w:ascii="Arial" w:eastAsiaTheme="minorEastAsia" w:hAnsi="Arial" w:cs="Arial"/>
              </w:rPr>
            </w:pPr>
            <w:r w:rsidRPr="00CC7259">
              <w:rPr>
                <w:rFonts w:ascii="Arial" w:hAnsi="Arial" w:cs="Arial"/>
              </w:rPr>
              <w:t xml:space="preserve">PRACTICE our karakia </w:t>
            </w:r>
          </w:p>
          <w:p w14:paraId="36431B29" w14:textId="77777777" w:rsidR="00FC1B97" w:rsidRPr="00CC7259" w:rsidRDefault="00FC1B97" w:rsidP="00E15254">
            <w:pPr>
              <w:pStyle w:val="MoEBodyText"/>
              <w:numPr>
                <w:ilvl w:val="0"/>
                <w:numId w:val="12"/>
              </w:numPr>
              <w:spacing w:after="120"/>
              <w:ind w:left="835"/>
              <w:rPr>
                <w:rFonts w:ascii="Arial" w:eastAsiaTheme="minorEastAsia" w:hAnsi="Arial" w:cs="Arial"/>
              </w:rPr>
            </w:pPr>
            <w:r w:rsidRPr="00CC7259">
              <w:rPr>
                <w:rFonts w:ascii="Arial" w:hAnsi="Arial" w:cs="Arial"/>
              </w:rPr>
              <w:t xml:space="preserve">DO a wellbeing self-check </w:t>
            </w:r>
          </w:p>
          <w:p w14:paraId="4775D321" w14:textId="77777777" w:rsidR="00FC1B97" w:rsidRPr="00CC7259" w:rsidRDefault="00FC1B97" w:rsidP="00E15254">
            <w:pPr>
              <w:pStyle w:val="MoEBodyText"/>
              <w:numPr>
                <w:ilvl w:val="0"/>
                <w:numId w:val="12"/>
              </w:numPr>
              <w:spacing w:after="120"/>
              <w:ind w:left="835"/>
              <w:rPr>
                <w:rFonts w:ascii="Arial" w:eastAsiaTheme="minorEastAsia" w:hAnsi="Arial" w:cs="Arial"/>
              </w:rPr>
            </w:pPr>
            <w:r w:rsidRPr="00CC7259">
              <w:rPr>
                <w:rFonts w:ascii="Arial" w:hAnsi="Arial" w:cs="Arial"/>
              </w:rPr>
              <w:t>PLAN out my day and where I will learn</w:t>
            </w:r>
          </w:p>
          <w:p w14:paraId="0E316DA9" w14:textId="77777777" w:rsidR="00DA272F" w:rsidRPr="00CC7259" w:rsidRDefault="00FC1B97" w:rsidP="00E15254">
            <w:pPr>
              <w:pStyle w:val="MoEBodyText"/>
              <w:numPr>
                <w:ilvl w:val="0"/>
                <w:numId w:val="12"/>
              </w:numPr>
              <w:spacing w:after="120"/>
              <w:ind w:left="835"/>
              <w:rPr>
                <w:rFonts w:ascii="Arial" w:eastAsiaTheme="minorEastAsia" w:hAnsi="Arial" w:cs="Arial"/>
                <w:color w:val="000000" w:themeColor="text1"/>
              </w:rPr>
            </w:pPr>
            <w:r w:rsidRPr="00CC7259">
              <w:rPr>
                <w:rFonts w:ascii="Arial" w:hAnsi="Arial" w:cs="Arial"/>
              </w:rPr>
              <w:t>CHECK IN with your teacher</w:t>
            </w:r>
          </w:p>
        </w:tc>
        <w:tc>
          <w:tcPr>
            <w:tcW w:w="4230" w:type="dxa"/>
          </w:tcPr>
          <w:p w14:paraId="1948A99D" w14:textId="77777777" w:rsidR="00FC1B97" w:rsidRPr="00CC7259" w:rsidRDefault="00FC1B97"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hAnsi="Arial" w:cs="Arial"/>
              </w:rPr>
              <w:t>Teacher check in</w:t>
            </w:r>
          </w:p>
          <w:p w14:paraId="139FAEE0" w14:textId="77777777" w:rsidR="00FC1B97" w:rsidRPr="00CC7259" w:rsidRDefault="00FC1B97"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CC7259">
              <w:rPr>
                <w:rFonts w:ascii="Arial" w:hAnsi="Arial" w:cs="Arial"/>
              </w:rPr>
              <w:t>My home learning book</w:t>
            </w:r>
          </w:p>
          <w:p w14:paraId="770C4D50" w14:textId="77777777" w:rsidR="00FC1B97" w:rsidRPr="00CC7259" w:rsidRDefault="000856C8"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Style w:val="Hyperlink"/>
                <w:rFonts w:ascii="Arial" w:eastAsiaTheme="minorEastAsia" w:hAnsi="Arial" w:cs="Arial"/>
                <w:color w:val="9454C3"/>
              </w:rPr>
            </w:pPr>
            <w:hyperlink r:id="rId94" w:history="1">
              <w:r w:rsidR="00FC1B97" w:rsidRPr="00CC7259">
                <w:rPr>
                  <w:rStyle w:val="Hyperlink"/>
                  <w:rFonts w:ascii="Arial" w:eastAsia="Calibri Light" w:hAnsi="Arial" w:cs="Arial"/>
                  <w:szCs w:val="20"/>
                </w:rPr>
                <w:t>Face cards</w:t>
              </w:r>
            </w:hyperlink>
          </w:p>
          <w:p w14:paraId="2DFEEAE1" w14:textId="77777777" w:rsidR="00DA272F" w:rsidRPr="00CC7259" w:rsidRDefault="000856C8" w:rsidP="00E15254">
            <w:pPr>
              <w:pStyle w:val="MoEBodyText"/>
              <w:numPr>
                <w:ilvl w:val="0"/>
                <w:numId w:val="12"/>
              </w:numPr>
              <w:spacing w:after="120"/>
              <w:ind w:left="835"/>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9454C3"/>
                <w:sz w:val="22"/>
                <w:szCs w:val="22"/>
                <w:u w:val="single"/>
              </w:rPr>
            </w:pPr>
            <w:hyperlink r:id="rId95" w:history="1">
              <w:r w:rsidR="00FC1B97" w:rsidRPr="00CC7259">
                <w:rPr>
                  <w:rStyle w:val="Hyperlink"/>
                  <w:rFonts w:ascii="Arial" w:hAnsi="Arial" w:cs="Arial"/>
                </w:rPr>
                <w:t>Sesame Street: Common and Colbie Caillat Sing "Belly Breathe" with Elmo - YouTube</w:t>
              </w:r>
            </w:hyperlink>
          </w:p>
        </w:tc>
      </w:tr>
    </w:tbl>
    <w:p w14:paraId="0446E664" w14:textId="77777777" w:rsidR="00FC1B97" w:rsidRPr="00CC7259" w:rsidRDefault="00FC1B97" w:rsidP="00194255">
      <w:pPr>
        <w:pStyle w:val="MoECoverPageSubheading"/>
        <w:rPr>
          <w:rFonts w:ascii="Arial" w:hAnsi="Arial" w:cs="Arial"/>
        </w:rPr>
      </w:pPr>
    </w:p>
    <w:p w14:paraId="2D1D6C7E" w14:textId="1A88919D" w:rsidR="00194255" w:rsidRPr="00CC7259" w:rsidRDefault="00194255" w:rsidP="00194255">
      <w:pPr>
        <w:pStyle w:val="MoECoverPageSubheading"/>
        <w:rPr>
          <w:rFonts w:ascii="Arial" w:hAnsi="Arial" w:cs="Arial"/>
        </w:rPr>
      </w:pPr>
      <w:r w:rsidRPr="00CC7259">
        <w:rPr>
          <w:rFonts w:ascii="Arial" w:hAnsi="Arial" w:cs="Arial"/>
        </w:rPr>
        <w:t>Karakia</w:t>
      </w:r>
    </w:p>
    <w:p w14:paraId="5CD7E4CE" w14:textId="77777777" w:rsidR="00194255" w:rsidRPr="00CC7259" w:rsidRDefault="00194255" w:rsidP="00194255">
      <w:pPr>
        <w:pStyle w:val="MoEBodyText"/>
        <w:rPr>
          <w:rFonts w:ascii="Arial" w:hAnsi="Arial" w:cs="Arial"/>
        </w:rPr>
      </w:pPr>
      <w:r w:rsidRPr="00CC7259">
        <w:rPr>
          <w:rFonts w:ascii="Arial" w:hAnsi="Arial" w:cs="Arial"/>
        </w:rPr>
        <w:t xml:space="preserve">Say your karakia to welcome in the day. </w:t>
      </w:r>
    </w:p>
    <w:p w14:paraId="588E662F"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hora te marino</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hAnsi="Arial" w:cs="Arial"/>
        </w:rPr>
        <w:tab/>
        <w:t>May peace be widespread</w:t>
      </w:r>
      <w:r w:rsidRPr="00CC7259">
        <w:rPr>
          <w:rFonts w:ascii="Arial" w:hAnsi="Arial" w:cs="Arial"/>
        </w:rPr>
        <w:tab/>
      </w:r>
      <w:r w:rsidRPr="00CC7259">
        <w:rPr>
          <w:rFonts w:ascii="Arial" w:hAnsi="Arial" w:cs="Arial"/>
        </w:rPr>
        <w:tab/>
      </w:r>
      <w:r w:rsidRPr="00CC7259">
        <w:rPr>
          <w:rFonts w:ascii="Arial" w:hAnsi="Arial" w:cs="Arial"/>
        </w:rPr>
        <w:tab/>
      </w:r>
    </w:p>
    <w:p w14:paraId="69F30D70" w14:textId="77777777" w:rsidR="005F369C" w:rsidRPr="00CC7259" w:rsidRDefault="005F369C" w:rsidP="005F369C">
      <w:pPr>
        <w:pStyle w:val="MoEBodyText"/>
        <w:spacing w:after="0"/>
        <w:ind w:left="720"/>
        <w:rPr>
          <w:rFonts w:ascii="Arial" w:hAnsi="Arial" w:cs="Arial"/>
        </w:rPr>
      </w:pPr>
      <w:r w:rsidRPr="00CC7259">
        <w:rPr>
          <w:rFonts w:ascii="Arial" w:hAnsi="Arial" w:cs="Arial"/>
        </w:rPr>
        <w:t>Kia whakapapa pounamu te moana</w:t>
      </w:r>
      <w:r w:rsidRPr="00CC7259">
        <w:rPr>
          <w:rFonts w:ascii="Arial" w:hAnsi="Arial" w:cs="Arial"/>
        </w:rPr>
        <w:tab/>
        <w:t>May the sea be like greenstone</w:t>
      </w:r>
    </w:p>
    <w:p w14:paraId="2C575EE6"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Hei huarahi mā tātou it te rangi nei</w:t>
      </w:r>
      <w:r w:rsidRPr="00CC7259">
        <w:rPr>
          <w:rFonts w:ascii="Arial" w:hAnsi="Arial" w:cs="Arial"/>
        </w:rPr>
        <w:tab/>
      </w:r>
      <w:r w:rsidRPr="00CC7259">
        <w:rPr>
          <w:rFonts w:ascii="Arial" w:eastAsia="MS Mincho" w:hAnsi="Arial" w:cs="Arial"/>
        </w:rPr>
        <w:t>A pathway for us all this day</w:t>
      </w:r>
    </w:p>
    <w:p w14:paraId="2EE075E6"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Aroha atu, aroha mai</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Give love, receive love</w:t>
      </w:r>
    </w:p>
    <w:p w14:paraId="7417B1F2" w14:textId="77777777" w:rsidR="005F369C" w:rsidRPr="00CC7259" w:rsidRDefault="005F369C" w:rsidP="005F369C">
      <w:pPr>
        <w:pStyle w:val="MoEBodyText"/>
        <w:spacing w:after="0"/>
        <w:ind w:left="720"/>
        <w:rPr>
          <w:rFonts w:ascii="Arial" w:eastAsia="MS Mincho" w:hAnsi="Arial" w:cs="Arial"/>
        </w:rPr>
      </w:pPr>
      <w:r w:rsidRPr="00CC7259">
        <w:rPr>
          <w:rFonts w:ascii="Arial" w:eastAsia="MS Mincho" w:hAnsi="Arial" w:cs="Arial"/>
        </w:rPr>
        <w:t>Tātou i a tātou katoa</w:t>
      </w:r>
      <w:r w:rsidRPr="00CC7259">
        <w:rPr>
          <w:rFonts w:ascii="Arial" w:hAnsi="Arial" w:cs="Arial"/>
        </w:rPr>
        <w:tab/>
      </w:r>
      <w:r w:rsidRPr="00CC7259">
        <w:rPr>
          <w:rFonts w:ascii="Arial" w:hAnsi="Arial" w:cs="Arial"/>
        </w:rPr>
        <w:tab/>
      </w:r>
      <w:r w:rsidRPr="00CC7259">
        <w:rPr>
          <w:rFonts w:ascii="Arial" w:hAnsi="Arial" w:cs="Arial"/>
        </w:rPr>
        <w:tab/>
      </w:r>
      <w:r w:rsidRPr="00CC7259">
        <w:rPr>
          <w:rFonts w:ascii="Arial" w:eastAsia="MS Mincho" w:hAnsi="Arial" w:cs="Arial"/>
        </w:rPr>
        <w:t>Let us show respect for each other</w:t>
      </w:r>
    </w:p>
    <w:p w14:paraId="74378C0D" w14:textId="051C03D9" w:rsidR="003A607E" w:rsidRPr="00CC7259" w:rsidRDefault="00580523" w:rsidP="003A607E">
      <w:pPr>
        <w:pStyle w:val="MoECoverPageSubheading"/>
        <w:rPr>
          <w:rFonts w:ascii="Arial" w:hAnsi="Arial" w:cs="Arial"/>
        </w:rPr>
      </w:pPr>
      <w:r w:rsidRPr="00CC7259">
        <w:rPr>
          <w:rFonts w:ascii="Arial" w:hAnsi="Arial" w:cs="Arial"/>
        </w:rPr>
        <w:br w:type="page"/>
      </w:r>
      <w:r w:rsidR="003A607E" w:rsidRPr="00CC7259">
        <w:rPr>
          <w:rFonts w:ascii="Arial" w:hAnsi="Arial" w:cs="Arial"/>
        </w:rPr>
        <w:lastRenderedPageBreak/>
        <w:t>Wellbeing check</w:t>
      </w:r>
    </w:p>
    <w:p w14:paraId="1204D0A7" w14:textId="77777777" w:rsidR="003A607E" w:rsidRPr="00CC7259" w:rsidRDefault="003A607E" w:rsidP="003A607E">
      <w:pPr>
        <w:pStyle w:val="MoEBodyText"/>
        <w:rPr>
          <w:rFonts w:ascii="Arial" w:hAnsi="Arial" w:cs="Arial"/>
        </w:rPr>
      </w:pPr>
      <w:r w:rsidRPr="00CC7259">
        <w:rPr>
          <w:rFonts w:ascii="Arial" w:hAnsi="Arial" w:cs="Arial"/>
        </w:rPr>
        <w:t xml:space="preserve">Draw a picture to show how you are feeling today. </w:t>
      </w:r>
    </w:p>
    <w:p w14:paraId="5DC548F2" w14:textId="77777777" w:rsidR="003A607E" w:rsidRPr="00CC7259" w:rsidRDefault="003A607E" w:rsidP="003A607E">
      <w:pPr>
        <w:pStyle w:val="MoEBodyText"/>
        <w:rPr>
          <w:rFonts w:ascii="Arial" w:hAnsi="Arial" w:cs="Arial"/>
        </w:rPr>
      </w:pPr>
      <w:r w:rsidRPr="00CC7259">
        <w:rPr>
          <w:rFonts w:ascii="Arial" w:hAnsi="Arial" w:cs="Arial"/>
          <w:noProof/>
        </w:rPr>
        <w:drawing>
          <wp:anchor distT="0" distB="0" distL="114300" distR="114300" simplePos="0" relativeHeight="251658251" behindDoc="1" locked="0" layoutInCell="1" allowOverlap="1" wp14:anchorId="59875FC5" wp14:editId="3971FCEE">
            <wp:simplePos x="0" y="0"/>
            <wp:positionH relativeFrom="column">
              <wp:posOffset>4575810</wp:posOffset>
            </wp:positionH>
            <wp:positionV relativeFrom="paragraph">
              <wp:posOffset>483235</wp:posOffset>
            </wp:positionV>
            <wp:extent cx="2105025" cy="2291715"/>
            <wp:effectExtent l="0" t="0" r="9525" b="0"/>
            <wp:wrapTight wrapText="bothSides">
              <wp:wrapPolygon edited="0">
                <wp:start x="0" y="0"/>
                <wp:lineTo x="0" y="21367"/>
                <wp:lineTo x="21502" y="21367"/>
                <wp:lineTo x="21502" y="0"/>
                <wp:lineTo x="0" y="0"/>
              </wp:wrapPolygon>
            </wp:wrapTight>
            <wp:docPr id="436364005" name="Picture 4363640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icture contain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259">
        <w:rPr>
          <w:rFonts w:ascii="Arial" w:hAnsi="Arial" w:cs="Arial"/>
        </w:rPr>
        <w:t xml:space="preserve">Sometimes when we are feeling excited, upset, or scared we forget how to breathe and that can make it feel even worse. Try this breathing exercise: </w:t>
      </w:r>
    </w:p>
    <w:p w14:paraId="748C412E" w14:textId="77777777" w:rsidR="003A607E" w:rsidRPr="00CC7259" w:rsidRDefault="003A607E" w:rsidP="00E15254">
      <w:pPr>
        <w:pStyle w:val="MoEBodyText"/>
        <w:numPr>
          <w:ilvl w:val="0"/>
          <w:numId w:val="19"/>
        </w:numPr>
        <w:spacing w:after="120"/>
        <w:rPr>
          <w:rFonts w:ascii="Arial" w:hAnsi="Arial" w:cs="Arial"/>
        </w:rPr>
      </w:pPr>
      <w:r w:rsidRPr="00CC7259">
        <w:rPr>
          <w:rFonts w:ascii="Arial" w:hAnsi="Arial" w:cs="Arial"/>
        </w:rPr>
        <w:t>Put your hands on your belly</w:t>
      </w:r>
    </w:p>
    <w:p w14:paraId="43AD76AD" w14:textId="77777777" w:rsidR="003A607E" w:rsidRPr="00CC7259" w:rsidRDefault="003A607E" w:rsidP="00E15254">
      <w:pPr>
        <w:pStyle w:val="MoEBodyText"/>
        <w:numPr>
          <w:ilvl w:val="0"/>
          <w:numId w:val="19"/>
        </w:numPr>
        <w:spacing w:after="120"/>
        <w:rPr>
          <w:rFonts w:ascii="Arial" w:hAnsi="Arial" w:cs="Arial"/>
        </w:rPr>
      </w:pPr>
      <w:r w:rsidRPr="00CC7259">
        <w:rPr>
          <w:rFonts w:ascii="Arial" w:hAnsi="Arial" w:cs="Arial"/>
        </w:rPr>
        <w:t xml:space="preserve">Breathe in through your nose and feel your belly get bigger and bigger like a balloon </w:t>
      </w:r>
    </w:p>
    <w:p w14:paraId="70AE9327" w14:textId="77777777" w:rsidR="003A607E" w:rsidRPr="00CC7259" w:rsidRDefault="003A607E" w:rsidP="00E15254">
      <w:pPr>
        <w:pStyle w:val="MoEBodyText"/>
        <w:numPr>
          <w:ilvl w:val="0"/>
          <w:numId w:val="19"/>
        </w:numPr>
        <w:spacing w:after="120"/>
        <w:rPr>
          <w:rFonts w:ascii="Arial" w:hAnsi="Arial" w:cs="Arial"/>
        </w:rPr>
      </w:pPr>
      <w:r w:rsidRPr="00CC7259">
        <w:rPr>
          <w:rFonts w:ascii="Arial" w:hAnsi="Arial" w:cs="Arial"/>
        </w:rPr>
        <w:t>Breathe out through your nose and feel your belly get smaller and smaller</w:t>
      </w:r>
    </w:p>
    <w:p w14:paraId="745023DE" w14:textId="77777777" w:rsidR="003A607E" w:rsidRPr="00CC7259" w:rsidRDefault="003A607E" w:rsidP="00E15254">
      <w:pPr>
        <w:pStyle w:val="MoEBodyText"/>
        <w:numPr>
          <w:ilvl w:val="0"/>
          <w:numId w:val="19"/>
        </w:numPr>
        <w:rPr>
          <w:rFonts w:ascii="Arial" w:hAnsi="Arial" w:cs="Arial"/>
        </w:rPr>
      </w:pPr>
      <w:r w:rsidRPr="00CC7259">
        <w:rPr>
          <w:rFonts w:ascii="Arial" w:hAnsi="Arial" w:cs="Arial"/>
        </w:rPr>
        <w:t>Do this 5 times</w:t>
      </w:r>
    </w:p>
    <w:p w14:paraId="417D00A5" w14:textId="77777777" w:rsidR="003A607E" w:rsidRPr="00CC7259" w:rsidRDefault="003A607E" w:rsidP="003A607E">
      <w:pPr>
        <w:pStyle w:val="MoEBodyText"/>
        <w:rPr>
          <w:rFonts w:ascii="Arial" w:hAnsi="Arial" w:cs="Arial"/>
        </w:rPr>
      </w:pPr>
      <w:r w:rsidRPr="00CC7259">
        <w:rPr>
          <w:rFonts w:ascii="Arial" w:hAnsi="Arial" w:cs="Arial"/>
        </w:rPr>
        <w:t>How do you feel now? Draw another picture if you are feeling different to before.</w:t>
      </w:r>
    </w:p>
    <w:p w14:paraId="738EA3AA" w14:textId="77777777" w:rsidR="003A607E" w:rsidRPr="00CC7259" w:rsidRDefault="003A607E" w:rsidP="003A607E">
      <w:pPr>
        <w:pStyle w:val="MoEBodyText"/>
        <w:rPr>
          <w:rFonts w:ascii="Arial" w:hAnsi="Arial" w:cs="Arial"/>
        </w:rPr>
      </w:pPr>
      <w:r w:rsidRPr="00CC7259">
        <w:rPr>
          <w:rFonts w:ascii="Arial" w:hAnsi="Arial" w:cs="Arial"/>
        </w:rPr>
        <w:t xml:space="preserve">You could also watch this video:  </w:t>
      </w:r>
    </w:p>
    <w:p w14:paraId="422995E9" w14:textId="77777777" w:rsidR="003A607E" w:rsidRPr="00CC7259" w:rsidRDefault="000856C8" w:rsidP="003A607E">
      <w:pPr>
        <w:pStyle w:val="MoEBodyText"/>
        <w:rPr>
          <w:rFonts w:ascii="Arial" w:hAnsi="Arial" w:cs="Arial"/>
        </w:rPr>
      </w:pPr>
      <w:hyperlink r:id="rId96" w:history="1">
        <w:r w:rsidR="003A607E" w:rsidRPr="00CC7259">
          <w:rPr>
            <w:rStyle w:val="Hyperlink"/>
            <w:rFonts w:ascii="Arial" w:hAnsi="Arial" w:cs="Arial"/>
          </w:rPr>
          <w:t>Sesame Street: Common and Colbie Caillat Sing "Belly Breathe" with Elmo - YouTube</w:t>
        </w:r>
      </w:hyperlink>
    </w:p>
    <w:p w14:paraId="5068EDE0" w14:textId="77777777" w:rsidR="003A607E" w:rsidRPr="00CC7259" w:rsidRDefault="003A607E" w:rsidP="003A607E">
      <w:pPr>
        <w:pStyle w:val="MoEHorizontalLineDivider"/>
        <w:spacing w:after="0"/>
        <w:rPr>
          <w:rFonts w:ascii="Arial" w:hAnsi="Arial" w:cs="Arial"/>
        </w:rPr>
      </w:pPr>
    </w:p>
    <w:p w14:paraId="647A893B" w14:textId="77777777" w:rsidR="003A607E" w:rsidRPr="00CC7259" w:rsidRDefault="003A607E" w:rsidP="003A607E">
      <w:pPr>
        <w:pStyle w:val="MoECoverPageSubheading"/>
        <w:rPr>
          <w:rFonts w:ascii="Arial" w:hAnsi="Arial" w:cs="Arial"/>
        </w:rPr>
      </w:pPr>
      <w:r w:rsidRPr="00CC7259">
        <w:rPr>
          <w:rFonts w:ascii="Arial" w:hAnsi="Arial" w:cs="Arial"/>
        </w:rPr>
        <w:t>Planning my day</w:t>
      </w:r>
    </w:p>
    <w:p w14:paraId="7E5A6D73" w14:textId="409EBA86" w:rsidR="00C97D1E" w:rsidRPr="00CC7259" w:rsidRDefault="000F7507" w:rsidP="003A607E">
      <w:pPr>
        <w:pStyle w:val="MoEBodyText"/>
        <w:rPr>
          <w:rFonts w:ascii="Arial" w:hAnsi="Arial" w:cs="Arial"/>
        </w:rPr>
      </w:pPr>
      <w:r w:rsidRPr="00CC7259">
        <w:rPr>
          <w:rFonts w:ascii="Arial" w:hAnsi="Arial" w:cs="Arial"/>
        </w:rPr>
        <w:t xml:space="preserve">This is the end of our five days looking at creativity. We have been creative </w:t>
      </w:r>
      <w:r w:rsidR="00EA10D7" w:rsidRPr="00CC7259">
        <w:rPr>
          <w:rFonts w:ascii="Arial" w:hAnsi="Arial" w:cs="Arial"/>
        </w:rPr>
        <w:t xml:space="preserve">in many ways. </w:t>
      </w:r>
      <w:r w:rsidR="00C97D1E" w:rsidRPr="00CC7259">
        <w:rPr>
          <w:rFonts w:ascii="Arial" w:hAnsi="Arial" w:cs="Arial"/>
        </w:rPr>
        <w:t>Today we are going to look back on our creativity and …</w:t>
      </w:r>
    </w:p>
    <w:p w14:paraId="4BEF9AFD" w14:textId="77BCF236" w:rsidR="003A607E" w:rsidRPr="00CC7259" w:rsidRDefault="003A607E" w:rsidP="003A607E">
      <w:pPr>
        <w:pStyle w:val="MoEBodyText"/>
        <w:rPr>
          <w:rFonts w:ascii="Arial" w:hAnsi="Arial" w:cs="Arial"/>
        </w:rPr>
      </w:pPr>
      <w:r w:rsidRPr="00CC7259">
        <w:rPr>
          <w:rFonts w:ascii="Arial" w:hAnsi="Arial" w:cs="Arial"/>
        </w:rPr>
        <w:t>Set up your space for learning. Grab the things you are going to need. These are the activities for today.</w:t>
      </w:r>
    </w:p>
    <w:tbl>
      <w:tblPr>
        <w:tblStyle w:val="PlainTable1"/>
        <w:tblW w:w="9805" w:type="dxa"/>
        <w:tblLook w:val="04A0" w:firstRow="1" w:lastRow="0" w:firstColumn="1" w:lastColumn="0" w:noHBand="0" w:noVBand="1"/>
      </w:tblPr>
      <w:tblGrid>
        <w:gridCol w:w="3268"/>
        <w:gridCol w:w="3268"/>
        <w:gridCol w:w="3269"/>
      </w:tblGrid>
      <w:tr w:rsidR="00EA10D7" w:rsidRPr="00CC7259" w14:paraId="09E962FE" w14:textId="77777777" w:rsidTr="00EA1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14:paraId="2633F000" w14:textId="77777777" w:rsidR="00EA10D7" w:rsidRPr="00CC7259" w:rsidRDefault="00107516" w:rsidP="00C652FE">
            <w:pPr>
              <w:pStyle w:val="MoEBodyText"/>
              <w:spacing w:after="120"/>
              <w:ind w:left="0"/>
              <w:rPr>
                <w:rFonts w:ascii="Arial" w:hAnsi="Arial" w:cs="Arial"/>
              </w:rPr>
            </w:pPr>
            <w:r w:rsidRPr="00CC7259">
              <w:rPr>
                <w:rFonts w:ascii="Arial" w:hAnsi="Arial" w:cs="Arial"/>
              </w:rPr>
              <w:t>My favourite creation</w:t>
            </w:r>
          </w:p>
          <w:p w14:paraId="230642CE" w14:textId="63C0C787" w:rsidR="00107516" w:rsidRPr="00CC7259" w:rsidRDefault="00107516" w:rsidP="00C652FE">
            <w:pPr>
              <w:pStyle w:val="MoEBodyText"/>
              <w:spacing w:after="120"/>
              <w:ind w:left="0"/>
              <w:rPr>
                <w:rFonts w:ascii="Arial" w:hAnsi="Arial" w:cs="Arial"/>
                <w:b w:val="0"/>
                <w:bCs w:val="0"/>
              </w:rPr>
            </w:pPr>
            <w:r w:rsidRPr="00CC7259">
              <w:rPr>
                <w:rFonts w:ascii="Arial" w:hAnsi="Arial" w:cs="Arial"/>
                <w:b w:val="0"/>
                <w:bCs w:val="0"/>
              </w:rPr>
              <w:t>Looking back over the activities this week,</w:t>
            </w:r>
            <w:r w:rsidR="00224410" w:rsidRPr="00CC7259">
              <w:rPr>
                <w:rFonts w:ascii="Arial" w:hAnsi="Arial" w:cs="Arial"/>
                <w:b w:val="0"/>
                <w:bCs w:val="0"/>
              </w:rPr>
              <w:t xml:space="preserve"> pick your favourite creation</w:t>
            </w:r>
            <w:r w:rsidR="00C53997" w:rsidRPr="00CC7259">
              <w:rPr>
                <w:rFonts w:ascii="Arial" w:hAnsi="Arial" w:cs="Arial"/>
                <w:b w:val="0"/>
                <w:bCs w:val="0"/>
              </w:rPr>
              <w:t xml:space="preserve">. </w:t>
            </w:r>
            <w:r w:rsidR="00CD3FD4" w:rsidRPr="00CC7259">
              <w:rPr>
                <w:rFonts w:ascii="Arial" w:hAnsi="Arial" w:cs="Arial"/>
                <w:b w:val="0"/>
                <w:bCs w:val="0"/>
              </w:rPr>
              <w:t>W</w:t>
            </w:r>
            <w:r w:rsidR="00224410" w:rsidRPr="00CC7259">
              <w:rPr>
                <w:rFonts w:ascii="Arial" w:hAnsi="Arial" w:cs="Arial"/>
                <w:b w:val="0"/>
                <w:bCs w:val="0"/>
              </w:rPr>
              <w:t>rite about this in your home learning book</w:t>
            </w:r>
            <w:r w:rsidR="00C53997" w:rsidRPr="00CC7259">
              <w:rPr>
                <w:rFonts w:ascii="Arial" w:hAnsi="Arial" w:cs="Arial"/>
                <w:b w:val="0"/>
                <w:bCs w:val="0"/>
              </w:rPr>
              <w:t>.</w:t>
            </w:r>
          </w:p>
        </w:tc>
        <w:tc>
          <w:tcPr>
            <w:tcW w:w="3268" w:type="dxa"/>
          </w:tcPr>
          <w:p w14:paraId="437116D7" w14:textId="77777777" w:rsidR="00EA10D7" w:rsidRPr="00CC7259" w:rsidRDefault="00D43DE1" w:rsidP="00C652FE">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rPr>
            </w:pPr>
            <w:r w:rsidRPr="00CC7259">
              <w:rPr>
                <w:rFonts w:ascii="Arial" w:hAnsi="Arial" w:cs="Arial"/>
              </w:rPr>
              <w:t>Sharing my creations</w:t>
            </w:r>
          </w:p>
          <w:p w14:paraId="52F3F46B" w14:textId="57391718" w:rsidR="00D43DE1" w:rsidRPr="00CC7259" w:rsidRDefault="00D43DE1" w:rsidP="00C652FE">
            <w:pPr>
              <w:pStyle w:val="MoEBodyText"/>
              <w:spacing w:after="12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b w:val="0"/>
                <w:bCs w:val="0"/>
              </w:rPr>
              <w:t xml:space="preserve">Take your </w:t>
            </w:r>
            <w:r w:rsidR="00C53997" w:rsidRPr="00CC7259">
              <w:rPr>
                <w:rFonts w:ascii="Arial" w:hAnsi="Arial" w:cs="Arial"/>
                <w:b w:val="0"/>
                <w:bCs w:val="0"/>
              </w:rPr>
              <w:t xml:space="preserve">story about your creation outside and practice reading it out loud. Find someone inside to read it to. </w:t>
            </w:r>
          </w:p>
        </w:tc>
        <w:tc>
          <w:tcPr>
            <w:tcW w:w="3269" w:type="dxa"/>
          </w:tcPr>
          <w:p w14:paraId="01ED4529" w14:textId="77777777" w:rsidR="00EA10D7" w:rsidRPr="00CC7259" w:rsidRDefault="00FB2847" w:rsidP="00C652FE">
            <w:pPr>
              <w:pStyle w:val="MoEBodyText"/>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C7259">
              <w:rPr>
                <w:rFonts w:ascii="Arial" w:hAnsi="Arial" w:cs="Arial"/>
              </w:rPr>
              <w:t>Choosing time</w:t>
            </w:r>
          </w:p>
          <w:p w14:paraId="442372B2" w14:textId="77777777" w:rsidR="00FB2847" w:rsidRPr="00CC7259" w:rsidRDefault="00CA2F87" w:rsidP="00C652FE">
            <w:pPr>
              <w:pStyle w:val="MoEBodyText"/>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rPr>
            </w:pPr>
            <w:r w:rsidRPr="00CC7259">
              <w:rPr>
                <w:rFonts w:ascii="Arial" w:hAnsi="Arial" w:cs="Arial"/>
                <w:b w:val="0"/>
                <w:bCs w:val="0"/>
              </w:rPr>
              <w:t>This is a time to look back over the things you have created this week and spend some more time on any of them. OR</w:t>
            </w:r>
          </w:p>
          <w:p w14:paraId="5C286EB3" w14:textId="77777777" w:rsidR="00CA2F87" w:rsidRPr="00CC7259" w:rsidRDefault="00CA2F87" w:rsidP="00C652FE">
            <w:pPr>
              <w:pStyle w:val="MoEBodyText"/>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rPr>
            </w:pPr>
            <w:r w:rsidRPr="00CC7259">
              <w:rPr>
                <w:rFonts w:ascii="Arial" w:hAnsi="Arial" w:cs="Arial"/>
                <w:b w:val="0"/>
                <w:bCs w:val="0"/>
              </w:rPr>
              <w:t>You could create something brand new.</w:t>
            </w:r>
          </w:p>
          <w:p w14:paraId="06230E54" w14:textId="1C82ACB5" w:rsidR="00CA2F87" w:rsidRPr="00CC7259" w:rsidRDefault="00CA2F87" w:rsidP="00C652FE">
            <w:pPr>
              <w:pStyle w:val="MoEBodyText"/>
              <w:spacing w:after="0"/>
              <w:ind w:left="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bl>
    <w:p w14:paraId="03C12E2D" w14:textId="77777777" w:rsidR="00194255" w:rsidRPr="00CC7259" w:rsidRDefault="00194255" w:rsidP="00194255">
      <w:pPr>
        <w:pStyle w:val="MoEBodyText"/>
        <w:rPr>
          <w:rFonts w:ascii="Arial" w:eastAsia="MS Mincho" w:hAnsi="Arial" w:cs="Arial"/>
        </w:rPr>
      </w:pPr>
    </w:p>
    <w:p w14:paraId="5CD35271" w14:textId="77777777" w:rsidR="00193172" w:rsidRPr="00CC7259" w:rsidRDefault="00193172" w:rsidP="00E316B5">
      <w:pPr>
        <w:pStyle w:val="MoEBodyText"/>
        <w:rPr>
          <w:rFonts w:ascii="Arial" w:hAnsi="Arial" w:cs="Arial"/>
        </w:rPr>
      </w:pPr>
    </w:p>
    <w:p w14:paraId="320E8E05" w14:textId="77777777" w:rsidR="00193172" w:rsidRPr="00CC7259" w:rsidRDefault="00193172" w:rsidP="00E316B5">
      <w:pPr>
        <w:pStyle w:val="MoEBodyText"/>
        <w:rPr>
          <w:rFonts w:ascii="Arial" w:hAnsi="Arial" w:cs="Arial"/>
        </w:rPr>
      </w:pPr>
    </w:p>
    <w:p w14:paraId="71F352FE" w14:textId="77777777" w:rsidR="00193172" w:rsidRPr="00CC7259" w:rsidRDefault="00193172" w:rsidP="00E316B5">
      <w:pPr>
        <w:pStyle w:val="MoEBodyText"/>
        <w:rPr>
          <w:rFonts w:ascii="Arial" w:hAnsi="Arial" w:cs="Arial"/>
        </w:rPr>
      </w:pPr>
    </w:p>
    <w:p w14:paraId="1EC3DCE0" w14:textId="77777777" w:rsidR="00193172" w:rsidRPr="00CC7259" w:rsidRDefault="00193172" w:rsidP="00E316B5">
      <w:pPr>
        <w:pStyle w:val="MoEBodyText"/>
        <w:rPr>
          <w:rFonts w:ascii="Arial" w:hAnsi="Arial" w:cs="Arial"/>
          <w:b/>
          <w:color w:val="01853E"/>
          <w:sz w:val="56"/>
          <w:szCs w:val="56"/>
        </w:rPr>
      </w:pPr>
      <w:r w:rsidRPr="00CC7259">
        <w:rPr>
          <w:rFonts w:ascii="Arial" w:hAnsi="Arial" w:cs="Arial"/>
        </w:rPr>
        <w:br w:type="page"/>
      </w:r>
    </w:p>
    <w:p w14:paraId="41BD4509" w14:textId="3F07B74C" w:rsidR="00193172" w:rsidRPr="00CC7259" w:rsidRDefault="16A69C80" w:rsidP="5F856D63">
      <w:pPr>
        <w:pStyle w:val="MoECoverPageHeading"/>
        <w:rPr>
          <w:rFonts w:ascii="Arial" w:hAnsi="Arial" w:cs="Arial"/>
          <w:sz w:val="44"/>
          <w:szCs w:val="44"/>
        </w:rPr>
      </w:pPr>
      <w:r w:rsidRPr="00CC7259">
        <w:rPr>
          <w:rFonts w:ascii="Arial" w:hAnsi="Arial" w:cs="Arial"/>
          <w:sz w:val="44"/>
          <w:szCs w:val="44"/>
        </w:rPr>
        <w:lastRenderedPageBreak/>
        <w:t>Activity 1</w:t>
      </w:r>
      <w:r w:rsidR="00AC2515" w:rsidRPr="00CC7259">
        <w:rPr>
          <w:rFonts w:ascii="Arial" w:hAnsi="Arial" w:cs="Arial"/>
          <w:sz w:val="44"/>
          <w:szCs w:val="44"/>
        </w:rPr>
        <w:t>: My favourite creation (30-60 min)</w:t>
      </w:r>
    </w:p>
    <w:tbl>
      <w:tblPr>
        <w:tblStyle w:val="TableGrid"/>
        <w:tblW w:w="0" w:type="auto"/>
        <w:tblLayout w:type="fixed"/>
        <w:tblLook w:val="04A0" w:firstRow="1" w:lastRow="0" w:firstColumn="1" w:lastColumn="0" w:noHBand="0" w:noVBand="1"/>
      </w:tblPr>
      <w:tblGrid>
        <w:gridCol w:w="4860"/>
        <w:gridCol w:w="4860"/>
      </w:tblGrid>
      <w:tr w:rsidR="00E316B5" w:rsidRPr="00CC7259" w14:paraId="24BF8AA6"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434B4C08"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3AB09E8E" w14:textId="08381062" w:rsidR="00E316B5" w:rsidRPr="00CC7259" w:rsidRDefault="4E82442C" w:rsidP="00E95548">
            <w:pPr>
              <w:pStyle w:val="MoEBodyText"/>
              <w:rPr>
                <w:rFonts w:ascii="Arial" w:hAnsi="Arial" w:cs="Arial"/>
                <w:b w:val="0"/>
                <w:bCs/>
              </w:rPr>
            </w:pPr>
            <w:r w:rsidRPr="00CC7259">
              <w:rPr>
                <w:rFonts w:ascii="Arial" w:hAnsi="Arial" w:cs="Arial"/>
                <w:b w:val="0"/>
              </w:rPr>
              <w:t xml:space="preserve">In this activity your learner is </w:t>
            </w:r>
            <w:r w:rsidR="23BBADE8" w:rsidRPr="00CC7259">
              <w:rPr>
                <w:rFonts w:ascii="Arial" w:hAnsi="Arial" w:cs="Arial"/>
                <w:b w:val="0"/>
              </w:rPr>
              <w:t xml:space="preserve">reflecting on the last four days learning. It is a day to take a deeper look at one of the activities </w:t>
            </w:r>
            <w:r w:rsidR="74F1155C" w:rsidRPr="00CC7259">
              <w:rPr>
                <w:rFonts w:ascii="Arial" w:hAnsi="Arial" w:cs="Arial"/>
                <w:b w:val="0"/>
              </w:rPr>
              <w:t xml:space="preserve">they have enjoyed and identify why they might have liked that activity the </w:t>
            </w:r>
            <w:r w:rsidR="61C8C042" w:rsidRPr="00CC7259">
              <w:rPr>
                <w:rFonts w:ascii="Arial" w:hAnsi="Arial" w:cs="Arial"/>
                <w:b w:val="0"/>
              </w:rPr>
              <w:t xml:space="preserve">most. </w:t>
            </w:r>
            <w:r w:rsidR="74F1155C" w:rsidRPr="00CC7259">
              <w:rPr>
                <w:rFonts w:ascii="Arial" w:hAnsi="Arial" w:cs="Arial"/>
                <w:b w:val="0"/>
              </w:rPr>
              <w:t>It is an opportunity for them to write wit</w:t>
            </w:r>
            <w:r w:rsidR="0A468410" w:rsidRPr="00CC7259">
              <w:rPr>
                <w:rFonts w:ascii="Arial" w:hAnsi="Arial" w:cs="Arial"/>
                <w:b w:val="0"/>
              </w:rPr>
              <w:t>h</w:t>
            </w:r>
            <w:r w:rsidR="74F1155C" w:rsidRPr="00CC7259">
              <w:rPr>
                <w:rFonts w:ascii="Arial" w:hAnsi="Arial" w:cs="Arial"/>
                <w:b w:val="0"/>
              </w:rPr>
              <w:t xml:space="preserve"> </w:t>
            </w:r>
            <w:r w:rsidR="7A369089" w:rsidRPr="00CC7259">
              <w:rPr>
                <w:rFonts w:ascii="Arial" w:hAnsi="Arial" w:cs="Arial"/>
                <w:b w:val="0"/>
              </w:rPr>
              <w:t xml:space="preserve">the purpose of telling others about their </w:t>
            </w:r>
            <w:r w:rsidR="28230AC7" w:rsidRPr="00CC7259">
              <w:rPr>
                <w:rFonts w:ascii="Arial" w:hAnsi="Arial" w:cs="Arial"/>
                <w:b w:val="0"/>
              </w:rPr>
              <w:t>learning.</w:t>
            </w:r>
          </w:p>
        </w:tc>
      </w:tr>
      <w:tr w:rsidR="00E316B5" w:rsidRPr="00CC7259" w14:paraId="78608172"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6336CCB5" w14:textId="5D7723D4" w:rsidR="00E316B5" w:rsidRPr="00CC7259" w:rsidRDefault="00D430CE" w:rsidP="00E95548">
            <w:pPr>
              <w:pStyle w:val="MoEBodyText"/>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tcPr>
          <w:p w14:paraId="485823C1" w14:textId="77777777" w:rsidR="00E316B5" w:rsidRPr="00CC7259" w:rsidRDefault="00E316B5"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1C1FCBF9"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2952E68E" w14:textId="77777777" w:rsidR="00E316B5" w:rsidRPr="00CC7259" w:rsidRDefault="00E316B5" w:rsidP="00E95548">
            <w:pPr>
              <w:pStyle w:val="MoEBodyText"/>
              <w:rPr>
                <w:rFonts w:ascii="Arial" w:hAnsi="Arial" w:cs="Arial"/>
              </w:rPr>
            </w:pPr>
            <w:r w:rsidRPr="00CC7259">
              <w:rPr>
                <w:rFonts w:ascii="Arial" w:hAnsi="Arial" w:cs="Arial"/>
              </w:rPr>
              <w:t xml:space="preserve">In this activity you are learning to: </w:t>
            </w:r>
          </w:p>
          <w:p w14:paraId="52BA9024" w14:textId="51C102EA" w:rsidR="00E316B5" w:rsidRPr="00CC7259" w:rsidRDefault="52A73877"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REFLECT on your creations.</w:t>
            </w:r>
          </w:p>
          <w:p w14:paraId="6C639E0A" w14:textId="017BA03A" w:rsidR="00E316B5" w:rsidRPr="00CC7259" w:rsidRDefault="52A73877" w:rsidP="00E15254">
            <w:pPr>
              <w:pStyle w:val="MoEBodyText"/>
              <w:numPr>
                <w:ilvl w:val="0"/>
                <w:numId w:val="12"/>
              </w:numPr>
              <w:rPr>
                <w:rFonts w:ascii="Arial" w:hAnsi="Arial" w:cs="Arial"/>
                <w:color w:val="000000" w:themeColor="text1"/>
              </w:rPr>
            </w:pPr>
            <w:r w:rsidRPr="00CC7259">
              <w:rPr>
                <w:rFonts w:ascii="Arial" w:eastAsia="Calibri Light" w:hAnsi="Arial" w:cs="Arial"/>
                <w:color w:val="000000" w:themeColor="text1"/>
              </w:rPr>
              <w:t>WRITE about it and DRAW it.</w:t>
            </w:r>
          </w:p>
        </w:tc>
        <w:tc>
          <w:tcPr>
            <w:tcW w:w="4860" w:type="dxa"/>
          </w:tcPr>
          <w:p w14:paraId="7CA0B64E" w14:textId="28C6EB5F" w:rsidR="00E316B5" w:rsidRPr="00CC7259" w:rsidRDefault="52A73877"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Your home book</w:t>
            </w:r>
          </w:p>
          <w:p w14:paraId="4C445B0A" w14:textId="77777777" w:rsidR="00E316B5" w:rsidRPr="00CC7259" w:rsidRDefault="52A73877"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Pen/pencil</w:t>
            </w:r>
          </w:p>
          <w:p w14:paraId="44B2D846" w14:textId="72AEE28D" w:rsidR="00CD3FD4" w:rsidRPr="00CC7259" w:rsidRDefault="00DB4E43"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Someone to teach</w:t>
            </w:r>
          </w:p>
        </w:tc>
      </w:tr>
    </w:tbl>
    <w:p w14:paraId="20C149B8" w14:textId="77777777" w:rsidR="00853803" w:rsidRPr="00CC7259" w:rsidRDefault="00853803" w:rsidP="5F856D63">
      <w:pPr>
        <w:rPr>
          <w:rFonts w:ascii="Arial" w:hAnsi="Arial" w:cs="Arial"/>
        </w:rPr>
      </w:pPr>
    </w:p>
    <w:p w14:paraId="5AD80477" w14:textId="74314216" w:rsidR="00193172" w:rsidRPr="00CC7259" w:rsidRDefault="3909AB1D" w:rsidP="5F856D63">
      <w:pPr>
        <w:rPr>
          <w:rFonts w:ascii="Arial" w:eastAsia="Calibri Light" w:hAnsi="Arial" w:cs="Arial"/>
          <w:sz w:val="24"/>
          <w:szCs w:val="24"/>
        </w:rPr>
      </w:pPr>
      <w:r w:rsidRPr="00CC7259">
        <w:rPr>
          <w:rFonts w:ascii="Arial" w:eastAsia="Calibri Light" w:hAnsi="Arial" w:cs="Arial"/>
          <w:color w:val="000000" w:themeColor="text1"/>
          <w:sz w:val="24"/>
          <w:szCs w:val="24"/>
        </w:rPr>
        <w:t>CIRCLE the things you have created this week in this list below.</w:t>
      </w:r>
      <w:r w:rsidR="00193172" w:rsidRPr="00CC7259">
        <w:rPr>
          <w:rFonts w:ascii="Arial" w:hAnsi="Arial" w:cs="Arial"/>
        </w:rPr>
        <w:br/>
      </w:r>
    </w:p>
    <w:p w14:paraId="45F8DDF2" w14:textId="239037E4"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Picture or treasure for your whare</w:t>
      </w:r>
    </w:p>
    <w:p w14:paraId="4FABF78B" w14:textId="61515046"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Colour Hopscotch</w:t>
      </w:r>
    </w:p>
    <w:p w14:paraId="614CAF83" w14:textId="0331F13D"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Maze Game</w:t>
      </w:r>
    </w:p>
    <w:p w14:paraId="47FC11EB" w14:textId="5A2360A9"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Superhero</w:t>
      </w:r>
    </w:p>
    <w:p w14:paraId="14A8FB8F" w14:textId="3DA9543D"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Obstacle Course</w:t>
      </w:r>
    </w:p>
    <w:p w14:paraId="5C0F639A" w14:textId="0F1D2E12"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Superhero poem</w:t>
      </w:r>
    </w:p>
    <w:p w14:paraId="792E52D5" w14:textId="766186FB"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Imaginary bird collage</w:t>
      </w:r>
    </w:p>
    <w:p w14:paraId="1FC4CC2F" w14:textId="413C3017" w:rsidR="00193172" w:rsidRPr="00CC7259" w:rsidRDefault="3909AB1D" w:rsidP="00EA10D7">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Scarecrow design</w:t>
      </w:r>
    </w:p>
    <w:p w14:paraId="4146E66D" w14:textId="77777777" w:rsidR="00AC2515" w:rsidRPr="00CC7259" w:rsidRDefault="00193172" w:rsidP="5F856D63">
      <w:pPr>
        <w:rPr>
          <w:rFonts w:ascii="Arial" w:eastAsia="Calibri Light" w:hAnsi="Arial" w:cs="Arial"/>
          <w:color w:val="000000" w:themeColor="text1"/>
          <w:sz w:val="24"/>
          <w:szCs w:val="24"/>
        </w:rPr>
      </w:pPr>
      <w:r w:rsidRPr="00CC7259">
        <w:rPr>
          <w:rFonts w:ascii="Arial" w:hAnsi="Arial" w:cs="Arial"/>
        </w:rPr>
        <w:br/>
      </w:r>
      <w:r w:rsidR="54B6A34A" w:rsidRPr="00CC7259">
        <w:rPr>
          <w:rFonts w:ascii="Arial" w:eastAsia="Calibri Light" w:hAnsi="Arial" w:cs="Arial"/>
          <w:color w:val="000000" w:themeColor="text1"/>
          <w:sz w:val="24"/>
          <w:szCs w:val="24"/>
        </w:rPr>
        <w:t xml:space="preserve">CHOOSE the </w:t>
      </w:r>
      <w:r w:rsidR="3909AB1D" w:rsidRPr="00CC7259">
        <w:rPr>
          <w:rFonts w:ascii="Arial" w:eastAsia="Calibri Light" w:hAnsi="Arial" w:cs="Arial"/>
          <w:color w:val="000000" w:themeColor="text1"/>
          <w:sz w:val="24"/>
          <w:szCs w:val="24"/>
        </w:rPr>
        <w:t>very favourite thing that you created this week.</w:t>
      </w:r>
      <w:r w:rsidR="00224410" w:rsidRPr="00CC7259">
        <w:rPr>
          <w:rFonts w:ascii="Arial" w:eastAsia="Calibri Light" w:hAnsi="Arial" w:cs="Arial"/>
          <w:color w:val="000000" w:themeColor="text1"/>
          <w:sz w:val="24"/>
          <w:szCs w:val="24"/>
        </w:rPr>
        <w:t xml:space="preserve"> </w:t>
      </w:r>
    </w:p>
    <w:p w14:paraId="0ED13BE6" w14:textId="2C8B95CD" w:rsidR="00193172" w:rsidRPr="00CC7259" w:rsidRDefault="3909AB1D"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w:t>
      </w:r>
      <w:r w:rsidR="5F2A7E05" w:rsidRPr="00CC7259">
        <w:rPr>
          <w:rFonts w:ascii="Arial" w:eastAsia="Calibri Light" w:hAnsi="Arial" w:cs="Arial"/>
          <w:color w:val="000000" w:themeColor="text1"/>
          <w:sz w:val="24"/>
          <w:szCs w:val="24"/>
        </w:rPr>
        <w:t>RITE</w:t>
      </w:r>
      <w:r w:rsidR="21DA88B4" w:rsidRPr="00CC7259">
        <w:rPr>
          <w:rFonts w:ascii="Arial" w:eastAsia="Calibri Light" w:hAnsi="Arial" w:cs="Arial"/>
          <w:color w:val="000000" w:themeColor="text1"/>
          <w:sz w:val="24"/>
          <w:szCs w:val="24"/>
        </w:rPr>
        <w:t xml:space="preserve"> </w:t>
      </w:r>
      <w:r w:rsidR="00EA10D7" w:rsidRPr="00CC7259">
        <w:rPr>
          <w:rFonts w:ascii="Arial" w:eastAsia="Calibri Light" w:hAnsi="Arial" w:cs="Arial"/>
          <w:color w:val="000000" w:themeColor="text1"/>
          <w:sz w:val="24"/>
          <w:szCs w:val="24"/>
        </w:rPr>
        <w:t xml:space="preserve">in your home learning book </w:t>
      </w:r>
      <w:r w:rsidR="5F2A7E05" w:rsidRPr="00CC7259">
        <w:rPr>
          <w:rFonts w:ascii="Arial" w:eastAsia="Calibri Light" w:hAnsi="Arial" w:cs="Arial"/>
          <w:color w:val="000000" w:themeColor="text1"/>
          <w:sz w:val="24"/>
          <w:szCs w:val="24"/>
        </w:rPr>
        <w:t xml:space="preserve">and </w:t>
      </w:r>
      <w:r w:rsidRPr="00CC7259">
        <w:rPr>
          <w:rFonts w:ascii="Arial" w:eastAsia="Calibri Light" w:hAnsi="Arial" w:cs="Arial"/>
          <w:color w:val="000000" w:themeColor="text1"/>
          <w:sz w:val="24"/>
          <w:szCs w:val="24"/>
        </w:rPr>
        <w:t>tell us:</w:t>
      </w:r>
    </w:p>
    <w:p w14:paraId="2535E487" w14:textId="6062C3F7" w:rsidR="00193172" w:rsidRPr="00CC7259" w:rsidRDefault="3909AB1D" w:rsidP="00E15254">
      <w:pPr>
        <w:pStyle w:val="ListParagraph"/>
        <w:numPr>
          <w:ilvl w:val="0"/>
          <w:numId w:val="15"/>
        </w:num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What thing you liked creating the most.</w:t>
      </w:r>
    </w:p>
    <w:p w14:paraId="58965B76" w14:textId="5E5A950D" w:rsidR="00193172" w:rsidRPr="00CC7259" w:rsidRDefault="3909AB1D" w:rsidP="00E15254">
      <w:pPr>
        <w:pStyle w:val="ListParagraph"/>
        <w:numPr>
          <w:ilvl w:val="0"/>
          <w:numId w:val="15"/>
        </w:numPr>
        <w:rPr>
          <w:rFonts w:ascii="Arial" w:hAnsi="Arial" w:cs="Arial"/>
          <w:color w:val="000000" w:themeColor="text1"/>
          <w:sz w:val="24"/>
          <w:szCs w:val="24"/>
        </w:rPr>
      </w:pPr>
      <w:r w:rsidRPr="00CC7259">
        <w:rPr>
          <w:rFonts w:ascii="Arial" w:eastAsia="Calibri Light" w:hAnsi="Arial" w:cs="Arial"/>
          <w:color w:val="000000" w:themeColor="text1"/>
          <w:sz w:val="24"/>
          <w:szCs w:val="24"/>
        </w:rPr>
        <w:t>Why you liked creating it?</w:t>
      </w:r>
    </w:p>
    <w:p w14:paraId="76560693" w14:textId="78C0BE7F" w:rsidR="00193172" w:rsidRPr="00CC7259" w:rsidRDefault="3909AB1D" w:rsidP="00E15254">
      <w:pPr>
        <w:pStyle w:val="ListParagraph"/>
        <w:numPr>
          <w:ilvl w:val="0"/>
          <w:numId w:val="15"/>
        </w:numPr>
        <w:rPr>
          <w:rFonts w:ascii="Arial" w:hAnsi="Arial" w:cs="Arial"/>
          <w:color w:val="000000" w:themeColor="text1"/>
          <w:sz w:val="24"/>
          <w:szCs w:val="24"/>
        </w:rPr>
      </w:pPr>
      <w:r w:rsidRPr="00CC7259">
        <w:rPr>
          <w:rFonts w:ascii="Arial" w:eastAsia="Calibri Light" w:hAnsi="Arial" w:cs="Arial"/>
          <w:color w:val="000000" w:themeColor="text1"/>
          <w:sz w:val="24"/>
          <w:szCs w:val="24"/>
        </w:rPr>
        <w:t xml:space="preserve">How </w:t>
      </w:r>
      <w:r w:rsidR="458A66C3" w:rsidRPr="00CC7259">
        <w:rPr>
          <w:rFonts w:ascii="Arial" w:eastAsia="Calibri Light" w:hAnsi="Arial" w:cs="Arial"/>
          <w:color w:val="000000" w:themeColor="text1"/>
          <w:sz w:val="24"/>
          <w:szCs w:val="24"/>
        </w:rPr>
        <w:t xml:space="preserve">making </w:t>
      </w:r>
      <w:r w:rsidRPr="00CC7259">
        <w:rPr>
          <w:rFonts w:ascii="Arial" w:eastAsia="Calibri Light" w:hAnsi="Arial" w:cs="Arial"/>
          <w:color w:val="000000" w:themeColor="text1"/>
          <w:sz w:val="24"/>
          <w:szCs w:val="24"/>
        </w:rPr>
        <w:t>your creation made you feel.</w:t>
      </w:r>
    </w:p>
    <w:p w14:paraId="654B973C" w14:textId="0503D9A6" w:rsidR="00193172" w:rsidRPr="00CC7259" w:rsidRDefault="194682A0"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DRAW</w:t>
      </w:r>
      <w:r w:rsidR="3909AB1D" w:rsidRPr="00CC7259">
        <w:rPr>
          <w:rFonts w:ascii="Arial" w:eastAsia="Calibri Light" w:hAnsi="Arial" w:cs="Arial"/>
          <w:color w:val="000000" w:themeColor="text1"/>
          <w:sz w:val="24"/>
          <w:szCs w:val="24"/>
        </w:rPr>
        <w:t xml:space="preserve"> the creation you have written about.</w:t>
      </w:r>
    </w:p>
    <w:p w14:paraId="01919958" w14:textId="77777777" w:rsidR="00AC2515" w:rsidRPr="00CC7259" w:rsidRDefault="00AC2515" w:rsidP="00AC2515">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OPTIONAL: Pretend you are going to teach someone else to create the same thing – how would you do that? See if there is someone in your whānau who you can teach.</w:t>
      </w:r>
    </w:p>
    <w:p w14:paraId="721F8051" w14:textId="00782972" w:rsidR="00193172" w:rsidRPr="00CC7259" w:rsidRDefault="00193172" w:rsidP="00193172">
      <w:pPr>
        <w:rPr>
          <w:rFonts w:ascii="Arial" w:hAnsi="Arial" w:cs="Arial"/>
        </w:rPr>
      </w:pPr>
      <w:r w:rsidRPr="00CC7259">
        <w:rPr>
          <w:rFonts w:ascii="Arial" w:hAnsi="Arial" w:cs="Arial"/>
        </w:rPr>
        <w:br/>
      </w:r>
    </w:p>
    <w:p w14:paraId="26753D3B" w14:textId="38362F35" w:rsidR="1355A162" w:rsidRPr="00CC7259" w:rsidRDefault="1355A162" w:rsidP="47EA0D20">
      <w:pPr>
        <w:pStyle w:val="MoECoverPageHeading"/>
        <w:rPr>
          <w:rFonts w:ascii="Arial" w:hAnsi="Arial" w:cs="Arial"/>
          <w:sz w:val="44"/>
          <w:szCs w:val="44"/>
        </w:rPr>
      </w:pPr>
      <w:r w:rsidRPr="00CC7259">
        <w:rPr>
          <w:rFonts w:ascii="Arial" w:hAnsi="Arial" w:cs="Arial"/>
          <w:sz w:val="44"/>
          <w:szCs w:val="44"/>
        </w:rPr>
        <w:lastRenderedPageBreak/>
        <w:t xml:space="preserve">Activity </w:t>
      </w:r>
      <w:r w:rsidR="3B337EA9" w:rsidRPr="00CC7259">
        <w:rPr>
          <w:rFonts w:ascii="Arial" w:hAnsi="Arial" w:cs="Arial"/>
          <w:sz w:val="44"/>
          <w:szCs w:val="44"/>
        </w:rPr>
        <w:t>3</w:t>
      </w:r>
      <w:r w:rsidR="00C40FB2" w:rsidRPr="00CC7259">
        <w:rPr>
          <w:rFonts w:ascii="Arial" w:hAnsi="Arial" w:cs="Arial"/>
          <w:sz w:val="44"/>
          <w:szCs w:val="44"/>
        </w:rPr>
        <w:t xml:space="preserve"> </w:t>
      </w:r>
      <w:r w:rsidR="00D43DE1" w:rsidRPr="00CC7259">
        <w:rPr>
          <w:rFonts w:ascii="Arial" w:hAnsi="Arial" w:cs="Arial"/>
          <w:sz w:val="44"/>
          <w:szCs w:val="44"/>
        </w:rPr>
        <w:t>–</w:t>
      </w:r>
      <w:r w:rsidR="00C40FB2" w:rsidRPr="00CC7259">
        <w:rPr>
          <w:rFonts w:ascii="Arial" w:hAnsi="Arial" w:cs="Arial"/>
          <w:sz w:val="44"/>
          <w:szCs w:val="44"/>
        </w:rPr>
        <w:t xml:space="preserve"> </w:t>
      </w:r>
      <w:r w:rsidR="00D43DE1" w:rsidRPr="00CC7259">
        <w:rPr>
          <w:rFonts w:ascii="Arial" w:hAnsi="Arial" w:cs="Arial"/>
          <w:sz w:val="44"/>
          <w:szCs w:val="44"/>
        </w:rPr>
        <w:t>Sharing my creations</w:t>
      </w:r>
      <w:r w:rsidR="00C53997" w:rsidRPr="00CC7259">
        <w:rPr>
          <w:rFonts w:ascii="Arial" w:hAnsi="Arial" w:cs="Arial"/>
          <w:sz w:val="44"/>
          <w:szCs w:val="44"/>
        </w:rPr>
        <w:t xml:space="preserve"> (30 min)</w:t>
      </w:r>
    </w:p>
    <w:p w14:paraId="07A92C36"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E316B5" w:rsidRPr="00CC7259" w14:paraId="4DECF33D"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231F38E2"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7FD5F38A" w14:textId="695BEA1D" w:rsidR="00E316B5" w:rsidRPr="00CC7259" w:rsidRDefault="00E316B5" w:rsidP="00E95548">
            <w:pPr>
              <w:pStyle w:val="MoEBodyText"/>
              <w:rPr>
                <w:rFonts w:ascii="Arial" w:hAnsi="Arial" w:cs="Arial"/>
                <w:b w:val="0"/>
                <w:bCs/>
              </w:rPr>
            </w:pPr>
            <w:r w:rsidRPr="00CC7259">
              <w:rPr>
                <w:rFonts w:ascii="Arial" w:hAnsi="Arial" w:cs="Arial"/>
                <w:b w:val="0"/>
                <w:bCs/>
              </w:rPr>
              <w:t xml:space="preserve">In this activity your learner is </w:t>
            </w:r>
            <w:r w:rsidR="76D5FB87" w:rsidRPr="00CC7259">
              <w:rPr>
                <w:rFonts w:ascii="Arial" w:hAnsi="Arial" w:cs="Arial"/>
                <w:b w:val="0"/>
              </w:rPr>
              <w:t>learning to read aloud to present their ideas. They are being asked to seek feedback on their writing and think about ways they might be able to improve their writin</w:t>
            </w:r>
            <w:r w:rsidR="5EBC7434" w:rsidRPr="00CC7259">
              <w:rPr>
                <w:rFonts w:ascii="Arial" w:hAnsi="Arial" w:cs="Arial"/>
                <w:b w:val="0"/>
              </w:rPr>
              <w:t>g.</w:t>
            </w:r>
          </w:p>
        </w:tc>
      </w:tr>
      <w:tr w:rsidR="00E316B5" w:rsidRPr="00CC7259" w14:paraId="4B48DA7E"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163C399D" w14:textId="53301D3F" w:rsidR="00E316B5" w:rsidRPr="00CC7259" w:rsidRDefault="00D430CE" w:rsidP="00E95548">
            <w:pPr>
              <w:pStyle w:val="MoEBodyText"/>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tcPr>
          <w:p w14:paraId="1F7AF655" w14:textId="77777777" w:rsidR="00E316B5" w:rsidRPr="00CC7259" w:rsidRDefault="00E316B5"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1473ADC5"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4F2F5C8" w14:textId="77777777" w:rsidR="00E316B5" w:rsidRPr="00CC7259" w:rsidRDefault="00E316B5" w:rsidP="00E95548">
            <w:pPr>
              <w:pStyle w:val="MoEBodyText"/>
              <w:rPr>
                <w:rFonts w:ascii="Arial" w:hAnsi="Arial" w:cs="Arial"/>
              </w:rPr>
            </w:pPr>
            <w:r w:rsidRPr="00CC7259">
              <w:rPr>
                <w:rFonts w:ascii="Arial" w:hAnsi="Arial" w:cs="Arial"/>
              </w:rPr>
              <w:t xml:space="preserve">In this activity you are learning to: </w:t>
            </w:r>
          </w:p>
          <w:p w14:paraId="7A516D2A" w14:textId="63B8F385" w:rsidR="00E316B5" w:rsidRPr="00CC7259" w:rsidRDefault="1A876858"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PRESENT your ideas clearly.</w:t>
            </w:r>
          </w:p>
          <w:p w14:paraId="2D918E7B" w14:textId="0609E80B" w:rsidR="00E316B5" w:rsidRPr="00CC7259" w:rsidRDefault="1A876858" w:rsidP="00E15254">
            <w:pPr>
              <w:pStyle w:val="MoEBodyText"/>
              <w:numPr>
                <w:ilvl w:val="0"/>
                <w:numId w:val="12"/>
              </w:numPr>
              <w:rPr>
                <w:rFonts w:ascii="Arial" w:hAnsi="Arial" w:cs="Arial"/>
                <w:color w:val="000000" w:themeColor="text1"/>
              </w:rPr>
            </w:pPr>
            <w:r w:rsidRPr="00CC7259">
              <w:rPr>
                <w:rFonts w:ascii="Arial" w:eastAsia="Calibri Light" w:hAnsi="Arial" w:cs="Arial"/>
                <w:color w:val="000000" w:themeColor="text1"/>
              </w:rPr>
              <w:t>SHARE your writing.</w:t>
            </w:r>
          </w:p>
          <w:p w14:paraId="37CBC39C" w14:textId="533F4C45" w:rsidR="00E316B5" w:rsidRPr="00CC7259" w:rsidRDefault="1A876858" w:rsidP="00E15254">
            <w:pPr>
              <w:pStyle w:val="MoEBodyText"/>
              <w:numPr>
                <w:ilvl w:val="0"/>
                <w:numId w:val="12"/>
              </w:numPr>
              <w:rPr>
                <w:rFonts w:ascii="Arial" w:hAnsi="Arial" w:cs="Arial"/>
                <w:color w:val="000000" w:themeColor="text1"/>
              </w:rPr>
            </w:pPr>
            <w:r w:rsidRPr="00CC7259">
              <w:rPr>
                <w:rFonts w:ascii="Arial" w:eastAsia="Calibri Light" w:hAnsi="Arial" w:cs="Arial"/>
                <w:color w:val="000000" w:themeColor="text1"/>
              </w:rPr>
              <w:t>SEEK feedback to improve your writing.</w:t>
            </w:r>
          </w:p>
        </w:tc>
        <w:tc>
          <w:tcPr>
            <w:tcW w:w="4860" w:type="dxa"/>
          </w:tcPr>
          <w:p w14:paraId="6B270C39" w14:textId="042D10EB" w:rsidR="00E316B5" w:rsidRPr="00CC7259" w:rsidRDefault="1A876858"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rPr>
            </w:pPr>
            <w:r w:rsidRPr="00CC7259">
              <w:rPr>
                <w:rFonts w:ascii="Arial" w:eastAsia="Calibri Light" w:hAnsi="Arial" w:cs="Arial"/>
                <w:color w:val="000000" w:themeColor="text1"/>
              </w:rPr>
              <w:t>Your story from the last activity.</w:t>
            </w:r>
          </w:p>
          <w:p w14:paraId="1F1C1C3A" w14:textId="0C869703" w:rsidR="00E316B5" w:rsidRPr="00CC7259" w:rsidRDefault="1A876858"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CC7259">
              <w:rPr>
                <w:rFonts w:ascii="Arial" w:eastAsia="Calibri Light" w:hAnsi="Arial" w:cs="Arial"/>
                <w:color w:val="000000" w:themeColor="text1"/>
              </w:rPr>
              <w:t>Someone to share your story with.</w:t>
            </w:r>
          </w:p>
        </w:tc>
      </w:tr>
    </w:tbl>
    <w:p w14:paraId="5F27180E" w14:textId="198A0D28" w:rsidR="00193172" w:rsidRPr="00CC7259" w:rsidRDefault="00193172" w:rsidP="5F856D63">
      <w:pPr>
        <w:rPr>
          <w:rFonts w:ascii="Arial" w:eastAsia="Calibri Light" w:hAnsi="Arial" w:cs="Arial"/>
          <w:color w:val="000000" w:themeColor="text1"/>
          <w:sz w:val="24"/>
          <w:szCs w:val="24"/>
        </w:rPr>
      </w:pPr>
    </w:p>
    <w:p w14:paraId="096E97CC" w14:textId="078EDB7A"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GO OUTSIDE with your story from the last activity.</w:t>
      </w:r>
    </w:p>
    <w:p w14:paraId="2B1DB9A4" w14:textId="3BD0FE02"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Find a place you like and practise reading your story out loud.</w:t>
      </w:r>
    </w:p>
    <w:p w14:paraId="729566E3" w14:textId="62D4936B" w:rsidR="00193172" w:rsidRPr="00CC7259" w:rsidRDefault="4BF8839C"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READ it to the grass.</w:t>
      </w:r>
    </w:p>
    <w:p w14:paraId="1AF5E0CF" w14:textId="413B222A" w:rsidR="00193172" w:rsidRPr="00CC7259" w:rsidRDefault="4BF8839C"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READ it to the trees.</w:t>
      </w:r>
    </w:p>
    <w:p w14:paraId="083B3991" w14:textId="542D0B8B" w:rsidR="00193172" w:rsidRPr="00CC7259" w:rsidRDefault="4BF8839C"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READ it to the birds. </w:t>
      </w:r>
    </w:p>
    <w:p w14:paraId="168F924B" w14:textId="307FEE46" w:rsidR="00193172" w:rsidRPr="00CC7259" w:rsidRDefault="4BF8839C"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READ it to the sky.</w:t>
      </w:r>
    </w:p>
    <w:p w14:paraId="3180591F" w14:textId="2DD350A7"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Now go INSIDE</w:t>
      </w:r>
      <w:r w:rsidR="6EB85989" w:rsidRPr="00CC7259">
        <w:rPr>
          <w:rFonts w:ascii="Arial" w:eastAsia="Calibri Light" w:hAnsi="Arial" w:cs="Arial"/>
          <w:color w:val="000000" w:themeColor="text1"/>
          <w:sz w:val="24"/>
          <w:szCs w:val="24"/>
        </w:rPr>
        <w:t>.</w:t>
      </w:r>
    </w:p>
    <w:p w14:paraId="09152F4D" w14:textId="0A9D1E7E" w:rsidR="00193172" w:rsidRPr="00CC7259" w:rsidRDefault="32E8BDE8"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READ</w:t>
      </w:r>
      <w:r w:rsidR="4BF8839C" w:rsidRPr="00CC7259">
        <w:rPr>
          <w:rFonts w:ascii="Arial" w:eastAsia="Calibri Light" w:hAnsi="Arial" w:cs="Arial"/>
          <w:color w:val="000000" w:themeColor="text1"/>
          <w:sz w:val="24"/>
          <w:szCs w:val="24"/>
        </w:rPr>
        <w:t xml:space="preserve"> your story to </w:t>
      </w:r>
      <w:r w:rsidR="31B9130E" w:rsidRPr="00CC7259">
        <w:rPr>
          <w:rFonts w:ascii="Arial" w:eastAsia="Calibri Light" w:hAnsi="Arial" w:cs="Arial"/>
          <w:color w:val="000000" w:themeColor="text1"/>
          <w:sz w:val="24"/>
          <w:szCs w:val="24"/>
        </w:rPr>
        <w:t>your toys or pets.</w:t>
      </w:r>
    </w:p>
    <w:p w14:paraId="65E16DC8" w14:textId="6DCBF335" w:rsidR="00193172" w:rsidRPr="00CC7259" w:rsidRDefault="31B9130E" w:rsidP="00AC2515">
      <w:pPr>
        <w:ind w:left="720"/>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Find</w:t>
      </w:r>
      <w:r w:rsidR="4BF8839C" w:rsidRPr="00CC7259">
        <w:rPr>
          <w:rFonts w:ascii="Arial" w:eastAsia="Calibri Light" w:hAnsi="Arial" w:cs="Arial"/>
          <w:color w:val="000000" w:themeColor="text1"/>
          <w:sz w:val="24"/>
          <w:szCs w:val="24"/>
        </w:rPr>
        <w:t xml:space="preserve"> someone who is at home and ask them to sit down and </w:t>
      </w:r>
      <w:r w:rsidR="70A959F4" w:rsidRPr="00CC7259">
        <w:rPr>
          <w:rFonts w:ascii="Arial" w:eastAsia="Calibri Light" w:hAnsi="Arial" w:cs="Arial"/>
          <w:color w:val="000000" w:themeColor="text1"/>
          <w:sz w:val="24"/>
          <w:szCs w:val="24"/>
        </w:rPr>
        <w:t>READ</w:t>
      </w:r>
      <w:r w:rsidR="4BF8839C" w:rsidRPr="00CC7259">
        <w:rPr>
          <w:rFonts w:ascii="Arial" w:eastAsia="Calibri Light" w:hAnsi="Arial" w:cs="Arial"/>
          <w:color w:val="000000" w:themeColor="text1"/>
          <w:sz w:val="24"/>
          <w:szCs w:val="24"/>
        </w:rPr>
        <w:t xml:space="preserve"> your story to them.</w:t>
      </w:r>
    </w:p>
    <w:p w14:paraId="2A09777F" w14:textId="003C676A" w:rsidR="00193172" w:rsidRPr="00CC7259" w:rsidRDefault="4BF8839C" w:rsidP="5F856D63">
      <w:pPr>
        <w:rPr>
          <w:rFonts w:ascii="Arial" w:eastAsia="Calibri Light" w:hAnsi="Arial" w:cs="Arial"/>
          <w:i/>
          <w:color w:val="000000" w:themeColor="text1"/>
          <w:sz w:val="24"/>
          <w:szCs w:val="24"/>
        </w:rPr>
      </w:pPr>
      <w:r w:rsidRPr="00CC7259">
        <w:rPr>
          <w:rFonts w:ascii="Arial" w:eastAsia="Calibri Light" w:hAnsi="Arial" w:cs="Arial"/>
          <w:i/>
          <w:color w:val="000000" w:themeColor="text1"/>
          <w:sz w:val="24"/>
          <w:szCs w:val="24"/>
        </w:rPr>
        <w:t xml:space="preserve">If you </w:t>
      </w:r>
      <w:r w:rsidR="7403FA61" w:rsidRPr="00CC7259">
        <w:rPr>
          <w:rFonts w:ascii="Arial" w:eastAsia="Calibri Light" w:hAnsi="Arial" w:cs="Arial"/>
          <w:i/>
          <w:color w:val="000000" w:themeColor="text1"/>
          <w:sz w:val="24"/>
          <w:szCs w:val="24"/>
        </w:rPr>
        <w:t>can:</w:t>
      </w:r>
    </w:p>
    <w:p w14:paraId="5067A20C" w14:textId="492A7902" w:rsidR="00193172" w:rsidRPr="00CC7259" w:rsidRDefault="7403FA61"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Ask</w:t>
      </w:r>
      <w:r w:rsidR="4BF8839C" w:rsidRPr="00CC7259">
        <w:rPr>
          <w:rFonts w:ascii="Arial" w:eastAsia="Calibri Light" w:hAnsi="Arial" w:cs="Arial"/>
          <w:color w:val="000000" w:themeColor="text1"/>
          <w:sz w:val="24"/>
          <w:szCs w:val="24"/>
        </w:rPr>
        <w:t xml:space="preserve"> someone at home </w:t>
      </w:r>
      <w:r w:rsidR="4BD80F51" w:rsidRPr="00CC7259">
        <w:rPr>
          <w:rFonts w:ascii="Arial" w:eastAsia="Calibri Light" w:hAnsi="Arial" w:cs="Arial"/>
          <w:color w:val="000000" w:themeColor="text1"/>
          <w:sz w:val="24"/>
          <w:szCs w:val="24"/>
        </w:rPr>
        <w:t>to RECORD</w:t>
      </w:r>
      <w:r w:rsidR="4BF8839C" w:rsidRPr="00CC7259">
        <w:rPr>
          <w:rFonts w:ascii="Arial" w:eastAsia="Calibri Light" w:hAnsi="Arial" w:cs="Arial"/>
          <w:color w:val="000000" w:themeColor="text1"/>
          <w:sz w:val="24"/>
          <w:szCs w:val="24"/>
        </w:rPr>
        <w:t xml:space="preserve"> you reading your story and send it to your teacher or another family member or friend who might not be at home.</w:t>
      </w:r>
    </w:p>
    <w:p w14:paraId="786D4513" w14:textId="63FB7599"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S</w:t>
      </w:r>
      <w:r w:rsidR="7E806AFE" w:rsidRPr="00CC7259">
        <w:rPr>
          <w:rFonts w:ascii="Arial" w:eastAsia="Calibri Light" w:hAnsi="Arial" w:cs="Arial"/>
          <w:color w:val="000000" w:themeColor="text1"/>
          <w:sz w:val="24"/>
          <w:szCs w:val="24"/>
        </w:rPr>
        <w:t xml:space="preserve">HOW </w:t>
      </w:r>
      <w:r w:rsidRPr="00CC7259">
        <w:rPr>
          <w:rFonts w:ascii="Arial" w:eastAsia="Calibri Light" w:hAnsi="Arial" w:cs="Arial"/>
          <w:color w:val="000000" w:themeColor="text1"/>
          <w:sz w:val="24"/>
          <w:szCs w:val="24"/>
        </w:rPr>
        <w:t>the creation you wrote about to the person who listened to your story.</w:t>
      </w:r>
    </w:p>
    <w:p w14:paraId="65F16DD9" w14:textId="581431B8" w:rsidR="00193172" w:rsidRPr="00CC7259" w:rsidRDefault="5D6CAACF"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 xml:space="preserve">ASK </w:t>
      </w:r>
      <w:r w:rsidR="4BF8839C" w:rsidRPr="00CC7259">
        <w:rPr>
          <w:rFonts w:ascii="Arial" w:eastAsia="Calibri Light" w:hAnsi="Arial" w:cs="Arial"/>
          <w:color w:val="000000" w:themeColor="text1"/>
          <w:sz w:val="24"/>
          <w:szCs w:val="24"/>
        </w:rPr>
        <w:t>them for some feedback:</w:t>
      </w:r>
    </w:p>
    <w:p w14:paraId="3FE3BF8C" w14:textId="239B9A4F"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What do you like about my story?</w:t>
      </w:r>
    </w:p>
    <w:p w14:paraId="11000638" w14:textId="737371D2" w:rsidR="00193172" w:rsidRPr="00CC7259" w:rsidRDefault="4BF8839C"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How do you think I could make my story even better?</w:t>
      </w:r>
    </w:p>
    <w:p w14:paraId="3826FC9F" w14:textId="01940FDE" w:rsidR="00C53997" w:rsidRPr="00CC7259" w:rsidRDefault="008B1D47"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Make one change to your story.</w:t>
      </w:r>
    </w:p>
    <w:p w14:paraId="55BE6CEA" w14:textId="0F482BC2" w:rsidR="61789BD7" w:rsidRPr="00CC7259" w:rsidRDefault="61789BD7" w:rsidP="47EA0D20">
      <w:pPr>
        <w:pStyle w:val="MoECoverPageHeading"/>
        <w:rPr>
          <w:rFonts w:ascii="Arial" w:hAnsi="Arial" w:cs="Arial"/>
          <w:sz w:val="44"/>
          <w:szCs w:val="44"/>
        </w:rPr>
      </w:pPr>
      <w:r w:rsidRPr="00CC7259">
        <w:rPr>
          <w:rFonts w:ascii="Arial" w:hAnsi="Arial" w:cs="Arial"/>
          <w:sz w:val="44"/>
          <w:szCs w:val="44"/>
        </w:rPr>
        <w:lastRenderedPageBreak/>
        <w:t xml:space="preserve">Activity </w:t>
      </w:r>
      <w:r w:rsidR="04E36B59" w:rsidRPr="00CC7259">
        <w:rPr>
          <w:rFonts w:ascii="Arial" w:hAnsi="Arial" w:cs="Arial"/>
          <w:sz w:val="44"/>
          <w:szCs w:val="44"/>
        </w:rPr>
        <w:t>4</w:t>
      </w:r>
      <w:r w:rsidR="00734950" w:rsidRPr="00CC7259">
        <w:rPr>
          <w:rFonts w:ascii="Arial" w:hAnsi="Arial" w:cs="Arial"/>
          <w:sz w:val="44"/>
          <w:szCs w:val="44"/>
        </w:rPr>
        <w:t xml:space="preserve">: </w:t>
      </w:r>
      <w:r w:rsidR="008B1D47" w:rsidRPr="00CC7259">
        <w:rPr>
          <w:rFonts w:ascii="Arial" w:hAnsi="Arial" w:cs="Arial"/>
          <w:sz w:val="44"/>
          <w:szCs w:val="44"/>
        </w:rPr>
        <w:t>Choosing time (30 min)</w:t>
      </w:r>
    </w:p>
    <w:p w14:paraId="6B012666"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E316B5" w:rsidRPr="00CC7259" w14:paraId="08CB32F6"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0526DA95"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3E9C2F31" w14:textId="5E10B7BF" w:rsidR="00E316B5" w:rsidRPr="00CC7259" w:rsidRDefault="4E82442C" w:rsidP="00E95548">
            <w:pPr>
              <w:pStyle w:val="MoEBodyText"/>
              <w:rPr>
                <w:rFonts w:ascii="Arial" w:hAnsi="Arial" w:cs="Arial"/>
                <w:b w:val="0"/>
                <w:bCs/>
              </w:rPr>
            </w:pPr>
            <w:r w:rsidRPr="00CC7259">
              <w:rPr>
                <w:rFonts w:ascii="Arial" w:hAnsi="Arial" w:cs="Arial"/>
                <w:b w:val="0"/>
              </w:rPr>
              <w:t>In this activity your learner is</w:t>
            </w:r>
            <w:r w:rsidR="7E23C88E" w:rsidRPr="00CC7259">
              <w:rPr>
                <w:rFonts w:ascii="Arial" w:hAnsi="Arial" w:cs="Arial"/>
                <w:b w:val="0"/>
              </w:rPr>
              <w:t xml:space="preserve"> given time to go back and continue or re-work one of their creations from the week.</w:t>
            </w:r>
          </w:p>
        </w:tc>
      </w:tr>
      <w:tr w:rsidR="00E316B5" w:rsidRPr="00CC7259" w14:paraId="0897C307"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766EB7C5" w14:textId="389C51E2" w:rsidR="00E316B5" w:rsidRPr="00CC7259" w:rsidRDefault="00D430CE" w:rsidP="00E95548">
            <w:pPr>
              <w:pStyle w:val="MoEBodyText"/>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tcPr>
          <w:p w14:paraId="108CE772" w14:textId="77777777" w:rsidR="00E316B5" w:rsidRPr="00CC7259" w:rsidRDefault="00E316B5"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36F8D860"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121A960" w14:textId="77777777" w:rsidR="00E316B5" w:rsidRPr="00CC7259" w:rsidRDefault="00E316B5" w:rsidP="00E95548">
            <w:pPr>
              <w:pStyle w:val="MoEBodyText"/>
              <w:rPr>
                <w:rFonts w:ascii="Arial" w:hAnsi="Arial" w:cs="Arial"/>
              </w:rPr>
            </w:pPr>
            <w:r w:rsidRPr="00CC7259">
              <w:rPr>
                <w:rFonts w:ascii="Arial" w:hAnsi="Arial" w:cs="Arial"/>
              </w:rPr>
              <w:t xml:space="preserve">In this activity you are learning to: </w:t>
            </w:r>
          </w:p>
          <w:p w14:paraId="436BACCE" w14:textId="7D90940A" w:rsidR="00E316B5" w:rsidRPr="00CC7259" w:rsidRDefault="17DEB0E4" w:rsidP="00E15254">
            <w:pPr>
              <w:pStyle w:val="MoEBodyText"/>
              <w:numPr>
                <w:ilvl w:val="0"/>
                <w:numId w:val="12"/>
              </w:numPr>
              <w:rPr>
                <w:rFonts w:ascii="Arial" w:eastAsia="Calibri Light" w:hAnsi="Arial" w:cs="Arial"/>
                <w:color w:val="000000" w:themeColor="text1"/>
              </w:rPr>
            </w:pPr>
            <w:r w:rsidRPr="00CC7259">
              <w:rPr>
                <w:rFonts w:ascii="Arial" w:eastAsia="Calibri Light" w:hAnsi="Arial" w:cs="Arial"/>
                <w:color w:val="000000" w:themeColor="text1"/>
              </w:rPr>
              <w:t>IMPROVE on a piece of work or creation.</w:t>
            </w:r>
          </w:p>
        </w:tc>
        <w:tc>
          <w:tcPr>
            <w:tcW w:w="4860" w:type="dxa"/>
          </w:tcPr>
          <w:p w14:paraId="16EFB224" w14:textId="77777777" w:rsidR="00E316B5" w:rsidRPr="00CC7259" w:rsidRDefault="00163202"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My home learning book</w:t>
            </w:r>
          </w:p>
          <w:p w14:paraId="6B93B76C" w14:textId="77777777" w:rsidR="00163202" w:rsidRPr="00CC7259" w:rsidRDefault="00163202"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My creations</w:t>
            </w:r>
          </w:p>
          <w:p w14:paraId="14D12804" w14:textId="16F290C3" w:rsidR="00163202" w:rsidRPr="00CC7259" w:rsidRDefault="00163202"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My imagination</w:t>
            </w:r>
          </w:p>
        </w:tc>
      </w:tr>
    </w:tbl>
    <w:p w14:paraId="4D7D10EA" w14:textId="77777777" w:rsidR="00CB0986" w:rsidRPr="00CC7259" w:rsidRDefault="00CB0986" w:rsidP="5F856D63">
      <w:pPr>
        <w:rPr>
          <w:rFonts w:ascii="Arial" w:hAnsi="Arial" w:cs="Arial"/>
          <w:b/>
          <w:color w:val="2A6EBB"/>
          <w:sz w:val="28"/>
          <w:szCs w:val="28"/>
        </w:rPr>
      </w:pPr>
    </w:p>
    <w:p w14:paraId="265F5A49" w14:textId="4A84389F" w:rsidR="00193172" w:rsidRPr="00CC7259" w:rsidRDefault="466473B9" w:rsidP="5F856D63">
      <w:pPr>
        <w:rPr>
          <w:rFonts w:ascii="Arial" w:hAnsi="Arial" w:cs="Arial"/>
          <w:sz w:val="24"/>
          <w:szCs w:val="24"/>
        </w:rPr>
      </w:pPr>
      <w:r w:rsidRPr="00CC7259">
        <w:rPr>
          <w:rFonts w:ascii="Arial" w:eastAsia="Calibri Light" w:hAnsi="Arial" w:cs="Arial"/>
          <w:color w:val="000000" w:themeColor="text1"/>
          <w:sz w:val="24"/>
          <w:szCs w:val="24"/>
        </w:rPr>
        <w:t>CHOOSING TIME to end the week:</w:t>
      </w:r>
      <w:r w:rsidR="00193172" w:rsidRPr="00CC7259">
        <w:rPr>
          <w:rFonts w:ascii="Arial" w:hAnsi="Arial" w:cs="Arial"/>
        </w:rPr>
        <w:br/>
      </w:r>
    </w:p>
    <w:p w14:paraId="0C2A17B5" w14:textId="656F6EBA"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Go back and work on any of your creations from this week that you might not have finished or want to add to.</w:t>
      </w:r>
    </w:p>
    <w:p w14:paraId="6FAFAF7D" w14:textId="77777777" w:rsidR="00B74808" w:rsidRPr="00CC7259" w:rsidRDefault="00B74808" w:rsidP="5F856D63">
      <w:pPr>
        <w:rPr>
          <w:rFonts w:ascii="Arial" w:eastAsia="Calibri Light" w:hAnsi="Arial" w:cs="Arial"/>
          <w:color w:val="000000" w:themeColor="text1"/>
          <w:sz w:val="24"/>
          <w:szCs w:val="24"/>
        </w:rPr>
      </w:pPr>
    </w:p>
    <w:p w14:paraId="0325650D" w14:textId="7390B58B"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OR:</w:t>
      </w:r>
    </w:p>
    <w:p w14:paraId="1DE798F2" w14:textId="77777777" w:rsidR="00B74808" w:rsidRPr="00CC7259" w:rsidRDefault="00B74808" w:rsidP="5F856D63">
      <w:pPr>
        <w:rPr>
          <w:rFonts w:ascii="Arial" w:eastAsia="Calibri Light" w:hAnsi="Arial" w:cs="Arial"/>
          <w:color w:val="000000" w:themeColor="text1"/>
          <w:sz w:val="24"/>
          <w:szCs w:val="24"/>
        </w:rPr>
      </w:pPr>
    </w:p>
    <w:p w14:paraId="4C51A1AD" w14:textId="5607F8FC"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Do some more creating:</w:t>
      </w:r>
    </w:p>
    <w:p w14:paraId="1FB4B475" w14:textId="77777777" w:rsidR="00B74808" w:rsidRPr="00CC7259" w:rsidRDefault="00B74808" w:rsidP="5F856D63">
      <w:pPr>
        <w:rPr>
          <w:rFonts w:ascii="Arial" w:eastAsia="Calibri Light" w:hAnsi="Arial" w:cs="Arial"/>
          <w:color w:val="000000" w:themeColor="text1"/>
          <w:sz w:val="24"/>
          <w:szCs w:val="24"/>
        </w:rPr>
      </w:pPr>
    </w:p>
    <w:p w14:paraId="67ED25DE" w14:textId="660B5B57"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C</w:t>
      </w:r>
      <w:r w:rsidR="697C7EF1" w:rsidRPr="00CC7259">
        <w:rPr>
          <w:rFonts w:ascii="Arial" w:eastAsia="Calibri Light" w:hAnsi="Arial" w:cs="Arial"/>
          <w:color w:val="000000" w:themeColor="text1"/>
          <w:sz w:val="24"/>
          <w:szCs w:val="24"/>
        </w:rPr>
        <w:t xml:space="preserve">REATE </w:t>
      </w:r>
      <w:r w:rsidRPr="00CC7259">
        <w:rPr>
          <w:rFonts w:ascii="Arial" w:eastAsia="Calibri Light" w:hAnsi="Arial" w:cs="Arial"/>
          <w:color w:val="000000" w:themeColor="text1"/>
          <w:sz w:val="24"/>
          <w:szCs w:val="24"/>
        </w:rPr>
        <w:t xml:space="preserve">a bird or superhero dance </w:t>
      </w:r>
    </w:p>
    <w:p w14:paraId="44D4C386" w14:textId="2DF78F26"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D</w:t>
      </w:r>
      <w:r w:rsidR="30953189" w:rsidRPr="00CC7259">
        <w:rPr>
          <w:rFonts w:ascii="Arial" w:eastAsia="Calibri Light" w:hAnsi="Arial" w:cs="Arial"/>
          <w:color w:val="000000" w:themeColor="text1"/>
          <w:sz w:val="24"/>
          <w:szCs w:val="24"/>
        </w:rPr>
        <w:t>ESIGN AND/OR BUILD</w:t>
      </w:r>
      <w:r w:rsidRPr="00CC7259">
        <w:rPr>
          <w:rFonts w:ascii="Arial" w:eastAsia="Calibri Light" w:hAnsi="Arial" w:cs="Arial"/>
          <w:color w:val="000000" w:themeColor="text1"/>
          <w:sz w:val="24"/>
          <w:szCs w:val="24"/>
        </w:rPr>
        <w:t xml:space="preserve"> a home for your superhero or scarecrow.</w:t>
      </w:r>
    </w:p>
    <w:p w14:paraId="13A431CA" w14:textId="6228421B" w:rsidR="00193172" w:rsidRPr="00CC7259" w:rsidRDefault="466473B9" w:rsidP="5F856D63">
      <w:pPr>
        <w:rPr>
          <w:rFonts w:ascii="Arial" w:eastAsia="Calibri Light" w:hAnsi="Arial" w:cs="Arial"/>
          <w:color w:val="000000" w:themeColor="text1"/>
          <w:sz w:val="24"/>
          <w:szCs w:val="24"/>
        </w:rPr>
      </w:pPr>
      <w:r w:rsidRPr="00CC7259">
        <w:rPr>
          <w:rFonts w:ascii="Arial" w:eastAsia="Calibri Light" w:hAnsi="Arial" w:cs="Arial"/>
          <w:color w:val="000000" w:themeColor="text1"/>
          <w:sz w:val="24"/>
          <w:szCs w:val="24"/>
        </w:rPr>
        <w:t>M</w:t>
      </w:r>
      <w:r w:rsidR="7B08848D" w:rsidRPr="00CC7259">
        <w:rPr>
          <w:rFonts w:ascii="Arial" w:eastAsia="Calibri Light" w:hAnsi="Arial" w:cs="Arial"/>
          <w:color w:val="000000" w:themeColor="text1"/>
          <w:sz w:val="24"/>
          <w:szCs w:val="24"/>
        </w:rPr>
        <w:t>AKE UP</w:t>
      </w:r>
      <w:r w:rsidRPr="00CC7259">
        <w:rPr>
          <w:rFonts w:ascii="Arial" w:eastAsia="Calibri Light" w:hAnsi="Arial" w:cs="Arial"/>
          <w:color w:val="000000" w:themeColor="text1"/>
          <w:sz w:val="24"/>
          <w:szCs w:val="24"/>
        </w:rPr>
        <w:t xml:space="preserve"> a game to play with someone at home.</w:t>
      </w:r>
    </w:p>
    <w:p w14:paraId="36B538E3" w14:textId="58FD445F" w:rsidR="00193172" w:rsidRPr="00CC7259" w:rsidRDefault="00193172" w:rsidP="00193172">
      <w:pPr>
        <w:rPr>
          <w:rFonts w:ascii="Arial" w:hAnsi="Arial" w:cs="Arial"/>
        </w:rPr>
      </w:pPr>
      <w:r w:rsidRPr="00CC7259">
        <w:rPr>
          <w:rFonts w:ascii="Arial" w:hAnsi="Arial" w:cs="Arial"/>
        </w:rPr>
        <w:br/>
      </w:r>
    </w:p>
    <w:p w14:paraId="3BC726BA" w14:textId="77777777" w:rsidR="00193172" w:rsidRPr="00CC7259" w:rsidRDefault="00193172" w:rsidP="00193172">
      <w:pPr>
        <w:rPr>
          <w:rFonts w:ascii="Arial" w:hAnsi="Arial" w:cs="Arial"/>
          <w:b/>
          <w:color w:val="2A6EBB"/>
          <w:sz w:val="28"/>
          <w:szCs w:val="28"/>
        </w:rPr>
      </w:pPr>
      <w:r w:rsidRPr="00CC7259">
        <w:rPr>
          <w:rFonts w:ascii="Arial" w:hAnsi="Arial" w:cs="Arial"/>
          <w:b/>
          <w:color w:val="2A6EBB"/>
          <w:sz w:val="28"/>
          <w:szCs w:val="28"/>
        </w:rPr>
        <w:br w:type="page"/>
      </w:r>
    </w:p>
    <w:p w14:paraId="62257367" w14:textId="77777777" w:rsidR="00193172" w:rsidRPr="00CC7259" w:rsidRDefault="00193172" w:rsidP="00193172">
      <w:pPr>
        <w:pStyle w:val="MoECoverPageHeading"/>
        <w:rPr>
          <w:rFonts w:ascii="Arial" w:hAnsi="Arial" w:cs="Arial"/>
        </w:rPr>
      </w:pPr>
      <w:r w:rsidRPr="00CC7259">
        <w:rPr>
          <w:rFonts w:ascii="Arial" w:hAnsi="Arial" w:cs="Arial"/>
          <w:sz w:val="44"/>
          <w:szCs w:val="44"/>
        </w:rPr>
        <w:lastRenderedPageBreak/>
        <w:t>Day 5: Reflection</w:t>
      </w:r>
    </w:p>
    <w:p w14:paraId="51C91B58" w14:textId="77777777" w:rsidR="00193172" w:rsidRPr="00CC7259" w:rsidRDefault="00193172" w:rsidP="004004D6">
      <w:pPr>
        <w:pStyle w:val="MoEHorizontalLineDivider"/>
        <w:rPr>
          <w:rFonts w:ascii="Arial" w:hAnsi="Arial" w:cs="Arial"/>
        </w:rPr>
      </w:pPr>
    </w:p>
    <w:tbl>
      <w:tblPr>
        <w:tblStyle w:val="TableGrid"/>
        <w:tblW w:w="0" w:type="auto"/>
        <w:tblLayout w:type="fixed"/>
        <w:tblLook w:val="04A0" w:firstRow="1" w:lastRow="0" w:firstColumn="1" w:lastColumn="0" w:noHBand="0" w:noVBand="1"/>
      </w:tblPr>
      <w:tblGrid>
        <w:gridCol w:w="4860"/>
        <w:gridCol w:w="4860"/>
      </w:tblGrid>
      <w:tr w:rsidR="00E316B5" w:rsidRPr="00CC7259" w14:paraId="0841242D" w14:textId="77777777" w:rsidTr="00E9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5284B7F0" w14:textId="77777777" w:rsidR="00E316B5" w:rsidRPr="00CC7259" w:rsidRDefault="00E316B5" w:rsidP="00E95548">
            <w:pPr>
              <w:pStyle w:val="MoEBodyText"/>
              <w:rPr>
                <w:rFonts w:ascii="Arial" w:hAnsi="Arial" w:cs="Arial"/>
                <w:b w:val="0"/>
              </w:rPr>
            </w:pPr>
            <w:r w:rsidRPr="00CC7259">
              <w:rPr>
                <w:rFonts w:ascii="Arial" w:hAnsi="Arial" w:cs="Arial"/>
              </w:rPr>
              <w:t>Notes for teachers and whānau</w:t>
            </w:r>
          </w:p>
          <w:p w14:paraId="48914642" w14:textId="77777777" w:rsidR="00E316B5" w:rsidRPr="00CC7259" w:rsidRDefault="00E316B5" w:rsidP="00E95548">
            <w:pPr>
              <w:pStyle w:val="MoEBodyText"/>
              <w:rPr>
                <w:rFonts w:ascii="Arial" w:hAnsi="Arial" w:cs="Arial"/>
                <w:b w:val="0"/>
                <w:bCs/>
              </w:rPr>
            </w:pPr>
            <w:r w:rsidRPr="00CC7259">
              <w:rPr>
                <w:rFonts w:ascii="Arial" w:hAnsi="Arial" w:cs="Arial"/>
                <w:b w:val="0"/>
                <w:bCs/>
              </w:rPr>
              <w:t xml:space="preserve">In this activity your learner is … </w:t>
            </w:r>
          </w:p>
        </w:tc>
      </w:tr>
      <w:tr w:rsidR="00E316B5" w:rsidRPr="00CC7259" w14:paraId="02896A01" w14:textId="77777777" w:rsidTr="00E955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60" w:type="dxa"/>
          </w:tcPr>
          <w:p w14:paraId="46158FCA" w14:textId="60A81A47" w:rsidR="00E316B5" w:rsidRPr="00CC7259" w:rsidRDefault="00D430CE" w:rsidP="00E95548">
            <w:pPr>
              <w:pStyle w:val="MoEBodyText"/>
              <w:rPr>
                <w:rFonts w:ascii="Arial" w:hAnsi="Arial" w:cs="Arial"/>
                <w:bCs/>
              </w:rPr>
            </w:pPr>
            <w:r w:rsidRPr="00CC7259">
              <w:rPr>
                <w:rFonts w:ascii="Arial" w:hAnsi="Arial" w:cs="Arial"/>
                <w:b/>
                <w:bCs/>
                <w:color w:val="000000" w:themeColor="text1"/>
              </w:rPr>
              <w:t>Ā</w:t>
            </w:r>
            <w:r w:rsidRPr="00CC7259">
              <w:rPr>
                <w:rFonts w:ascii="Arial" w:eastAsia="Calibri Light" w:hAnsi="Arial" w:cs="Arial"/>
                <w:b/>
                <w:color w:val="000000" w:themeColor="text1"/>
              </w:rPr>
              <w:t>konga</w:t>
            </w:r>
            <w:r w:rsidRPr="00CC7259">
              <w:rPr>
                <w:rFonts w:ascii="Arial" w:hAnsi="Arial" w:cs="Arial"/>
                <w:b/>
                <w:bCs/>
              </w:rPr>
              <w:t xml:space="preserve"> activity instructions</w:t>
            </w:r>
          </w:p>
        </w:tc>
        <w:tc>
          <w:tcPr>
            <w:tcW w:w="4860" w:type="dxa"/>
          </w:tcPr>
          <w:p w14:paraId="443A1020" w14:textId="77777777" w:rsidR="00E316B5" w:rsidRPr="00CC7259" w:rsidRDefault="00E316B5" w:rsidP="00E95548">
            <w:pPr>
              <w:pStyle w:val="MoEBodyText"/>
              <w:cnfStyle w:val="000000100000" w:firstRow="0" w:lastRow="0" w:firstColumn="0" w:lastColumn="0" w:oddVBand="0" w:evenVBand="0" w:oddHBand="1" w:evenHBand="0" w:firstRowFirstColumn="0" w:firstRowLastColumn="0" w:lastRowFirstColumn="0" w:lastRowLastColumn="0"/>
              <w:rPr>
                <w:rFonts w:ascii="Arial" w:hAnsi="Arial" w:cs="Arial"/>
                <w:b/>
              </w:rPr>
            </w:pPr>
            <w:r w:rsidRPr="00CC7259">
              <w:rPr>
                <w:rFonts w:ascii="Arial" w:hAnsi="Arial" w:cs="Arial"/>
                <w:b/>
              </w:rPr>
              <w:t>What do I need?</w:t>
            </w:r>
          </w:p>
        </w:tc>
      </w:tr>
      <w:tr w:rsidR="00E316B5" w:rsidRPr="00CC7259" w14:paraId="2084B690" w14:textId="77777777" w:rsidTr="00E955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CB45BB0" w14:textId="77777777" w:rsidR="00E316B5" w:rsidRPr="00CC7259" w:rsidRDefault="00E316B5" w:rsidP="00E95548">
            <w:pPr>
              <w:pStyle w:val="MoEBodyText"/>
              <w:rPr>
                <w:rFonts w:ascii="Arial" w:hAnsi="Arial" w:cs="Arial"/>
              </w:rPr>
            </w:pPr>
            <w:r w:rsidRPr="00CC7259">
              <w:rPr>
                <w:rFonts w:ascii="Arial" w:hAnsi="Arial" w:cs="Arial"/>
              </w:rPr>
              <w:t xml:space="preserve">In this activity you are learning to: </w:t>
            </w:r>
          </w:p>
          <w:p w14:paraId="5E2E5909" w14:textId="44434CF2" w:rsidR="00E316B5" w:rsidRPr="00CC7259" w:rsidRDefault="00A767AF" w:rsidP="00E15254">
            <w:pPr>
              <w:pStyle w:val="MoEBodyText"/>
              <w:numPr>
                <w:ilvl w:val="0"/>
                <w:numId w:val="12"/>
              </w:numPr>
              <w:rPr>
                <w:rFonts w:ascii="Arial" w:eastAsia="Calibri Light" w:hAnsi="Arial" w:cs="Arial"/>
                <w:color w:val="000000" w:themeColor="text1"/>
                <w:szCs w:val="20"/>
              </w:rPr>
            </w:pPr>
            <w:r w:rsidRPr="00CC7259">
              <w:rPr>
                <w:rFonts w:ascii="Arial" w:eastAsia="Calibri Light" w:hAnsi="Arial" w:cs="Arial"/>
                <w:color w:val="000000" w:themeColor="text1"/>
                <w:szCs w:val="20"/>
              </w:rPr>
              <w:t xml:space="preserve">Think about </w:t>
            </w:r>
            <w:r w:rsidR="00864B2C" w:rsidRPr="00CC7259">
              <w:rPr>
                <w:rFonts w:ascii="Arial" w:eastAsia="Calibri Light" w:hAnsi="Arial" w:cs="Arial"/>
                <w:color w:val="000000" w:themeColor="text1"/>
                <w:szCs w:val="20"/>
              </w:rPr>
              <w:t>what I have learnt and how I feel about my learning.</w:t>
            </w:r>
          </w:p>
        </w:tc>
        <w:tc>
          <w:tcPr>
            <w:tcW w:w="4860" w:type="dxa"/>
          </w:tcPr>
          <w:p w14:paraId="0E7610CE" w14:textId="77777777" w:rsidR="00E316B5" w:rsidRPr="00CC7259" w:rsidRDefault="003B70CB"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My home learning book</w:t>
            </w:r>
          </w:p>
          <w:p w14:paraId="331AA6FB" w14:textId="2FC900E1" w:rsidR="003B70CB" w:rsidRPr="00CC7259" w:rsidRDefault="00864B2C" w:rsidP="00E15254">
            <w:pPr>
              <w:pStyle w:val="MoEBodyText"/>
              <w:numPr>
                <w:ilvl w:val="0"/>
                <w:numId w:val="12"/>
              </w:numPr>
              <w:cnfStyle w:val="000000010000" w:firstRow="0" w:lastRow="0" w:firstColumn="0" w:lastColumn="0" w:oddVBand="0" w:evenVBand="0" w:oddHBand="0" w:evenHBand="1" w:firstRowFirstColumn="0" w:firstRowLastColumn="0" w:lastRowFirstColumn="0" w:lastRowLastColumn="0"/>
              <w:rPr>
                <w:rFonts w:ascii="Arial" w:eastAsia="Calibri Light" w:hAnsi="Arial" w:cs="Arial"/>
                <w:color w:val="000000" w:themeColor="text1"/>
                <w:szCs w:val="20"/>
              </w:rPr>
            </w:pPr>
            <w:r w:rsidRPr="00CC7259">
              <w:rPr>
                <w:rFonts w:ascii="Arial" w:eastAsia="Calibri Light" w:hAnsi="Arial" w:cs="Arial"/>
                <w:color w:val="000000" w:themeColor="text1"/>
                <w:szCs w:val="20"/>
              </w:rPr>
              <w:t>Pencils/crayons/felts</w:t>
            </w:r>
          </w:p>
        </w:tc>
      </w:tr>
    </w:tbl>
    <w:p w14:paraId="69C43E1A" w14:textId="77777777" w:rsidR="00FC031E" w:rsidRPr="00CC7259" w:rsidRDefault="00FC031E" w:rsidP="00193172">
      <w:pPr>
        <w:rPr>
          <w:rFonts w:ascii="Arial" w:hAnsi="Arial" w:cs="Arial"/>
        </w:rPr>
      </w:pPr>
    </w:p>
    <w:p w14:paraId="14920F02" w14:textId="77777777" w:rsidR="000B1206" w:rsidRPr="00CC7259" w:rsidRDefault="000B1206" w:rsidP="000B1206">
      <w:pPr>
        <w:pStyle w:val="MoEBodyText"/>
        <w:rPr>
          <w:rFonts w:ascii="Arial" w:hAnsi="Arial" w:cs="Arial"/>
        </w:rPr>
      </w:pPr>
      <w:r w:rsidRPr="00CC7259">
        <w:rPr>
          <w:rFonts w:ascii="Arial" w:hAnsi="Arial" w:cs="Arial"/>
        </w:rPr>
        <w:t>TALK with someone in your whānau:</w:t>
      </w:r>
    </w:p>
    <w:p w14:paraId="4256882F" w14:textId="77777777" w:rsidR="000B1206" w:rsidRPr="00CC7259" w:rsidRDefault="000B1206" w:rsidP="00E15254">
      <w:pPr>
        <w:pStyle w:val="MoEBodyText"/>
        <w:numPr>
          <w:ilvl w:val="0"/>
          <w:numId w:val="52"/>
        </w:numPr>
        <w:rPr>
          <w:rFonts w:ascii="Arial" w:eastAsiaTheme="minorEastAsia" w:hAnsi="Arial" w:cs="Arial"/>
        </w:rPr>
      </w:pPr>
      <w:r w:rsidRPr="00CC7259">
        <w:rPr>
          <w:rFonts w:ascii="Arial" w:hAnsi="Arial" w:cs="Arial"/>
        </w:rPr>
        <w:t>Tell them all the things you have done today.</w:t>
      </w:r>
    </w:p>
    <w:p w14:paraId="0CB33F5B" w14:textId="7601A762" w:rsidR="000B1206" w:rsidRPr="00CC7259" w:rsidRDefault="000B1206" w:rsidP="00E15254">
      <w:pPr>
        <w:pStyle w:val="MoEBodyText"/>
        <w:numPr>
          <w:ilvl w:val="0"/>
          <w:numId w:val="52"/>
        </w:numPr>
        <w:rPr>
          <w:rFonts w:ascii="Arial" w:eastAsiaTheme="minorEastAsia" w:hAnsi="Arial" w:cs="Arial"/>
        </w:rPr>
      </w:pPr>
      <w:r w:rsidRPr="00CC7259">
        <w:rPr>
          <w:rFonts w:ascii="Arial" w:hAnsi="Arial" w:cs="Arial"/>
        </w:rPr>
        <w:t>Talk about</w:t>
      </w:r>
      <w:r w:rsidR="0025366F" w:rsidRPr="00CC7259">
        <w:rPr>
          <w:rFonts w:ascii="Arial" w:hAnsi="Arial" w:cs="Arial"/>
        </w:rPr>
        <w:t xml:space="preserve"> </w:t>
      </w:r>
      <w:r w:rsidR="00363BF4" w:rsidRPr="00CC7259">
        <w:rPr>
          <w:rFonts w:ascii="Arial" w:hAnsi="Arial" w:cs="Arial"/>
        </w:rPr>
        <w:t>all</w:t>
      </w:r>
      <w:r w:rsidR="0025366F" w:rsidRPr="00CC7259">
        <w:rPr>
          <w:rFonts w:ascii="Arial" w:hAnsi="Arial" w:cs="Arial"/>
        </w:rPr>
        <w:t xml:space="preserve"> the things you have created this week and </w:t>
      </w:r>
      <w:r w:rsidR="00363BF4" w:rsidRPr="00CC7259">
        <w:rPr>
          <w:rFonts w:ascii="Arial" w:hAnsi="Arial" w:cs="Arial"/>
        </w:rPr>
        <w:t>ask them to tell you about something that they have created. Can you think of something you have created with your family?</w:t>
      </w:r>
    </w:p>
    <w:p w14:paraId="53923616" w14:textId="77777777" w:rsidR="000B1206" w:rsidRPr="00CC7259" w:rsidRDefault="000B1206" w:rsidP="00E15254">
      <w:pPr>
        <w:pStyle w:val="MoEBodyText"/>
        <w:numPr>
          <w:ilvl w:val="0"/>
          <w:numId w:val="52"/>
        </w:numPr>
        <w:rPr>
          <w:rFonts w:ascii="Arial" w:eastAsiaTheme="minorEastAsia" w:hAnsi="Arial" w:cs="Arial"/>
        </w:rPr>
      </w:pPr>
      <w:r w:rsidRPr="00CC7259">
        <w:rPr>
          <w:rFonts w:ascii="Arial" w:hAnsi="Arial" w:cs="Arial"/>
        </w:rPr>
        <w:t>How did today make you feel?</w:t>
      </w:r>
    </w:p>
    <w:p w14:paraId="2B31D464" w14:textId="77777777" w:rsidR="000B1206" w:rsidRPr="00CC7259" w:rsidRDefault="000B1206" w:rsidP="000B1206">
      <w:pPr>
        <w:pStyle w:val="MoECoverPageSubheading"/>
        <w:rPr>
          <w:rFonts w:ascii="Arial" w:hAnsi="Arial" w:cs="Arial"/>
        </w:rPr>
      </w:pPr>
    </w:p>
    <w:p w14:paraId="31ADD779" w14:textId="77777777" w:rsidR="000B1206" w:rsidRPr="00CC7259" w:rsidRDefault="000B1206" w:rsidP="000B1206">
      <w:pPr>
        <w:pStyle w:val="MoECoverPageSubheading"/>
        <w:rPr>
          <w:rFonts w:ascii="Arial" w:hAnsi="Arial" w:cs="Arial"/>
        </w:rPr>
      </w:pPr>
      <w:r w:rsidRPr="00CC7259">
        <w:rPr>
          <w:rFonts w:ascii="Arial" w:hAnsi="Arial" w:cs="Arial"/>
        </w:rPr>
        <w:t>Wellbeing check</w:t>
      </w:r>
    </w:p>
    <w:p w14:paraId="752FF9F2" w14:textId="77777777" w:rsidR="000B1206" w:rsidRPr="00CC7259" w:rsidRDefault="000B1206" w:rsidP="000B1206">
      <w:pPr>
        <w:pStyle w:val="MoEBodyText"/>
        <w:rPr>
          <w:rFonts w:ascii="Arial" w:eastAsia="Calibri Light" w:hAnsi="Arial" w:cs="Arial"/>
          <w:color w:val="000000" w:themeColor="text1"/>
        </w:rPr>
      </w:pPr>
      <w:r w:rsidRPr="00CC7259">
        <w:rPr>
          <w:rFonts w:ascii="Arial" w:hAnsi="Arial" w:cs="Arial"/>
        </w:rPr>
        <w:t xml:space="preserve">Put the </w:t>
      </w:r>
      <w:hyperlink r:id="rId97">
        <w:r w:rsidRPr="00CC7259">
          <w:rPr>
            <w:rStyle w:val="Hyperlink"/>
            <w:rFonts w:ascii="Arial" w:eastAsia="Calibri Light" w:hAnsi="Arial" w:cs="Arial"/>
          </w:rPr>
          <w:t>Face cards</w:t>
        </w:r>
      </w:hyperlink>
      <w:r w:rsidRPr="00CC7259">
        <w:rPr>
          <w:rFonts w:ascii="Arial" w:eastAsia="Calibri Light" w:hAnsi="Arial" w:cs="Arial"/>
          <w:color w:val="000000" w:themeColor="text1"/>
        </w:rPr>
        <w:t xml:space="preserve"> on the table or floor in front of you.</w:t>
      </w:r>
    </w:p>
    <w:p w14:paraId="4C94B392" w14:textId="084F9E77" w:rsidR="000B1206" w:rsidRPr="00CC7259" w:rsidRDefault="000B1206" w:rsidP="000B1206">
      <w:pPr>
        <w:pStyle w:val="MoEBodyText"/>
        <w:rPr>
          <w:rFonts w:ascii="Arial" w:eastAsia="Calibri Light" w:hAnsi="Arial" w:cs="Arial"/>
          <w:color w:val="000000" w:themeColor="text1"/>
        </w:rPr>
      </w:pPr>
      <w:r w:rsidRPr="00CC7259">
        <w:rPr>
          <w:rFonts w:ascii="Arial" w:eastAsia="Calibri Light" w:hAnsi="Arial" w:cs="Arial"/>
          <w:color w:val="000000" w:themeColor="text1"/>
        </w:rPr>
        <w:t xml:space="preserve">This morning you chose a face card for how you wanted to feel at the end of the day. Find this card </w:t>
      </w:r>
      <w:r w:rsidR="00734950" w:rsidRPr="00CC7259">
        <w:rPr>
          <w:rFonts w:ascii="Arial" w:hAnsi="Arial" w:cs="Arial"/>
        </w:rPr>
        <w:t>–</w:t>
      </w:r>
      <w:r w:rsidRPr="00CC7259">
        <w:rPr>
          <w:rFonts w:ascii="Arial" w:eastAsia="Calibri Light" w:hAnsi="Arial" w:cs="Arial"/>
          <w:color w:val="000000" w:themeColor="text1"/>
        </w:rPr>
        <w:t xml:space="preserve"> Is that how you feel?</w:t>
      </w:r>
    </w:p>
    <w:p w14:paraId="7FB9CF36" w14:textId="77777777" w:rsidR="000B1206" w:rsidRPr="00CC7259" w:rsidRDefault="000B1206" w:rsidP="00E15254">
      <w:pPr>
        <w:pStyle w:val="MoEBodyText"/>
        <w:numPr>
          <w:ilvl w:val="0"/>
          <w:numId w:val="53"/>
        </w:numPr>
        <w:rPr>
          <w:rFonts w:ascii="Arial" w:eastAsiaTheme="minorEastAsia" w:hAnsi="Arial" w:cs="Arial"/>
          <w:color w:val="000000" w:themeColor="text1"/>
        </w:rPr>
      </w:pPr>
      <w:r w:rsidRPr="00CC7259">
        <w:rPr>
          <w:rFonts w:ascii="Arial" w:eastAsia="Calibri Light" w:hAnsi="Arial" w:cs="Arial"/>
          <w:color w:val="000000" w:themeColor="text1"/>
        </w:rPr>
        <w:t>Which activity did you enjoy the most today?</w:t>
      </w:r>
    </w:p>
    <w:p w14:paraId="164F4F65" w14:textId="77777777" w:rsidR="000B1206" w:rsidRPr="00CC7259" w:rsidRDefault="000B1206" w:rsidP="00E15254">
      <w:pPr>
        <w:pStyle w:val="MoEBodyText"/>
        <w:numPr>
          <w:ilvl w:val="0"/>
          <w:numId w:val="53"/>
        </w:numPr>
        <w:rPr>
          <w:rFonts w:ascii="Arial" w:eastAsiaTheme="minorEastAsia" w:hAnsi="Arial" w:cs="Arial"/>
          <w:color w:val="000000" w:themeColor="text1"/>
        </w:rPr>
      </w:pPr>
      <w:r w:rsidRPr="00CC7259">
        <w:rPr>
          <w:rFonts w:ascii="Arial" w:eastAsia="Calibri Light" w:hAnsi="Arial" w:cs="Arial"/>
          <w:color w:val="000000" w:themeColor="text1"/>
        </w:rPr>
        <w:t xml:space="preserve">What did you learn today? </w:t>
      </w:r>
    </w:p>
    <w:p w14:paraId="7BA58412" w14:textId="77777777" w:rsidR="000B1206" w:rsidRPr="00CC7259" w:rsidRDefault="000B1206" w:rsidP="00E15254">
      <w:pPr>
        <w:pStyle w:val="MoEBodyText"/>
        <w:numPr>
          <w:ilvl w:val="0"/>
          <w:numId w:val="53"/>
        </w:numPr>
        <w:spacing w:after="0"/>
        <w:rPr>
          <w:rFonts w:ascii="Arial" w:eastAsiaTheme="minorEastAsia" w:hAnsi="Arial" w:cs="Arial"/>
        </w:rPr>
      </w:pPr>
      <w:r w:rsidRPr="00CC7259">
        <w:rPr>
          <w:rFonts w:ascii="Arial" w:hAnsi="Arial" w:cs="Arial"/>
        </w:rPr>
        <w:t xml:space="preserve">WRITE or DRAW this in your home learning book. </w:t>
      </w:r>
    </w:p>
    <w:p w14:paraId="17C89117" w14:textId="77777777" w:rsidR="000B1206" w:rsidRPr="00CC7259" w:rsidRDefault="000B1206" w:rsidP="000B1206">
      <w:pPr>
        <w:pStyle w:val="MoEBodyText"/>
        <w:rPr>
          <w:rFonts w:ascii="Arial" w:hAnsi="Arial" w:cs="Arial"/>
        </w:rPr>
      </w:pPr>
    </w:p>
    <w:p w14:paraId="5AD89279" w14:textId="77777777" w:rsidR="003B70CB" w:rsidRPr="00CC7259" w:rsidRDefault="003B70CB" w:rsidP="000B1206">
      <w:pPr>
        <w:pStyle w:val="MoEBodyText"/>
        <w:rPr>
          <w:rFonts w:ascii="Arial" w:hAnsi="Arial" w:cs="Arial"/>
        </w:rPr>
      </w:pPr>
    </w:p>
    <w:p w14:paraId="58006094" w14:textId="5A466D36" w:rsidR="000B1206" w:rsidRPr="00CC7259" w:rsidRDefault="000B1206" w:rsidP="000B1206">
      <w:pPr>
        <w:pStyle w:val="MoEBodyText"/>
        <w:rPr>
          <w:rFonts w:ascii="Arial" w:eastAsia="MS Mincho" w:hAnsi="Arial" w:cs="Arial"/>
        </w:rPr>
      </w:pPr>
      <w:r w:rsidRPr="00CC7259">
        <w:rPr>
          <w:rFonts w:ascii="Arial" w:hAnsi="Arial" w:cs="Arial"/>
        </w:rPr>
        <w:t xml:space="preserve">CLOSE your book – School is finished for today </w:t>
      </w:r>
      <w:r w:rsidRPr="00CC7259">
        <w:rPr>
          <w:rFonts w:ascii="Segoe UI Emoji" w:eastAsia="Symbol" w:hAnsi="Segoe UI Emoji" w:cs="Segoe UI Emoji"/>
        </w:rPr>
        <w:t>😊</w:t>
      </w:r>
    </w:p>
    <w:p w14:paraId="2459CAEF" w14:textId="797D1163" w:rsidR="009C396D" w:rsidRPr="00CC7259" w:rsidRDefault="009C396D" w:rsidP="00193172">
      <w:pPr>
        <w:rPr>
          <w:rFonts w:ascii="Arial" w:hAnsi="Arial" w:cs="Arial"/>
        </w:rPr>
      </w:pPr>
    </w:p>
    <w:sectPr w:rsidR="009C396D" w:rsidRPr="00CC7259" w:rsidSect="00542189">
      <w:endnotePr>
        <w:numFmt w:val="decimal"/>
      </w:endnotePr>
      <w:pgSz w:w="11906" w:h="16838"/>
      <w:pgMar w:top="1170" w:right="1274" w:bottom="1418" w:left="90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C99F4" w14:textId="77777777" w:rsidR="0098790A" w:rsidRDefault="0098790A" w:rsidP="00882F80">
      <w:pPr>
        <w:spacing w:after="0" w:line="240" w:lineRule="auto"/>
      </w:pPr>
      <w:r>
        <w:separator/>
      </w:r>
    </w:p>
  </w:endnote>
  <w:endnote w:type="continuationSeparator" w:id="0">
    <w:p w14:paraId="5E831638" w14:textId="77777777" w:rsidR="0098790A" w:rsidRDefault="0098790A" w:rsidP="00882F80">
      <w:pPr>
        <w:spacing w:after="0" w:line="240" w:lineRule="auto"/>
      </w:pPr>
      <w:r>
        <w:continuationSeparator/>
      </w:r>
    </w:p>
  </w:endnote>
  <w:endnote w:type="continuationNotice" w:id="1">
    <w:p w14:paraId="0206A7C6" w14:textId="77777777" w:rsidR="0098790A" w:rsidRDefault="0098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4AF7" w14:textId="77777777" w:rsidR="003D57CD" w:rsidRDefault="003D5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94089"/>
      <w:docPartObj>
        <w:docPartGallery w:val="Page Numbers (Bottom of Page)"/>
        <w:docPartUnique/>
      </w:docPartObj>
    </w:sdtPr>
    <w:sdtEndPr>
      <w:rPr>
        <w:noProof/>
      </w:rPr>
    </w:sdtEndPr>
    <w:sdtContent>
      <w:p w14:paraId="57863DFF" w14:textId="12369E82" w:rsidR="00CF6D59" w:rsidRDefault="00CF6D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3431D1" w14:textId="284AD60F" w:rsidR="00CB51B0" w:rsidRDefault="00CD470F">
    <w:pPr>
      <w:pStyle w:val="Footer"/>
    </w:pPr>
    <w:r>
      <w:t>Learning from Home pack, learners in years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77A6" w14:textId="1B455E01" w:rsidR="00351391" w:rsidRPr="0035168E" w:rsidRDefault="00351391" w:rsidP="00351391">
    <w:pPr>
      <w:pStyle w:val="Footer"/>
      <w:spacing w:before="60"/>
      <w:rPr>
        <w:rFonts w:ascii="Calibri Light" w:hAnsi="Calibri Light" w:cs="Calibri Light"/>
        <w:color w:val="01853E"/>
        <w:sz w:val="14"/>
        <w:szCs w:val="14"/>
      </w:rPr>
    </w:pPr>
    <w:r w:rsidRPr="0035168E">
      <w:rPr>
        <w:rFonts w:ascii="Calibri Light" w:hAnsi="Calibri Light" w:cs="Calibri Light"/>
        <w:color w:val="01853E"/>
        <w:sz w:val="14"/>
        <w:szCs w:val="14"/>
      </w:rPr>
      <w:t xml:space="preserve">We </w:t>
    </w:r>
    <w:r w:rsidRPr="0035168E">
      <w:rPr>
        <w:rFonts w:ascii="Calibri Light" w:hAnsi="Calibri Light" w:cs="Calibri Light"/>
        <w:b/>
        <w:color w:val="01853E"/>
        <w:sz w:val="14"/>
        <w:szCs w:val="14"/>
      </w:rPr>
      <w:t>shape</w:t>
    </w:r>
    <w:r w:rsidRPr="0035168E">
      <w:rPr>
        <w:rFonts w:ascii="Calibri Light" w:hAnsi="Calibri Light" w:cs="Calibri Light"/>
        <w:color w:val="01853E"/>
        <w:sz w:val="14"/>
        <w:szCs w:val="14"/>
      </w:rPr>
      <w:t xml:space="preserve"> an </w:t>
    </w:r>
    <w:r w:rsidRPr="0035168E">
      <w:rPr>
        <w:rFonts w:ascii="Calibri Light" w:hAnsi="Calibri Light" w:cs="Calibri Light"/>
        <w:b/>
        <w:color w:val="01853E"/>
        <w:sz w:val="14"/>
        <w:szCs w:val="14"/>
      </w:rPr>
      <w:t>education</w:t>
    </w:r>
    <w:r w:rsidRPr="0035168E">
      <w:rPr>
        <w:rFonts w:ascii="Calibri Light" w:hAnsi="Calibri Light" w:cs="Calibri Light"/>
        <w:color w:val="01853E"/>
        <w:sz w:val="14"/>
        <w:szCs w:val="14"/>
      </w:rPr>
      <w:t xml:space="preserve"> system that delivers </w:t>
    </w:r>
    <w:r w:rsidRPr="0035168E">
      <w:rPr>
        <w:rFonts w:ascii="Calibri Light" w:hAnsi="Calibri Light" w:cs="Calibri Light"/>
        <w:b/>
        <w:color w:val="01853E"/>
        <w:sz w:val="14"/>
        <w:szCs w:val="14"/>
      </w:rPr>
      <w:t>equitable</w:t>
    </w:r>
    <w:r w:rsidRPr="0035168E">
      <w:rPr>
        <w:rFonts w:ascii="Calibri Light" w:hAnsi="Calibri Light" w:cs="Calibri Light"/>
        <w:color w:val="01853E"/>
        <w:sz w:val="14"/>
        <w:szCs w:val="14"/>
      </w:rPr>
      <w:t xml:space="preserve"> and </w:t>
    </w:r>
    <w:r w:rsidRPr="0035168E">
      <w:rPr>
        <w:rFonts w:ascii="Calibri Light" w:hAnsi="Calibri Light" w:cs="Calibri Light"/>
        <w:b/>
        <w:color w:val="01853E"/>
        <w:sz w:val="14"/>
        <w:szCs w:val="14"/>
      </w:rPr>
      <w:t>excellent outcomes</w:t>
    </w:r>
  </w:p>
  <w:p w14:paraId="7FA59D6F" w14:textId="4E5BF470" w:rsidR="00265E84" w:rsidRPr="00351391" w:rsidRDefault="00351391" w:rsidP="00351391">
    <w:pPr>
      <w:spacing w:before="60"/>
      <w:rPr>
        <w:color w:val="01853E"/>
      </w:rPr>
    </w:pPr>
    <w:r w:rsidRPr="0035168E">
      <w:rPr>
        <w:rFonts w:ascii="Calibri Light" w:hAnsi="Calibri Light" w:cs="Calibri Light"/>
        <w:i/>
        <w:color w:val="01853E"/>
        <w:sz w:val="14"/>
        <w:szCs w:val="14"/>
      </w:rPr>
      <w:t xml:space="preserve">He mea </w:t>
    </w:r>
    <w:r w:rsidRPr="0035168E">
      <w:rPr>
        <w:rFonts w:ascii="Calibri Light" w:hAnsi="Calibri Light" w:cs="Calibri Light"/>
        <w:b/>
        <w:i/>
        <w:color w:val="01853E"/>
        <w:sz w:val="14"/>
        <w:szCs w:val="14"/>
      </w:rPr>
      <w:t>tārai</w:t>
    </w:r>
    <w:r w:rsidRPr="0035168E">
      <w:rPr>
        <w:rFonts w:ascii="Calibri Light" w:hAnsi="Calibri Light" w:cs="Calibri Light"/>
        <w:i/>
        <w:color w:val="01853E"/>
        <w:sz w:val="14"/>
        <w:szCs w:val="14"/>
      </w:rPr>
      <w:t xml:space="preserve"> e mātou te </w:t>
    </w:r>
    <w:r w:rsidRPr="0035168E">
      <w:rPr>
        <w:rFonts w:ascii="Calibri Light" w:hAnsi="Calibri Light" w:cs="Calibri Light"/>
        <w:b/>
        <w:i/>
        <w:color w:val="01853E"/>
        <w:sz w:val="14"/>
        <w:szCs w:val="14"/>
      </w:rPr>
      <w:t>mātauranga</w:t>
    </w:r>
    <w:r w:rsidRPr="0035168E">
      <w:rPr>
        <w:rFonts w:ascii="Calibri Light" w:hAnsi="Calibri Light" w:cs="Calibri Light"/>
        <w:i/>
        <w:color w:val="01853E"/>
        <w:sz w:val="14"/>
        <w:szCs w:val="14"/>
      </w:rPr>
      <w:t xml:space="preserve"> kia </w:t>
    </w:r>
    <w:r w:rsidRPr="0035168E">
      <w:rPr>
        <w:rFonts w:ascii="Calibri Light" w:hAnsi="Calibri Light" w:cs="Calibri Light"/>
        <w:b/>
        <w:i/>
        <w:color w:val="01853E"/>
        <w:sz w:val="14"/>
        <w:szCs w:val="14"/>
      </w:rPr>
      <w:t>rangatira</w:t>
    </w:r>
    <w:r w:rsidRPr="0035168E">
      <w:rPr>
        <w:rFonts w:ascii="Calibri Light" w:hAnsi="Calibri Light" w:cs="Calibri Light"/>
        <w:i/>
        <w:color w:val="01853E"/>
        <w:sz w:val="14"/>
        <w:szCs w:val="14"/>
      </w:rPr>
      <w:t xml:space="preserve"> ai, kia </w:t>
    </w:r>
    <w:r w:rsidRPr="0035168E">
      <w:rPr>
        <w:rFonts w:ascii="Calibri Light" w:hAnsi="Calibri Light" w:cs="Calibri Light"/>
        <w:b/>
        <w:i/>
        <w:color w:val="01853E"/>
        <w:sz w:val="14"/>
        <w:szCs w:val="14"/>
      </w:rPr>
      <w:t>mana taurite</w:t>
    </w:r>
    <w:r w:rsidRPr="0035168E">
      <w:rPr>
        <w:rFonts w:ascii="Calibri Light" w:hAnsi="Calibri Light" w:cs="Calibri Light"/>
        <w:i/>
        <w:color w:val="01853E"/>
        <w:sz w:val="14"/>
        <w:szCs w:val="14"/>
      </w:rPr>
      <w:t xml:space="preserve"> ai ōna </w:t>
    </w:r>
    <w:r w:rsidRPr="0035168E">
      <w:rPr>
        <w:rFonts w:ascii="Calibri Light" w:hAnsi="Calibri Light" w:cs="Calibri Light"/>
        <w:b/>
        <w:i/>
        <w:color w:val="01853E"/>
        <w:sz w:val="14"/>
        <w:szCs w:val="14"/>
      </w:rPr>
      <w:t>huanga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69128" w14:textId="77777777" w:rsidR="0098790A" w:rsidRDefault="0098790A" w:rsidP="00882F80">
      <w:pPr>
        <w:spacing w:after="0" w:line="240" w:lineRule="auto"/>
      </w:pPr>
      <w:r>
        <w:separator/>
      </w:r>
    </w:p>
  </w:footnote>
  <w:footnote w:type="continuationSeparator" w:id="0">
    <w:p w14:paraId="762D7D2F" w14:textId="77777777" w:rsidR="0098790A" w:rsidRDefault="0098790A" w:rsidP="00882F80">
      <w:pPr>
        <w:spacing w:after="0" w:line="240" w:lineRule="auto"/>
      </w:pPr>
      <w:r>
        <w:continuationSeparator/>
      </w:r>
    </w:p>
  </w:footnote>
  <w:footnote w:type="continuationNotice" w:id="1">
    <w:p w14:paraId="0C831F3C" w14:textId="77777777" w:rsidR="0098790A" w:rsidRDefault="0098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BD48" w14:textId="77777777" w:rsidR="003D57CD" w:rsidRDefault="003D5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38B0" w14:textId="77777777" w:rsidR="003D57CD" w:rsidRDefault="003D57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D6BA" w14:textId="7C61D652" w:rsidR="00C06558" w:rsidRPr="00334223" w:rsidRDefault="00547E1A" w:rsidP="00FA6617">
    <w:pPr>
      <w:pStyle w:val="Header"/>
      <w:tabs>
        <w:tab w:val="clear" w:pos="4513"/>
        <w:tab w:val="clear" w:pos="9026"/>
        <w:tab w:val="right" w:pos="9725"/>
      </w:tabs>
      <w:rPr>
        <w:b/>
        <w:bCs/>
        <w:sz w:val="48"/>
        <w:szCs w:val="48"/>
      </w:rPr>
    </w:pPr>
    <w:r w:rsidRPr="00334223">
      <w:rPr>
        <w:b/>
        <w:bCs/>
        <w:color w:val="FF0000"/>
        <w:sz w:val="48"/>
        <w:szCs w:val="48"/>
      </w:rPr>
      <w:t>TRIAL DRAFT</w:t>
    </w:r>
    <w:sdt>
      <w:sdtPr>
        <w:rPr>
          <w:b/>
          <w:bCs/>
          <w:color w:val="FF0000"/>
          <w:sz w:val="48"/>
          <w:szCs w:val="48"/>
        </w:rPr>
        <w:id w:val="1439405515"/>
        <w:docPartObj>
          <w:docPartGallery w:val="Watermarks"/>
          <w:docPartUnique/>
        </w:docPartObj>
      </w:sdtPr>
      <w:sdtEndPr/>
      <w:sdtContent>
        <w:r w:rsidR="000856C8">
          <w:rPr>
            <w:b/>
            <w:bCs/>
            <w:noProof/>
            <w:color w:val="FF0000"/>
            <w:sz w:val="48"/>
            <w:szCs w:val="48"/>
          </w:rPr>
          <w:pict w14:anchorId="249889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C1D73" w:rsidRPr="00334223">
      <w:rPr>
        <w:b/>
        <w:bCs/>
        <w:noProof/>
        <w:color w:val="2B579A"/>
        <w:sz w:val="48"/>
        <w:szCs w:val="48"/>
        <w:shd w:val="clear" w:color="auto" w:fill="E6E6E6"/>
        <w:lang w:eastAsia="en-NZ"/>
      </w:rPr>
      <w:drawing>
        <wp:anchor distT="0" distB="0" distL="114300" distR="114300" simplePos="0" relativeHeight="251657216" behindDoc="1" locked="0" layoutInCell="1" allowOverlap="1" wp14:anchorId="082E6200" wp14:editId="76723C2A">
          <wp:simplePos x="0" y="0"/>
          <wp:positionH relativeFrom="column">
            <wp:posOffset>-576140</wp:posOffset>
          </wp:positionH>
          <wp:positionV relativeFrom="paragraph">
            <wp:posOffset>-270461</wp:posOffset>
          </wp:positionV>
          <wp:extent cx="7560000" cy="1979856"/>
          <wp:effectExtent l="0" t="0" r="3175" b="1905"/>
          <wp:wrapNone/>
          <wp:docPr id="12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r w:rsidR="00FA6617" w:rsidRPr="00334223">
      <w:rPr>
        <w:b/>
        <w:bCs/>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Calibri Light" w:hAnsi="Calibri Light" w:hint="default"/>
      </w:rPr>
    </w:lvl>
  </w:abstractNum>
  <w:abstractNum w:abstractNumId="1"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Calibri Light" w:hAnsi="Calibri Light" w:hint="default"/>
      </w:rPr>
    </w:lvl>
  </w:abstractNum>
  <w:abstractNum w:abstractNumId="3" w15:restartNumberingAfterBreak="0">
    <w:nsid w:val="005731DF"/>
    <w:multiLevelType w:val="hybridMultilevel"/>
    <w:tmpl w:val="3ACAAFFA"/>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MS Mincho" w:hAnsi="MS Mincho" w:cs="MS Mincho" w:hint="default"/>
      </w:rPr>
    </w:lvl>
    <w:lvl w:ilvl="2" w:tplc="14090005" w:tentative="1">
      <w:start w:val="1"/>
      <w:numFmt w:val="bullet"/>
      <w:lvlText w:val=""/>
      <w:lvlJc w:val="left"/>
      <w:pPr>
        <w:ind w:left="2273" w:hanging="360"/>
      </w:pPr>
      <w:rPr>
        <w:rFonts w:ascii="Symbol" w:hAnsi="Symbol" w:hint="default"/>
      </w:rPr>
    </w:lvl>
    <w:lvl w:ilvl="3" w:tplc="14090001" w:tentative="1">
      <w:start w:val="1"/>
      <w:numFmt w:val="bullet"/>
      <w:lvlText w:val=""/>
      <w:lvlJc w:val="left"/>
      <w:pPr>
        <w:ind w:left="2993" w:hanging="360"/>
      </w:pPr>
      <w:rPr>
        <w:rFonts w:ascii="Calibri Light" w:hAnsi="Calibri Light" w:hint="default"/>
      </w:rPr>
    </w:lvl>
    <w:lvl w:ilvl="4" w:tplc="14090003" w:tentative="1">
      <w:start w:val="1"/>
      <w:numFmt w:val="bullet"/>
      <w:lvlText w:val="o"/>
      <w:lvlJc w:val="left"/>
      <w:pPr>
        <w:ind w:left="3713" w:hanging="360"/>
      </w:pPr>
      <w:rPr>
        <w:rFonts w:ascii="MS Mincho" w:hAnsi="MS Mincho" w:cs="MS Mincho" w:hint="default"/>
      </w:rPr>
    </w:lvl>
    <w:lvl w:ilvl="5" w:tplc="14090005" w:tentative="1">
      <w:start w:val="1"/>
      <w:numFmt w:val="bullet"/>
      <w:lvlText w:val=""/>
      <w:lvlJc w:val="left"/>
      <w:pPr>
        <w:ind w:left="4433" w:hanging="360"/>
      </w:pPr>
      <w:rPr>
        <w:rFonts w:ascii="Symbol" w:hAnsi="Symbol" w:hint="default"/>
      </w:rPr>
    </w:lvl>
    <w:lvl w:ilvl="6" w:tplc="14090001" w:tentative="1">
      <w:start w:val="1"/>
      <w:numFmt w:val="bullet"/>
      <w:lvlText w:val=""/>
      <w:lvlJc w:val="left"/>
      <w:pPr>
        <w:ind w:left="5153" w:hanging="360"/>
      </w:pPr>
      <w:rPr>
        <w:rFonts w:ascii="Calibri Light" w:hAnsi="Calibri Light" w:hint="default"/>
      </w:rPr>
    </w:lvl>
    <w:lvl w:ilvl="7" w:tplc="14090003" w:tentative="1">
      <w:start w:val="1"/>
      <w:numFmt w:val="bullet"/>
      <w:lvlText w:val="o"/>
      <w:lvlJc w:val="left"/>
      <w:pPr>
        <w:ind w:left="5873" w:hanging="360"/>
      </w:pPr>
      <w:rPr>
        <w:rFonts w:ascii="MS Mincho" w:hAnsi="MS Mincho" w:cs="MS Mincho" w:hint="default"/>
      </w:rPr>
    </w:lvl>
    <w:lvl w:ilvl="8" w:tplc="14090005" w:tentative="1">
      <w:start w:val="1"/>
      <w:numFmt w:val="bullet"/>
      <w:lvlText w:val=""/>
      <w:lvlJc w:val="left"/>
      <w:pPr>
        <w:ind w:left="6593" w:hanging="360"/>
      </w:pPr>
      <w:rPr>
        <w:rFonts w:ascii="Symbol" w:hAnsi="Symbol" w:hint="default"/>
      </w:rPr>
    </w:lvl>
  </w:abstractNum>
  <w:abstractNum w:abstractNumId="4" w15:restartNumberingAfterBreak="0">
    <w:nsid w:val="02BF027C"/>
    <w:multiLevelType w:val="hybridMultilevel"/>
    <w:tmpl w:val="1840D430"/>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5" w15:restartNumberingAfterBreak="0">
    <w:nsid w:val="0A1614AC"/>
    <w:multiLevelType w:val="hybridMultilevel"/>
    <w:tmpl w:val="A1D294BC"/>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6" w15:restartNumberingAfterBreak="0">
    <w:nsid w:val="0A3D650A"/>
    <w:multiLevelType w:val="hybridMultilevel"/>
    <w:tmpl w:val="F4D414DE"/>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7" w15:restartNumberingAfterBreak="0">
    <w:nsid w:val="0B987C69"/>
    <w:multiLevelType w:val="hybridMultilevel"/>
    <w:tmpl w:val="16EEEEB6"/>
    <w:lvl w:ilvl="0" w:tplc="75B65ED6">
      <w:start w:val="1"/>
      <w:numFmt w:val="decimal"/>
      <w:lvlText w:val="%1."/>
      <w:lvlJc w:val="left"/>
      <w:pPr>
        <w:ind w:left="720" w:hanging="360"/>
      </w:pPr>
    </w:lvl>
    <w:lvl w:ilvl="1" w:tplc="BF84D15E">
      <w:start w:val="1"/>
      <w:numFmt w:val="lowerLetter"/>
      <w:lvlText w:val="%2."/>
      <w:lvlJc w:val="left"/>
      <w:pPr>
        <w:ind w:left="1440" w:hanging="360"/>
      </w:pPr>
    </w:lvl>
    <w:lvl w:ilvl="2" w:tplc="91F296EE">
      <w:start w:val="1"/>
      <w:numFmt w:val="lowerRoman"/>
      <w:lvlText w:val="%3."/>
      <w:lvlJc w:val="right"/>
      <w:pPr>
        <w:ind w:left="2160" w:hanging="180"/>
      </w:pPr>
    </w:lvl>
    <w:lvl w:ilvl="3" w:tplc="BE1A7474">
      <w:start w:val="1"/>
      <w:numFmt w:val="decimal"/>
      <w:lvlText w:val="%4."/>
      <w:lvlJc w:val="left"/>
      <w:pPr>
        <w:ind w:left="2880" w:hanging="360"/>
      </w:pPr>
    </w:lvl>
    <w:lvl w:ilvl="4" w:tplc="F01AB98C">
      <w:start w:val="1"/>
      <w:numFmt w:val="lowerLetter"/>
      <w:lvlText w:val="%5."/>
      <w:lvlJc w:val="left"/>
      <w:pPr>
        <w:ind w:left="3600" w:hanging="360"/>
      </w:pPr>
    </w:lvl>
    <w:lvl w:ilvl="5" w:tplc="A7A86424">
      <w:start w:val="1"/>
      <w:numFmt w:val="lowerRoman"/>
      <w:lvlText w:val="%6."/>
      <w:lvlJc w:val="right"/>
      <w:pPr>
        <w:ind w:left="4320" w:hanging="180"/>
      </w:pPr>
    </w:lvl>
    <w:lvl w:ilvl="6" w:tplc="51A239C8">
      <w:start w:val="1"/>
      <w:numFmt w:val="decimal"/>
      <w:lvlText w:val="%7."/>
      <w:lvlJc w:val="left"/>
      <w:pPr>
        <w:ind w:left="5040" w:hanging="360"/>
      </w:pPr>
    </w:lvl>
    <w:lvl w:ilvl="7" w:tplc="3628F264">
      <w:start w:val="1"/>
      <w:numFmt w:val="lowerLetter"/>
      <w:lvlText w:val="%8."/>
      <w:lvlJc w:val="left"/>
      <w:pPr>
        <w:ind w:left="5760" w:hanging="360"/>
      </w:pPr>
    </w:lvl>
    <w:lvl w:ilvl="8" w:tplc="A87E6626">
      <w:start w:val="1"/>
      <w:numFmt w:val="lowerRoman"/>
      <w:lvlText w:val="%9."/>
      <w:lvlJc w:val="right"/>
      <w:pPr>
        <w:ind w:left="6480" w:hanging="180"/>
      </w:pPr>
    </w:lvl>
  </w:abstractNum>
  <w:abstractNum w:abstractNumId="8" w15:restartNumberingAfterBreak="0">
    <w:nsid w:val="0CA25C0B"/>
    <w:multiLevelType w:val="hybridMultilevel"/>
    <w:tmpl w:val="D4E2A3E0"/>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9" w15:restartNumberingAfterBreak="0">
    <w:nsid w:val="101F1F65"/>
    <w:multiLevelType w:val="hybridMultilevel"/>
    <w:tmpl w:val="200A712A"/>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10" w15:restartNumberingAfterBreak="0">
    <w:nsid w:val="162D5F2F"/>
    <w:multiLevelType w:val="hybridMultilevel"/>
    <w:tmpl w:val="EE665F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FC6566"/>
    <w:multiLevelType w:val="hybridMultilevel"/>
    <w:tmpl w:val="442EECEC"/>
    <w:lvl w:ilvl="0" w:tplc="14090001">
      <w:start w:val="1"/>
      <w:numFmt w:val="bullet"/>
      <w:lvlText w:val=""/>
      <w:lvlJc w:val="left"/>
      <w:pPr>
        <w:ind w:left="720" w:hanging="360"/>
      </w:pPr>
      <w:rPr>
        <w:rFonts w:ascii="Symbol" w:hAnsi="Symbol" w:hint="default"/>
      </w:rPr>
    </w:lvl>
    <w:lvl w:ilvl="1" w:tplc="7242C5F8">
      <w:start w:val="1"/>
      <w:numFmt w:val="bullet"/>
      <w:lvlText w:val="o"/>
      <w:lvlJc w:val="left"/>
      <w:pPr>
        <w:ind w:left="1440" w:hanging="360"/>
      </w:pPr>
      <w:rPr>
        <w:rFonts w:ascii="MS Mincho" w:hAnsi="MS Mincho" w:hint="default"/>
      </w:rPr>
    </w:lvl>
    <w:lvl w:ilvl="2" w:tplc="4E266286">
      <w:start w:val="1"/>
      <w:numFmt w:val="bullet"/>
      <w:lvlText w:val=""/>
      <w:lvlJc w:val="left"/>
      <w:pPr>
        <w:ind w:left="2160" w:hanging="360"/>
      </w:pPr>
      <w:rPr>
        <w:rFonts w:ascii="Symbol" w:hAnsi="Symbol" w:hint="default"/>
      </w:rPr>
    </w:lvl>
    <w:lvl w:ilvl="3" w:tplc="0CD0F510">
      <w:start w:val="1"/>
      <w:numFmt w:val="bullet"/>
      <w:lvlText w:val=""/>
      <w:lvlJc w:val="left"/>
      <w:pPr>
        <w:ind w:left="2880" w:hanging="360"/>
      </w:pPr>
      <w:rPr>
        <w:rFonts w:ascii="Calibri Light" w:hAnsi="Calibri Light" w:hint="default"/>
      </w:rPr>
    </w:lvl>
    <w:lvl w:ilvl="4" w:tplc="2284AA7C">
      <w:start w:val="1"/>
      <w:numFmt w:val="bullet"/>
      <w:lvlText w:val="o"/>
      <w:lvlJc w:val="left"/>
      <w:pPr>
        <w:ind w:left="3600" w:hanging="360"/>
      </w:pPr>
      <w:rPr>
        <w:rFonts w:ascii="MS Mincho" w:hAnsi="MS Mincho" w:hint="default"/>
      </w:rPr>
    </w:lvl>
    <w:lvl w:ilvl="5" w:tplc="0AD28E76">
      <w:start w:val="1"/>
      <w:numFmt w:val="bullet"/>
      <w:lvlText w:val=""/>
      <w:lvlJc w:val="left"/>
      <w:pPr>
        <w:ind w:left="4320" w:hanging="360"/>
      </w:pPr>
      <w:rPr>
        <w:rFonts w:ascii="Symbol" w:hAnsi="Symbol" w:hint="default"/>
      </w:rPr>
    </w:lvl>
    <w:lvl w:ilvl="6" w:tplc="EC900E8E">
      <w:start w:val="1"/>
      <w:numFmt w:val="bullet"/>
      <w:lvlText w:val=""/>
      <w:lvlJc w:val="left"/>
      <w:pPr>
        <w:ind w:left="5040" w:hanging="360"/>
      </w:pPr>
      <w:rPr>
        <w:rFonts w:ascii="Calibri Light" w:hAnsi="Calibri Light" w:hint="default"/>
      </w:rPr>
    </w:lvl>
    <w:lvl w:ilvl="7" w:tplc="DCD2FC16">
      <w:start w:val="1"/>
      <w:numFmt w:val="bullet"/>
      <w:lvlText w:val="o"/>
      <w:lvlJc w:val="left"/>
      <w:pPr>
        <w:ind w:left="5760" w:hanging="360"/>
      </w:pPr>
      <w:rPr>
        <w:rFonts w:ascii="MS Mincho" w:hAnsi="MS Mincho" w:hint="default"/>
      </w:rPr>
    </w:lvl>
    <w:lvl w:ilvl="8" w:tplc="776AB72A">
      <w:start w:val="1"/>
      <w:numFmt w:val="bullet"/>
      <w:lvlText w:val=""/>
      <w:lvlJc w:val="left"/>
      <w:pPr>
        <w:ind w:left="6480" w:hanging="360"/>
      </w:pPr>
      <w:rPr>
        <w:rFonts w:ascii="Symbol" w:hAnsi="Symbol" w:hint="default"/>
      </w:rPr>
    </w:lvl>
  </w:abstractNum>
  <w:abstractNum w:abstractNumId="12" w15:restartNumberingAfterBreak="0">
    <w:nsid w:val="1A35246A"/>
    <w:multiLevelType w:val="hybridMultilevel"/>
    <w:tmpl w:val="6BBC881A"/>
    <w:lvl w:ilvl="0" w:tplc="14090001">
      <w:start w:val="1"/>
      <w:numFmt w:val="bullet"/>
      <w:lvlText w:val=""/>
      <w:lvlJc w:val="left"/>
      <w:pPr>
        <w:ind w:left="720" w:hanging="360"/>
      </w:pPr>
      <w:rPr>
        <w:rFonts w:ascii="Symbol" w:hAnsi="Symbol" w:hint="default"/>
      </w:rPr>
    </w:lvl>
    <w:lvl w:ilvl="1" w:tplc="E0EC3D44">
      <w:start w:val="1"/>
      <w:numFmt w:val="bullet"/>
      <w:lvlText w:val="o"/>
      <w:lvlJc w:val="left"/>
      <w:pPr>
        <w:ind w:left="1440" w:hanging="360"/>
      </w:pPr>
      <w:rPr>
        <w:rFonts w:ascii="MS Mincho" w:hAnsi="MS Mincho" w:hint="default"/>
      </w:rPr>
    </w:lvl>
    <w:lvl w:ilvl="2" w:tplc="ECFE5996">
      <w:start w:val="1"/>
      <w:numFmt w:val="bullet"/>
      <w:lvlText w:val=""/>
      <w:lvlJc w:val="left"/>
      <w:pPr>
        <w:ind w:left="2160" w:hanging="360"/>
      </w:pPr>
      <w:rPr>
        <w:rFonts w:ascii="Symbol" w:hAnsi="Symbol" w:hint="default"/>
      </w:rPr>
    </w:lvl>
    <w:lvl w:ilvl="3" w:tplc="3D82FC68">
      <w:start w:val="1"/>
      <w:numFmt w:val="bullet"/>
      <w:lvlText w:val=""/>
      <w:lvlJc w:val="left"/>
      <w:pPr>
        <w:ind w:left="2880" w:hanging="360"/>
      </w:pPr>
      <w:rPr>
        <w:rFonts w:ascii="Calibri Light" w:hAnsi="Calibri Light" w:hint="default"/>
      </w:rPr>
    </w:lvl>
    <w:lvl w:ilvl="4" w:tplc="C31A6840">
      <w:start w:val="1"/>
      <w:numFmt w:val="bullet"/>
      <w:lvlText w:val="o"/>
      <w:lvlJc w:val="left"/>
      <w:pPr>
        <w:ind w:left="3600" w:hanging="360"/>
      </w:pPr>
      <w:rPr>
        <w:rFonts w:ascii="MS Mincho" w:hAnsi="MS Mincho" w:hint="default"/>
      </w:rPr>
    </w:lvl>
    <w:lvl w:ilvl="5" w:tplc="C7A47F02">
      <w:start w:val="1"/>
      <w:numFmt w:val="bullet"/>
      <w:lvlText w:val=""/>
      <w:lvlJc w:val="left"/>
      <w:pPr>
        <w:ind w:left="4320" w:hanging="360"/>
      </w:pPr>
      <w:rPr>
        <w:rFonts w:ascii="Symbol" w:hAnsi="Symbol" w:hint="default"/>
      </w:rPr>
    </w:lvl>
    <w:lvl w:ilvl="6" w:tplc="0E78918A">
      <w:start w:val="1"/>
      <w:numFmt w:val="bullet"/>
      <w:lvlText w:val=""/>
      <w:lvlJc w:val="left"/>
      <w:pPr>
        <w:ind w:left="5040" w:hanging="360"/>
      </w:pPr>
      <w:rPr>
        <w:rFonts w:ascii="Calibri Light" w:hAnsi="Calibri Light" w:hint="default"/>
      </w:rPr>
    </w:lvl>
    <w:lvl w:ilvl="7" w:tplc="E542DA24">
      <w:start w:val="1"/>
      <w:numFmt w:val="bullet"/>
      <w:lvlText w:val="o"/>
      <w:lvlJc w:val="left"/>
      <w:pPr>
        <w:ind w:left="5760" w:hanging="360"/>
      </w:pPr>
      <w:rPr>
        <w:rFonts w:ascii="MS Mincho" w:hAnsi="MS Mincho" w:hint="default"/>
      </w:rPr>
    </w:lvl>
    <w:lvl w:ilvl="8" w:tplc="2876C3EA">
      <w:start w:val="1"/>
      <w:numFmt w:val="bullet"/>
      <w:lvlText w:val=""/>
      <w:lvlJc w:val="left"/>
      <w:pPr>
        <w:ind w:left="6480" w:hanging="360"/>
      </w:pPr>
      <w:rPr>
        <w:rFonts w:ascii="Symbol" w:hAnsi="Symbol" w:hint="default"/>
      </w:rPr>
    </w:lvl>
  </w:abstractNum>
  <w:abstractNum w:abstractNumId="13" w15:restartNumberingAfterBreak="0">
    <w:nsid w:val="1C6A3E88"/>
    <w:multiLevelType w:val="hybridMultilevel"/>
    <w:tmpl w:val="33D4CA1E"/>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14" w15:restartNumberingAfterBreak="0">
    <w:nsid w:val="20D665E0"/>
    <w:multiLevelType w:val="hybridMultilevel"/>
    <w:tmpl w:val="30EC312A"/>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15" w15:restartNumberingAfterBreak="0">
    <w:nsid w:val="21D22AE7"/>
    <w:multiLevelType w:val="hybridMultilevel"/>
    <w:tmpl w:val="FFFFFFFF"/>
    <w:lvl w:ilvl="0" w:tplc="475E51C6">
      <w:start w:val="1"/>
      <w:numFmt w:val="decimal"/>
      <w:lvlText w:val="%1."/>
      <w:lvlJc w:val="left"/>
      <w:pPr>
        <w:ind w:left="720" w:hanging="360"/>
      </w:pPr>
    </w:lvl>
    <w:lvl w:ilvl="1" w:tplc="7EC23D3E">
      <w:start w:val="1"/>
      <w:numFmt w:val="lowerLetter"/>
      <w:lvlText w:val="%2."/>
      <w:lvlJc w:val="left"/>
      <w:pPr>
        <w:ind w:left="1440" w:hanging="360"/>
      </w:pPr>
    </w:lvl>
    <w:lvl w:ilvl="2" w:tplc="D652AFFC">
      <w:start w:val="1"/>
      <w:numFmt w:val="lowerRoman"/>
      <w:lvlText w:val="%3."/>
      <w:lvlJc w:val="right"/>
      <w:pPr>
        <w:ind w:left="2160" w:hanging="180"/>
      </w:pPr>
    </w:lvl>
    <w:lvl w:ilvl="3" w:tplc="FFDE9762">
      <w:start w:val="1"/>
      <w:numFmt w:val="decimal"/>
      <w:lvlText w:val="%4."/>
      <w:lvlJc w:val="left"/>
      <w:pPr>
        <w:ind w:left="2880" w:hanging="360"/>
      </w:pPr>
    </w:lvl>
    <w:lvl w:ilvl="4" w:tplc="2BEE96FA">
      <w:start w:val="1"/>
      <w:numFmt w:val="lowerLetter"/>
      <w:lvlText w:val="%5."/>
      <w:lvlJc w:val="left"/>
      <w:pPr>
        <w:ind w:left="3600" w:hanging="360"/>
      </w:pPr>
    </w:lvl>
    <w:lvl w:ilvl="5" w:tplc="68529856">
      <w:start w:val="1"/>
      <w:numFmt w:val="lowerRoman"/>
      <w:lvlText w:val="%6."/>
      <w:lvlJc w:val="right"/>
      <w:pPr>
        <w:ind w:left="4320" w:hanging="180"/>
      </w:pPr>
    </w:lvl>
    <w:lvl w:ilvl="6" w:tplc="9AAE75F2">
      <w:start w:val="1"/>
      <w:numFmt w:val="decimal"/>
      <w:lvlText w:val="%7."/>
      <w:lvlJc w:val="left"/>
      <w:pPr>
        <w:ind w:left="5040" w:hanging="360"/>
      </w:pPr>
    </w:lvl>
    <w:lvl w:ilvl="7" w:tplc="3E34B770">
      <w:start w:val="1"/>
      <w:numFmt w:val="lowerLetter"/>
      <w:lvlText w:val="%8."/>
      <w:lvlJc w:val="left"/>
      <w:pPr>
        <w:ind w:left="5760" w:hanging="360"/>
      </w:pPr>
    </w:lvl>
    <w:lvl w:ilvl="8" w:tplc="D6DC5EE0">
      <w:start w:val="1"/>
      <w:numFmt w:val="lowerRoman"/>
      <w:lvlText w:val="%9."/>
      <w:lvlJc w:val="right"/>
      <w:pPr>
        <w:ind w:left="6480" w:hanging="180"/>
      </w:pPr>
    </w:lvl>
  </w:abstractNum>
  <w:abstractNum w:abstractNumId="16"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Calibri Light" w:hAnsi="Calibri Light" w:hint="default"/>
      </w:rPr>
    </w:lvl>
    <w:lvl w:ilvl="1" w:tplc="14090003" w:tentative="1">
      <w:start w:val="1"/>
      <w:numFmt w:val="bullet"/>
      <w:lvlText w:val="o"/>
      <w:lvlJc w:val="left"/>
      <w:pPr>
        <w:ind w:left="1780" w:hanging="360"/>
      </w:pPr>
      <w:rPr>
        <w:rFonts w:ascii="MS Mincho" w:hAnsi="MS Mincho" w:cs="MS Mincho" w:hint="default"/>
      </w:rPr>
    </w:lvl>
    <w:lvl w:ilvl="2" w:tplc="14090005" w:tentative="1">
      <w:start w:val="1"/>
      <w:numFmt w:val="bullet"/>
      <w:lvlText w:val=""/>
      <w:lvlJc w:val="left"/>
      <w:pPr>
        <w:ind w:left="2500" w:hanging="360"/>
      </w:pPr>
      <w:rPr>
        <w:rFonts w:ascii="Symbol" w:hAnsi="Symbol" w:hint="default"/>
      </w:rPr>
    </w:lvl>
    <w:lvl w:ilvl="3" w:tplc="14090001" w:tentative="1">
      <w:start w:val="1"/>
      <w:numFmt w:val="bullet"/>
      <w:lvlText w:val=""/>
      <w:lvlJc w:val="left"/>
      <w:pPr>
        <w:ind w:left="3220" w:hanging="360"/>
      </w:pPr>
      <w:rPr>
        <w:rFonts w:ascii="Calibri Light" w:hAnsi="Calibri Light" w:hint="default"/>
      </w:rPr>
    </w:lvl>
    <w:lvl w:ilvl="4" w:tplc="14090003" w:tentative="1">
      <w:start w:val="1"/>
      <w:numFmt w:val="bullet"/>
      <w:lvlText w:val="o"/>
      <w:lvlJc w:val="left"/>
      <w:pPr>
        <w:ind w:left="3940" w:hanging="360"/>
      </w:pPr>
      <w:rPr>
        <w:rFonts w:ascii="MS Mincho" w:hAnsi="MS Mincho" w:cs="MS Mincho" w:hint="default"/>
      </w:rPr>
    </w:lvl>
    <w:lvl w:ilvl="5" w:tplc="14090005" w:tentative="1">
      <w:start w:val="1"/>
      <w:numFmt w:val="bullet"/>
      <w:lvlText w:val=""/>
      <w:lvlJc w:val="left"/>
      <w:pPr>
        <w:ind w:left="4660" w:hanging="360"/>
      </w:pPr>
      <w:rPr>
        <w:rFonts w:ascii="Symbol" w:hAnsi="Symbol" w:hint="default"/>
      </w:rPr>
    </w:lvl>
    <w:lvl w:ilvl="6" w:tplc="14090001" w:tentative="1">
      <w:start w:val="1"/>
      <w:numFmt w:val="bullet"/>
      <w:lvlText w:val=""/>
      <w:lvlJc w:val="left"/>
      <w:pPr>
        <w:ind w:left="5380" w:hanging="360"/>
      </w:pPr>
      <w:rPr>
        <w:rFonts w:ascii="Calibri Light" w:hAnsi="Calibri Light" w:hint="default"/>
      </w:rPr>
    </w:lvl>
    <w:lvl w:ilvl="7" w:tplc="14090003" w:tentative="1">
      <w:start w:val="1"/>
      <w:numFmt w:val="bullet"/>
      <w:lvlText w:val="o"/>
      <w:lvlJc w:val="left"/>
      <w:pPr>
        <w:ind w:left="6100" w:hanging="360"/>
      </w:pPr>
      <w:rPr>
        <w:rFonts w:ascii="MS Mincho" w:hAnsi="MS Mincho" w:cs="MS Mincho" w:hint="default"/>
      </w:rPr>
    </w:lvl>
    <w:lvl w:ilvl="8" w:tplc="14090005" w:tentative="1">
      <w:start w:val="1"/>
      <w:numFmt w:val="bullet"/>
      <w:lvlText w:val=""/>
      <w:lvlJc w:val="left"/>
      <w:pPr>
        <w:ind w:left="6820" w:hanging="360"/>
      </w:pPr>
      <w:rPr>
        <w:rFonts w:ascii="Symbol" w:hAnsi="Symbol" w:hint="default"/>
      </w:rPr>
    </w:lvl>
  </w:abstractNum>
  <w:abstractNum w:abstractNumId="17" w15:restartNumberingAfterBreak="0">
    <w:nsid w:val="238A0B2F"/>
    <w:multiLevelType w:val="hybridMultilevel"/>
    <w:tmpl w:val="603A2E04"/>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18" w15:restartNumberingAfterBreak="0">
    <w:nsid w:val="23F22E93"/>
    <w:multiLevelType w:val="hybridMultilevel"/>
    <w:tmpl w:val="1416CEA0"/>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19" w15:restartNumberingAfterBreak="0">
    <w:nsid w:val="2C2B3887"/>
    <w:multiLevelType w:val="hybridMultilevel"/>
    <w:tmpl w:val="AD5C118A"/>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MS Mincho" w:hAnsi="MS Mincho" w:cs="MS Mincho"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MS Mincho" w:hAnsi="MS Mincho" w:cs="MS Mincho"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MS Mincho" w:hAnsi="MS Mincho" w:cs="MS Mincho" w:hint="default"/>
      </w:rPr>
    </w:lvl>
    <w:lvl w:ilvl="8" w:tplc="14090005" w:tentative="1">
      <w:start w:val="1"/>
      <w:numFmt w:val="bullet"/>
      <w:lvlText w:val=""/>
      <w:lvlJc w:val="left"/>
      <w:pPr>
        <w:ind w:left="6480" w:hanging="360"/>
      </w:pPr>
      <w:rPr>
        <w:rFonts w:ascii="Symbol" w:hAnsi="Symbol" w:hint="default"/>
      </w:rPr>
    </w:lvl>
  </w:abstractNum>
  <w:abstractNum w:abstractNumId="20" w15:restartNumberingAfterBreak="0">
    <w:nsid w:val="2D1F4A8A"/>
    <w:multiLevelType w:val="hybridMultilevel"/>
    <w:tmpl w:val="C1D0014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21"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1FE07B9"/>
    <w:multiLevelType w:val="hybridMultilevel"/>
    <w:tmpl w:val="99F62072"/>
    <w:lvl w:ilvl="0" w:tplc="14090001">
      <w:start w:val="1"/>
      <w:numFmt w:val="bullet"/>
      <w:lvlText w:val=""/>
      <w:lvlJc w:val="left"/>
      <w:pPr>
        <w:ind w:left="720" w:hanging="360"/>
      </w:pPr>
      <w:rPr>
        <w:rFonts w:ascii="Symbol" w:hAnsi="Symbol" w:hint="default"/>
      </w:rPr>
    </w:lvl>
    <w:lvl w:ilvl="1" w:tplc="60587E28">
      <w:start w:val="1"/>
      <w:numFmt w:val="bullet"/>
      <w:lvlText w:val="o"/>
      <w:lvlJc w:val="left"/>
      <w:pPr>
        <w:ind w:left="1440" w:hanging="360"/>
      </w:pPr>
      <w:rPr>
        <w:rFonts w:ascii="MS Mincho" w:hAnsi="MS Mincho" w:hint="default"/>
      </w:rPr>
    </w:lvl>
    <w:lvl w:ilvl="2" w:tplc="23F24ECA">
      <w:start w:val="1"/>
      <w:numFmt w:val="bullet"/>
      <w:lvlText w:val=""/>
      <w:lvlJc w:val="left"/>
      <w:pPr>
        <w:ind w:left="2160" w:hanging="360"/>
      </w:pPr>
      <w:rPr>
        <w:rFonts w:ascii="Symbol" w:hAnsi="Symbol" w:hint="default"/>
      </w:rPr>
    </w:lvl>
    <w:lvl w:ilvl="3" w:tplc="01CE7C1E">
      <w:start w:val="1"/>
      <w:numFmt w:val="bullet"/>
      <w:lvlText w:val=""/>
      <w:lvlJc w:val="left"/>
      <w:pPr>
        <w:ind w:left="2880" w:hanging="360"/>
      </w:pPr>
      <w:rPr>
        <w:rFonts w:ascii="Calibri Light" w:hAnsi="Calibri Light" w:hint="default"/>
      </w:rPr>
    </w:lvl>
    <w:lvl w:ilvl="4" w:tplc="EF3C8B4A">
      <w:start w:val="1"/>
      <w:numFmt w:val="bullet"/>
      <w:lvlText w:val="o"/>
      <w:lvlJc w:val="left"/>
      <w:pPr>
        <w:ind w:left="3600" w:hanging="360"/>
      </w:pPr>
      <w:rPr>
        <w:rFonts w:ascii="MS Mincho" w:hAnsi="MS Mincho" w:hint="default"/>
      </w:rPr>
    </w:lvl>
    <w:lvl w:ilvl="5" w:tplc="3E38730C">
      <w:start w:val="1"/>
      <w:numFmt w:val="bullet"/>
      <w:lvlText w:val=""/>
      <w:lvlJc w:val="left"/>
      <w:pPr>
        <w:ind w:left="4320" w:hanging="360"/>
      </w:pPr>
      <w:rPr>
        <w:rFonts w:ascii="Symbol" w:hAnsi="Symbol" w:hint="default"/>
      </w:rPr>
    </w:lvl>
    <w:lvl w:ilvl="6" w:tplc="EFE60120">
      <w:start w:val="1"/>
      <w:numFmt w:val="bullet"/>
      <w:lvlText w:val=""/>
      <w:lvlJc w:val="left"/>
      <w:pPr>
        <w:ind w:left="5040" w:hanging="360"/>
      </w:pPr>
      <w:rPr>
        <w:rFonts w:ascii="Calibri Light" w:hAnsi="Calibri Light" w:hint="default"/>
      </w:rPr>
    </w:lvl>
    <w:lvl w:ilvl="7" w:tplc="9E1411FE">
      <w:start w:val="1"/>
      <w:numFmt w:val="bullet"/>
      <w:lvlText w:val="o"/>
      <w:lvlJc w:val="left"/>
      <w:pPr>
        <w:ind w:left="5760" w:hanging="360"/>
      </w:pPr>
      <w:rPr>
        <w:rFonts w:ascii="MS Mincho" w:hAnsi="MS Mincho" w:hint="default"/>
      </w:rPr>
    </w:lvl>
    <w:lvl w:ilvl="8" w:tplc="8E18981E">
      <w:start w:val="1"/>
      <w:numFmt w:val="bullet"/>
      <w:lvlText w:val=""/>
      <w:lvlJc w:val="left"/>
      <w:pPr>
        <w:ind w:left="6480" w:hanging="360"/>
      </w:pPr>
      <w:rPr>
        <w:rFonts w:ascii="Symbol" w:hAnsi="Symbol" w:hint="default"/>
      </w:rPr>
    </w:lvl>
  </w:abstractNum>
  <w:abstractNum w:abstractNumId="23" w15:restartNumberingAfterBreak="0">
    <w:nsid w:val="333B24DB"/>
    <w:multiLevelType w:val="hybridMultilevel"/>
    <w:tmpl w:val="F6E411AC"/>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4" w15:restartNumberingAfterBreak="0">
    <w:nsid w:val="35A1138E"/>
    <w:multiLevelType w:val="hybridMultilevel"/>
    <w:tmpl w:val="B67C531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25" w15:restartNumberingAfterBreak="0">
    <w:nsid w:val="3816555D"/>
    <w:multiLevelType w:val="hybridMultilevel"/>
    <w:tmpl w:val="7D2EDD74"/>
    <w:lvl w:ilvl="0" w:tplc="542805EC">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26" w15:restartNumberingAfterBreak="0">
    <w:nsid w:val="40443AAC"/>
    <w:multiLevelType w:val="hybridMultilevel"/>
    <w:tmpl w:val="326824F0"/>
    <w:lvl w:ilvl="0" w:tplc="14090001">
      <w:start w:val="1"/>
      <w:numFmt w:val="bullet"/>
      <w:lvlText w:val=""/>
      <w:lvlJc w:val="left"/>
      <w:pPr>
        <w:ind w:left="1195" w:hanging="360"/>
      </w:pPr>
      <w:rPr>
        <w:rFonts w:ascii="Symbol" w:hAnsi="Symbol" w:hint="default"/>
      </w:rPr>
    </w:lvl>
    <w:lvl w:ilvl="1" w:tplc="14090003" w:tentative="1">
      <w:start w:val="1"/>
      <w:numFmt w:val="bullet"/>
      <w:lvlText w:val="o"/>
      <w:lvlJc w:val="left"/>
      <w:pPr>
        <w:ind w:left="1915" w:hanging="360"/>
      </w:pPr>
      <w:rPr>
        <w:rFonts w:ascii="Courier New" w:hAnsi="Courier New" w:cs="Courier New" w:hint="default"/>
      </w:rPr>
    </w:lvl>
    <w:lvl w:ilvl="2" w:tplc="14090005" w:tentative="1">
      <w:start w:val="1"/>
      <w:numFmt w:val="bullet"/>
      <w:lvlText w:val=""/>
      <w:lvlJc w:val="left"/>
      <w:pPr>
        <w:ind w:left="2635" w:hanging="360"/>
      </w:pPr>
      <w:rPr>
        <w:rFonts w:ascii="Wingdings" w:hAnsi="Wingdings" w:hint="default"/>
      </w:rPr>
    </w:lvl>
    <w:lvl w:ilvl="3" w:tplc="14090001" w:tentative="1">
      <w:start w:val="1"/>
      <w:numFmt w:val="bullet"/>
      <w:lvlText w:val=""/>
      <w:lvlJc w:val="left"/>
      <w:pPr>
        <w:ind w:left="3355" w:hanging="360"/>
      </w:pPr>
      <w:rPr>
        <w:rFonts w:ascii="Symbol" w:hAnsi="Symbol" w:hint="default"/>
      </w:rPr>
    </w:lvl>
    <w:lvl w:ilvl="4" w:tplc="14090003" w:tentative="1">
      <w:start w:val="1"/>
      <w:numFmt w:val="bullet"/>
      <w:lvlText w:val="o"/>
      <w:lvlJc w:val="left"/>
      <w:pPr>
        <w:ind w:left="4075" w:hanging="360"/>
      </w:pPr>
      <w:rPr>
        <w:rFonts w:ascii="Courier New" w:hAnsi="Courier New" w:cs="Courier New" w:hint="default"/>
      </w:rPr>
    </w:lvl>
    <w:lvl w:ilvl="5" w:tplc="14090005" w:tentative="1">
      <w:start w:val="1"/>
      <w:numFmt w:val="bullet"/>
      <w:lvlText w:val=""/>
      <w:lvlJc w:val="left"/>
      <w:pPr>
        <w:ind w:left="4795" w:hanging="360"/>
      </w:pPr>
      <w:rPr>
        <w:rFonts w:ascii="Wingdings" w:hAnsi="Wingdings" w:hint="default"/>
      </w:rPr>
    </w:lvl>
    <w:lvl w:ilvl="6" w:tplc="14090001" w:tentative="1">
      <w:start w:val="1"/>
      <w:numFmt w:val="bullet"/>
      <w:lvlText w:val=""/>
      <w:lvlJc w:val="left"/>
      <w:pPr>
        <w:ind w:left="5515" w:hanging="360"/>
      </w:pPr>
      <w:rPr>
        <w:rFonts w:ascii="Symbol" w:hAnsi="Symbol" w:hint="default"/>
      </w:rPr>
    </w:lvl>
    <w:lvl w:ilvl="7" w:tplc="14090003" w:tentative="1">
      <w:start w:val="1"/>
      <w:numFmt w:val="bullet"/>
      <w:lvlText w:val="o"/>
      <w:lvlJc w:val="left"/>
      <w:pPr>
        <w:ind w:left="6235" w:hanging="360"/>
      </w:pPr>
      <w:rPr>
        <w:rFonts w:ascii="Courier New" w:hAnsi="Courier New" w:cs="Courier New" w:hint="default"/>
      </w:rPr>
    </w:lvl>
    <w:lvl w:ilvl="8" w:tplc="14090005" w:tentative="1">
      <w:start w:val="1"/>
      <w:numFmt w:val="bullet"/>
      <w:lvlText w:val=""/>
      <w:lvlJc w:val="left"/>
      <w:pPr>
        <w:ind w:left="6955" w:hanging="360"/>
      </w:pPr>
      <w:rPr>
        <w:rFonts w:ascii="Wingdings" w:hAnsi="Wingdings" w:hint="default"/>
      </w:rPr>
    </w:lvl>
  </w:abstractNum>
  <w:abstractNum w:abstractNumId="27" w15:restartNumberingAfterBreak="0">
    <w:nsid w:val="405550A0"/>
    <w:multiLevelType w:val="hybridMultilevel"/>
    <w:tmpl w:val="947AA9E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28" w15:restartNumberingAfterBreak="0">
    <w:nsid w:val="41DC45E3"/>
    <w:multiLevelType w:val="hybridMultilevel"/>
    <w:tmpl w:val="9EF47A4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29" w15:restartNumberingAfterBreak="0">
    <w:nsid w:val="43060250"/>
    <w:multiLevelType w:val="hybridMultilevel"/>
    <w:tmpl w:val="D87A5960"/>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30" w15:restartNumberingAfterBreak="0">
    <w:nsid w:val="459C476D"/>
    <w:multiLevelType w:val="hybridMultilevel"/>
    <w:tmpl w:val="EE46BD7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1"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Calibri Light" w:hAnsi="Calibri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Calibri Light" w:hAnsi="Calibri Light"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Calibri Light" w:hAnsi="Calibri Light"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Calibri Light" w:hAnsi="Calibri Light" w:hint="default"/>
      </w:rPr>
    </w:lvl>
  </w:abstractNum>
  <w:abstractNum w:abstractNumId="32" w15:restartNumberingAfterBreak="0">
    <w:nsid w:val="499804D1"/>
    <w:multiLevelType w:val="hybridMultilevel"/>
    <w:tmpl w:val="DE641EF8"/>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33" w15:restartNumberingAfterBreak="0">
    <w:nsid w:val="49C836FC"/>
    <w:multiLevelType w:val="hybridMultilevel"/>
    <w:tmpl w:val="260CF03A"/>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4" w15:restartNumberingAfterBreak="0">
    <w:nsid w:val="4BC4730F"/>
    <w:multiLevelType w:val="hybridMultilevel"/>
    <w:tmpl w:val="B2B6653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5" w15:restartNumberingAfterBreak="0">
    <w:nsid w:val="4D7F4A47"/>
    <w:multiLevelType w:val="hybridMultilevel"/>
    <w:tmpl w:val="1694AC04"/>
    <w:lvl w:ilvl="0" w:tplc="14090001">
      <w:start w:val="1"/>
      <w:numFmt w:val="bullet"/>
      <w:lvlText w:val=""/>
      <w:lvlJc w:val="left"/>
      <w:pPr>
        <w:ind w:left="720" w:hanging="360"/>
      </w:pPr>
      <w:rPr>
        <w:rFonts w:ascii="Symbol" w:hAnsi="Symbol" w:hint="default"/>
      </w:rPr>
    </w:lvl>
    <w:lvl w:ilvl="1" w:tplc="56709F56">
      <w:start w:val="1"/>
      <w:numFmt w:val="bullet"/>
      <w:lvlText w:val="o"/>
      <w:lvlJc w:val="left"/>
      <w:pPr>
        <w:ind w:left="1440" w:hanging="360"/>
      </w:pPr>
      <w:rPr>
        <w:rFonts w:ascii="MS Mincho" w:hAnsi="MS Mincho" w:hint="default"/>
      </w:rPr>
    </w:lvl>
    <w:lvl w:ilvl="2" w:tplc="26723F2E">
      <w:start w:val="1"/>
      <w:numFmt w:val="bullet"/>
      <w:lvlText w:val=""/>
      <w:lvlJc w:val="left"/>
      <w:pPr>
        <w:ind w:left="2160" w:hanging="360"/>
      </w:pPr>
      <w:rPr>
        <w:rFonts w:ascii="Symbol" w:hAnsi="Symbol" w:hint="default"/>
      </w:rPr>
    </w:lvl>
    <w:lvl w:ilvl="3" w:tplc="29ECA6A4">
      <w:start w:val="1"/>
      <w:numFmt w:val="bullet"/>
      <w:lvlText w:val=""/>
      <w:lvlJc w:val="left"/>
      <w:pPr>
        <w:ind w:left="2880" w:hanging="360"/>
      </w:pPr>
      <w:rPr>
        <w:rFonts w:ascii="Calibri Light" w:hAnsi="Calibri Light" w:hint="default"/>
      </w:rPr>
    </w:lvl>
    <w:lvl w:ilvl="4" w:tplc="76A4DE9C">
      <w:start w:val="1"/>
      <w:numFmt w:val="bullet"/>
      <w:lvlText w:val="o"/>
      <w:lvlJc w:val="left"/>
      <w:pPr>
        <w:ind w:left="3600" w:hanging="360"/>
      </w:pPr>
      <w:rPr>
        <w:rFonts w:ascii="MS Mincho" w:hAnsi="MS Mincho" w:hint="default"/>
      </w:rPr>
    </w:lvl>
    <w:lvl w:ilvl="5" w:tplc="9EE434D4">
      <w:start w:val="1"/>
      <w:numFmt w:val="bullet"/>
      <w:lvlText w:val=""/>
      <w:lvlJc w:val="left"/>
      <w:pPr>
        <w:ind w:left="4320" w:hanging="360"/>
      </w:pPr>
      <w:rPr>
        <w:rFonts w:ascii="Symbol" w:hAnsi="Symbol" w:hint="default"/>
      </w:rPr>
    </w:lvl>
    <w:lvl w:ilvl="6" w:tplc="04CAFE00">
      <w:start w:val="1"/>
      <w:numFmt w:val="bullet"/>
      <w:lvlText w:val=""/>
      <w:lvlJc w:val="left"/>
      <w:pPr>
        <w:ind w:left="5040" w:hanging="360"/>
      </w:pPr>
      <w:rPr>
        <w:rFonts w:ascii="Calibri Light" w:hAnsi="Calibri Light" w:hint="default"/>
      </w:rPr>
    </w:lvl>
    <w:lvl w:ilvl="7" w:tplc="D53AB810">
      <w:start w:val="1"/>
      <w:numFmt w:val="bullet"/>
      <w:lvlText w:val="o"/>
      <w:lvlJc w:val="left"/>
      <w:pPr>
        <w:ind w:left="5760" w:hanging="360"/>
      </w:pPr>
      <w:rPr>
        <w:rFonts w:ascii="MS Mincho" w:hAnsi="MS Mincho" w:hint="default"/>
      </w:rPr>
    </w:lvl>
    <w:lvl w:ilvl="8" w:tplc="DFCC3CD4">
      <w:start w:val="1"/>
      <w:numFmt w:val="bullet"/>
      <w:lvlText w:val=""/>
      <w:lvlJc w:val="left"/>
      <w:pPr>
        <w:ind w:left="6480" w:hanging="360"/>
      </w:pPr>
      <w:rPr>
        <w:rFonts w:ascii="Symbol" w:hAnsi="Symbol" w:hint="default"/>
      </w:rPr>
    </w:lvl>
  </w:abstractNum>
  <w:abstractNum w:abstractNumId="36" w15:restartNumberingAfterBreak="0">
    <w:nsid w:val="4E95749B"/>
    <w:multiLevelType w:val="hybridMultilevel"/>
    <w:tmpl w:val="6B54CF54"/>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7" w15:restartNumberingAfterBreak="0">
    <w:nsid w:val="56860A16"/>
    <w:multiLevelType w:val="hybridMultilevel"/>
    <w:tmpl w:val="2F68F80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8" w15:restartNumberingAfterBreak="0">
    <w:nsid w:val="57995B4F"/>
    <w:multiLevelType w:val="hybridMultilevel"/>
    <w:tmpl w:val="72C43548"/>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39" w15:restartNumberingAfterBreak="0">
    <w:nsid w:val="57F52965"/>
    <w:multiLevelType w:val="hybridMultilevel"/>
    <w:tmpl w:val="7202591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40" w15:restartNumberingAfterBreak="0">
    <w:nsid w:val="587F579C"/>
    <w:multiLevelType w:val="hybridMultilevel"/>
    <w:tmpl w:val="7B782E3A"/>
    <w:lvl w:ilvl="0" w:tplc="95043820">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41" w15:restartNumberingAfterBreak="0">
    <w:nsid w:val="5B076FE5"/>
    <w:multiLevelType w:val="hybridMultilevel"/>
    <w:tmpl w:val="D2F6C40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42" w15:restartNumberingAfterBreak="0">
    <w:nsid w:val="5CBE4201"/>
    <w:multiLevelType w:val="hybridMultilevel"/>
    <w:tmpl w:val="AF18D4BE"/>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E425CCC"/>
    <w:multiLevelType w:val="hybridMultilevel"/>
    <w:tmpl w:val="8EDE7052"/>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44" w15:restartNumberingAfterBreak="0">
    <w:nsid w:val="5FA511EC"/>
    <w:multiLevelType w:val="hybridMultilevel"/>
    <w:tmpl w:val="60B09C90"/>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45"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MS Mincho" w:hAnsi="MS Mincho" w:cs="MS Mincho"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MS Mincho" w:hAnsi="MS Mincho" w:cs="MS Mincho"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MS Mincho" w:hAnsi="MS Mincho" w:cs="MS Mincho" w:hint="default"/>
      </w:rPr>
    </w:lvl>
    <w:lvl w:ilvl="8" w:tplc="14090005" w:tentative="1">
      <w:start w:val="1"/>
      <w:numFmt w:val="bullet"/>
      <w:lvlText w:val=""/>
      <w:lvlJc w:val="left"/>
      <w:pPr>
        <w:ind w:left="6480" w:hanging="360"/>
      </w:pPr>
      <w:rPr>
        <w:rFonts w:ascii="Symbol" w:hAnsi="Symbol" w:hint="default"/>
      </w:rPr>
    </w:lvl>
  </w:abstractNum>
  <w:abstractNum w:abstractNumId="46" w15:restartNumberingAfterBreak="0">
    <w:nsid w:val="6A5922BC"/>
    <w:multiLevelType w:val="hybridMultilevel"/>
    <w:tmpl w:val="7E5C25D4"/>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7" w15:restartNumberingAfterBreak="0">
    <w:nsid w:val="6EA637C1"/>
    <w:multiLevelType w:val="hybridMultilevel"/>
    <w:tmpl w:val="B0A07990"/>
    <w:lvl w:ilvl="0" w:tplc="FDE6E624">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48" w15:restartNumberingAfterBreak="0">
    <w:nsid w:val="6F1306E6"/>
    <w:multiLevelType w:val="hybridMultilevel"/>
    <w:tmpl w:val="EE665F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6F402C15"/>
    <w:multiLevelType w:val="hybridMultilevel"/>
    <w:tmpl w:val="D22CA2D0"/>
    <w:lvl w:ilvl="0" w:tplc="14090001">
      <w:start w:val="1"/>
      <w:numFmt w:val="bullet"/>
      <w:lvlText w:val=""/>
      <w:lvlJc w:val="left"/>
      <w:pPr>
        <w:ind w:left="833" w:hanging="360"/>
      </w:pPr>
      <w:rPr>
        <w:rFonts w:ascii="Calibri Light" w:hAnsi="Calibri Light" w:hint="default"/>
      </w:rPr>
    </w:lvl>
    <w:lvl w:ilvl="1" w:tplc="14090003" w:tentative="1">
      <w:start w:val="1"/>
      <w:numFmt w:val="bullet"/>
      <w:lvlText w:val="o"/>
      <w:lvlJc w:val="left"/>
      <w:pPr>
        <w:ind w:left="1553" w:hanging="360"/>
      </w:pPr>
      <w:rPr>
        <w:rFonts w:ascii="MS Mincho" w:hAnsi="MS Mincho" w:cs="MS Mincho" w:hint="default"/>
      </w:rPr>
    </w:lvl>
    <w:lvl w:ilvl="2" w:tplc="14090005" w:tentative="1">
      <w:start w:val="1"/>
      <w:numFmt w:val="bullet"/>
      <w:lvlText w:val=""/>
      <w:lvlJc w:val="left"/>
      <w:pPr>
        <w:ind w:left="2273" w:hanging="360"/>
      </w:pPr>
      <w:rPr>
        <w:rFonts w:ascii="Symbol" w:hAnsi="Symbol" w:hint="default"/>
      </w:rPr>
    </w:lvl>
    <w:lvl w:ilvl="3" w:tplc="14090001" w:tentative="1">
      <w:start w:val="1"/>
      <w:numFmt w:val="bullet"/>
      <w:lvlText w:val=""/>
      <w:lvlJc w:val="left"/>
      <w:pPr>
        <w:ind w:left="2993" w:hanging="360"/>
      </w:pPr>
      <w:rPr>
        <w:rFonts w:ascii="Calibri Light" w:hAnsi="Calibri Light" w:hint="default"/>
      </w:rPr>
    </w:lvl>
    <w:lvl w:ilvl="4" w:tplc="14090003" w:tentative="1">
      <w:start w:val="1"/>
      <w:numFmt w:val="bullet"/>
      <w:lvlText w:val="o"/>
      <w:lvlJc w:val="left"/>
      <w:pPr>
        <w:ind w:left="3713" w:hanging="360"/>
      </w:pPr>
      <w:rPr>
        <w:rFonts w:ascii="MS Mincho" w:hAnsi="MS Mincho" w:cs="MS Mincho" w:hint="default"/>
      </w:rPr>
    </w:lvl>
    <w:lvl w:ilvl="5" w:tplc="14090005" w:tentative="1">
      <w:start w:val="1"/>
      <w:numFmt w:val="bullet"/>
      <w:lvlText w:val=""/>
      <w:lvlJc w:val="left"/>
      <w:pPr>
        <w:ind w:left="4433" w:hanging="360"/>
      </w:pPr>
      <w:rPr>
        <w:rFonts w:ascii="Symbol" w:hAnsi="Symbol" w:hint="default"/>
      </w:rPr>
    </w:lvl>
    <w:lvl w:ilvl="6" w:tplc="14090001" w:tentative="1">
      <w:start w:val="1"/>
      <w:numFmt w:val="bullet"/>
      <w:lvlText w:val=""/>
      <w:lvlJc w:val="left"/>
      <w:pPr>
        <w:ind w:left="5153" w:hanging="360"/>
      </w:pPr>
      <w:rPr>
        <w:rFonts w:ascii="Calibri Light" w:hAnsi="Calibri Light" w:hint="default"/>
      </w:rPr>
    </w:lvl>
    <w:lvl w:ilvl="7" w:tplc="14090003" w:tentative="1">
      <w:start w:val="1"/>
      <w:numFmt w:val="bullet"/>
      <w:lvlText w:val="o"/>
      <w:lvlJc w:val="left"/>
      <w:pPr>
        <w:ind w:left="5873" w:hanging="360"/>
      </w:pPr>
      <w:rPr>
        <w:rFonts w:ascii="MS Mincho" w:hAnsi="MS Mincho" w:cs="MS Mincho" w:hint="default"/>
      </w:rPr>
    </w:lvl>
    <w:lvl w:ilvl="8" w:tplc="14090005" w:tentative="1">
      <w:start w:val="1"/>
      <w:numFmt w:val="bullet"/>
      <w:lvlText w:val=""/>
      <w:lvlJc w:val="left"/>
      <w:pPr>
        <w:ind w:left="6593" w:hanging="360"/>
      </w:pPr>
      <w:rPr>
        <w:rFonts w:ascii="Symbol" w:hAnsi="Symbol" w:hint="default"/>
      </w:rPr>
    </w:lvl>
  </w:abstractNum>
  <w:abstractNum w:abstractNumId="50" w15:restartNumberingAfterBreak="0">
    <w:nsid w:val="70FB18D7"/>
    <w:multiLevelType w:val="hybridMultilevel"/>
    <w:tmpl w:val="3C68CD4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51" w15:restartNumberingAfterBreak="0">
    <w:nsid w:val="71AC11CE"/>
    <w:multiLevelType w:val="hybridMultilevel"/>
    <w:tmpl w:val="93AEE27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52" w15:restartNumberingAfterBreak="0">
    <w:nsid w:val="7A457435"/>
    <w:multiLevelType w:val="hybridMultilevel"/>
    <w:tmpl w:val="ABA67E08"/>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num w:numId="1">
    <w:abstractNumId w:val="45"/>
  </w:num>
  <w:num w:numId="2">
    <w:abstractNumId w:val="2"/>
  </w:num>
  <w:num w:numId="3">
    <w:abstractNumId w:val="0"/>
  </w:num>
  <w:num w:numId="4">
    <w:abstractNumId w:val="16"/>
  </w:num>
  <w:num w:numId="5">
    <w:abstractNumId w:val="21"/>
  </w:num>
  <w:num w:numId="6">
    <w:abstractNumId w:val="1"/>
  </w:num>
  <w:num w:numId="7">
    <w:abstractNumId w:val="31"/>
  </w:num>
  <w:num w:numId="8">
    <w:abstractNumId w:val="7"/>
  </w:num>
  <w:num w:numId="9">
    <w:abstractNumId w:val="22"/>
  </w:num>
  <w:num w:numId="10">
    <w:abstractNumId w:val="48"/>
  </w:num>
  <w:num w:numId="11">
    <w:abstractNumId w:val="47"/>
  </w:num>
  <w:num w:numId="12">
    <w:abstractNumId w:val="3"/>
  </w:num>
  <w:num w:numId="13">
    <w:abstractNumId w:val="25"/>
  </w:num>
  <w:num w:numId="14">
    <w:abstractNumId w:val="40"/>
  </w:num>
  <w:num w:numId="15">
    <w:abstractNumId w:val="15"/>
  </w:num>
  <w:num w:numId="16">
    <w:abstractNumId w:val="11"/>
  </w:num>
  <w:num w:numId="17">
    <w:abstractNumId w:val="12"/>
  </w:num>
  <w:num w:numId="18">
    <w:abstractNumId w:val="35"/>
  </w:num>
  <w:num w:numId="19">
    <w:abstractNumId w:val="10"/>
  </w:num>
  <w:num w:numId="20">
    <w:abstractNumId w:val="49"/>
  </w:num>
  <w:num w:numId="21">
    <w:abstractNumId w:val="19"/>
  </w:num>
  <w:num w:numId="22">
    <w:abstractNumId w:val="46"/>
  </w:num>
  <w:num w:numId="23">
    <w:abstractNumId w:val="42"/>
  </w:num>
  <w:num w:numId="24">
    <w:abstractNumId w:val="4"/>
  </w:num>
  <w:num w:numId="25">
    <w:abstractNumId w:val="41"/>
  </w:num>
  <w:num w:numId="26">
    <w:abstractNumId w:val="37"/>
  </w:num>
  <w:num w:numId="27">
    <w:abstractNumId w:val="29"/>
  </w:num>
  <w:num w:numId="28">
    <w:abstractNumId w:val="26"/>
  </w:num>
  <w:num w:numId="29">
    <w:abstractNumId w:val="44"/>
  </w:num>
  <w:num w:numId="30">
    <w:abstractNumId w:val="13"/>
  </w:num>
  <w:num w:numId="31">
    <w:abstractNumId w:val="14"/>
  </w:num>
  <w:num w:numId="32">
    <w:abstractNumId w:val="27"/>
  </w:num>
  <w:num w:numId="33">
    <w:abstractNumId w:val="50"/>
  </w:num>
  <w:num w:numId="34">
    <w:abstractNumId w:val="28"/>
  </w:num>
  <w:num w:numId="35">
    <w:abstractNumId w:val="5"/>
  </w:num>
  <w:num w:numId="36">
    <w:abstractNumId w:val="52"/>
  </w:num>
  <w:num w:numId="37">
    <w:abstractNumId w:val="32"/>
  </w:num>
  <w:num w:numId="38">
    <w:abstractNumId w:val="8"/>
  </w:num>
  <w:num w:numId="39">
    <w:abstractNumId w:val="23"/>
  </w:num>
  <w:num w:numId="40">
    <w:abstractNumId w:val="34"/>
  </w:num>
  <w:num w:numId="41">
    <w:abstractNumId w:val="43"/>
  </w:num>
  <w:num w:numId="42">
    <w:abstractNumId w:val="6"/>
  </w:num>
  <w:num w:numId="43">
    <w:abstractNumId w:val="17"/>
  </w:num>
  <w:num w:numId="44">
    <w:abstractNumId w:val="20"/>
  </w:num>
  <w:num w:numId="45">
    <w:abstractNumId w:val="36"/>
  </w:num>
  <w:num w:numId="46">
    <w:abstractNumId w:val="51"/>
  </w:num>
  <w:num w:numId="47">
    <w:abstractNumId w:val="33"/>
  </w:num>
  <w:num w:numId="48">
    <w:abstractNumId w:val="24"/>
  </w:num>
  <w:num w:numId="49">
    <w:abstractNumId w:val="39"/>
  </w:num>
  <w:num w:numId="50">
    <w:abstractNumId w:val="18"/>
  </w:num>
  <w:num w:numId="51">
    <w:abstractNumId w:val="30"/>
  </w:num>
  <w:num w:numId="52">
    <w:abstractNumId w:val="38"/>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colormru v:ext="edit" colors="#0063af,#2a6ebb"/>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zA3NTIysDA3NjBU0lEKTi0uzszPAymwqAUATAdXICwAAAA="/>
  </w:docVars>
  <w:rsids>
    <w:rsidRoot w:val="00BF5568"/>
    <w:rsid w:val="00004D5A"/>
    <w:rsid w:val="00005333"/>
    <w:rsid w:val="0000658D"/>
    <w:rsid w:val="00006DC4"/>
    <w:rsid w:val="00006FB5"/>
    <w:rsid w:val="00007E2D"/>
    <w:rsid w:val="00013136"/>
    <w:rsid w:val="00013C77"/>
    <w:rsid w:val="00013EE3"/>
    <w:rsid w:val="0001482D"/>
    <w:rsid w:val="0001491D"/>
    <w:rsid w:val="00014A88"/>
    <w:rsid w:val="000158EC"/>
    <w:rsid w:val="000160E9"/>
    <w:rsid w:val="0002029D"/>
    <w:rsid w:val="0002172D"/>
    <w:rsid w:val="000220EE"/>
    <w:rsid w:val="000223AF"/>
    <w:rsid w:val="000227B2"/>
    <w:rsid w:val="000236FC"/>
    <w:rsid w:val="00023C98"/>
    <w:rsid w:val="00023D4E"/>
    <w:rsid w:val="000247D6"/>
    <w:rsid w:val="00025949"/>
    <w:rsid w:val="0003065C"/>
    <w:rsid w:val="00030A5F"/>
    <w:rsid w:val="00030D73"/>
    <w:rsid w:val="00030EBE"/>
    <w:rsid w:val="00031FCC"/>
    <w:rsid w:val="000337C5"/>
    <w:rsid w:val="00035EC5"/>
    <w:rsid w:val="00035F9E"/>
    <w:rsid w:val="000368C5"/>
    <w:rsid w:val="00040DBB"/>
    <w:rsid w:val="0004224B"/>
    <w:rsid w:val="000424F3"/>
    <w:rsid w:val="000429AD"/>
    <w:rsid w:val="00044454"/>
    <w:rsid w:val="00044CD8"/>
    <w:rsid w:val="00045B45"/>
    <w:rsid w:val="00045C86"/>
    <w:rsid w:val="000478BF"/>
    <w:rsid w:val="00047BAC"/>
    <w:rsid w:val="0005031D"/>
    <w:rsid w:val="00050366"/>
    <w:rsid w:val="00050F49"/>
    <w:rsid w:val="0005230C"/>
    <w:rsid w:val="0005520F"/>
    <w:rsid w:val="00056D75"/>
    <w:rsid w:val="00057DA9"/>
    <w:rsid w:val="00060388"/>
    <w:rsid w:val="000617E9"/>
    <w:rsid w:val="00062306"/>
    <w:rsid w:val="000625C0"/>
    <w:rsid w:val="00063E6D"/>
    <w:rsid w:val="0006563C"/>
    <w:rsid w:val="00065C10"/>
    <w:rsid w:val="00070C45"/>
    <w:rsid w:val="00071339"/>
    <w:rsid w:val="00073C9E"/>
    <w:rsid w:val="00075B97"/>
    <w:rsid w:val="00075BFF"/>
    <w:rsid w:val="00075E15"/>
    <w:rsid w:val="000821AF"/>
    <w:rsid w:val="000837B9"/>
    <w:rsid w:val="000856C8"/>
    <w:rsid w:val="00086AF7"/>
    <w:rsid w:val="00086C2A"/>
    <w:rsid w:val="00090AC5"/>
    <w:rsid w:val="00091053"/>
    <w:rsid w:val="0009169C"/>
    <w:rsid w:val="00091C2C"/>
    <w:rsid w:val="00093299"/>
    <w:rsid w:val="000933C9"/>
    <w:rsid w:val="000936D2"/>
    <w:rsid w:val="00093D35"/>
    <w:rsid w:val="00097E81"/>
    <w:rsid w:val="000A125D"/>
    <w:rsid w:val="000A1BE7"/>
    <w:rsid w:val="000A3651"/>
    <w:rsid w:val="000A3F26"/>
    <w:rsid w:val="000A41BD"/>
    <w:rsid w:val="000A5A25"/>
    <w:rsid w:val="000A5BFF"/>
    <w:rsid w:val="000A5EA2"/>
    <w:rsid w:val="000B0D5C"/>
    <w:rsid w:val="000B112C"/>
    <w:rsid w:val="000B1206"/>
    <w:rsid w:val="000B19E9"/>
    <w:rsid w:val="000B2944"/>
    <w:rsid w:val="000B2BD3"/>
    <w:rsid w:val="000B3C68"/>
    <w:rsid w:val="000B493E"/>
    <w:rsid w:val="000B4D75"/>
    <w:rsid w:val="000B686C"/>
    <w:rsid w:val="000B758E"/>
    <w:rsid w:val="000B7B96"/>
    <w:rsid w:val="000C1535"/>
    <w:rsid w:val="000C7A49"/>
    <w:rsid w:val="000C7E7B"/>
    <w:rsid w:val="000D255A"/>
    <w:rsid w:val="000D2D73"/>
    <w:rsid w:val="000D31D5"/>
    <w:rsid w:val="000D459F"/>
    <w:rsid w:val="000D506F"/>
    <w:rsid w:val="000D58EB"/>
    <w:rsid w:val="000D6010"/>
    <w:rsid w:val="000D71E4"/>
    <w:rsid w:val="000D752A"/>
    <w:rsid w:val="000D78A9"/>
    <w:rsid w:val="000E283E"/>
    <w:rsid w:val="000E28FA"/>
    <w:rsid w:val="000E3140"/>
    <w:rsid w:val="000E3202"/>
    <w:rsid w:val="000E4B94"/>
    <w:rsid w:val="000E6551"/>
    <w:rsid w:val="000E6AC4"/>
    <w:rsid w:val="000E75F6"/>
    <w:rsid w:val="000F001D"/>
    <w:rsid w:val="000F415F"/>
    <w:rsid w:val="000F487C"/>
    <w:rsid w:val="000F5047"/>
    <w:rsid w:val="000F6F67"/>
    <w:rsid w:val="000F7507"/>
    <w:rsid w:val="00101F62"/>
    <w:rsid w:val="00103F50"/>
    <w:rsid w:val="001047FA"/>
    <w:rsid w:val="001058C3"/>
    <w:rsid w:val="00105D05"/>
    <w:rsid w:val="00107516"/>
    <w:rsid w:val="00110A3A"/>
    <w:rsid w:val="00111C57"/>
    <w:rsid w:val="00112132"/>
    <w:rsid w:val="00112CC5"/>
    <w:rsid w:val="00112D78"/>
    <w:rsid w:val="00120168"/>
    <w:rsid w:val="0012262B"/>
    <w:rsid w:val="00122FA4"/>
    <w:rsid w:val="001233B0"/>
    <w:rsid w:val="001240F2"/>
    <w:rsid w:val="00125658"/>
    <w:rsid w:val="00126398"/>
    <w:rsid w:val="001264F2"/>
    <w:rsid w:val="001272B6"/>
    <w:rsid w:val="00130397"/>
    <w:rsid w:val="00131F44"/>
    <w:rsid w:val="00132131"/>
    <w:rsid w:val="00133AFB"/>
    <w:rsid w:val="00133F83"/>
    <w:rsid w:val="001345BE"/>
    <w:rsid w:val="00135B33"/>
    <w:rsid w:val="00135D31"/>
    <w:rsid w:val="0013734E"/>
    <w:rsid w:val="00141D52"/>
    <w:rsid w:val="001439A7"/>
    <w:rsid w:val="00144191"/>
    <w:rsid w:val="001449EF"/>
    <w:rsid w:val="00150466"/>
    <w:rsid w:val="00151198"/>
    <w:rsid w:val="00152293"/>
    <w:rsid w:val="001523FD"/>
    <w:rsid w:val="001531EB"/>
    <w:rsid w:val="001532C9"/>
    <w:rsid w:val="0015574D"/>
    <w:rsid w:val="00161D45"/>
    <w:rsid w:val="00161F59"/>
    <w:rsid w:val="001622E0"/>
    <w:rsid w:val="00163202"/>
    <w:rsid w:val="001653B1"/>
    <w:rsid w:val="00166E33"/>
    <w:rsid w:val="001705C8"/>
    <w:rsid w:val="00171829"/>
    <w:rsid w:val="00172476"/>
    <w:rsid w:val="00173804"/>
    <w:rsid w:val="00174FF8"/>
    <w:rsid w:val="001752C4"/>
    <w:rsid w:val="001753B7"/>
    <w:rsid w:val="00177021"/>
    <w:rsid w:val="0017745B"/>
    <w:rsid w:val="00177520"/>
    <w:rsid w:val="00177741"/>
    <w:rsid w:val="00177A4A"/>
    <w:rsid w:val="00177E3D"/>
    <w:rsid w:val="00181181"/>
    <w:rsid w:val="001817F1"/>
    <w:rsid w:val="00183623"/>
    <w:rsid w:val="0018391F"/>
    <w:rsid w:val="00183FB8"/>
    <w:rsid w:val="00184E72"/>
    <w:rsid w:val="001873FC"/>
    <w:rsid w:val="00187AAD"/>
    <w:rsid w:val="00187F7F"/>
    <w:rsid w:val="00190CE2"/>
    <w:rsid w:val="0019109A"/>
    <w:rsid w:val="00191D75"/>
    <w:rsid w:val="00193172"/>
    <w:rsid w:val="001935E7"/>
    <w:rsid w:val="00194255"/>
    <w:rsid w:val="00195019"/>
    <w:rsid w:val="00195CC0"/>
    <w:rsid w:val="00196D47"/>
    <w:rsid w:val="001A06E0"/>
    <w:rsid w:val="001A072C"/>
    <w:rsid w:val="001A1F49"/>
    <w:rsid w:val="001A3022"/>
    <w:rsid w:val="001A3330"/>
    <w:rsid w:val="001A4923"/>
    <w:rsid w:val="001A594F"/>
    <w:rsid w:val="001A6AFC"/>
    <w:rsid w:val="001A7D04"/>
    <w:rsid w:val="001B18A9"/>
    <w:rsid w:val="001B2E02"/>
    <w:rsid w:val="001B342A"/>
    <w:rsid w:val="001B38A2"/>
    <w:rsid w:val="001B60F4"/>
    <w:rsid w:val="001B6D50"/>
    <w:rsid w:val="001C025B"/>
    <w:rsid w:val="001C0CD6"/>
    <w:rsid w:val="001C1B5B"/>
    <w:rsid w:val="001C3979"/>
    <w:rsid w:val="001C3BDC"/>
    <w:rsid w:val="001C4426"/>
    <w:rsid w:val="001C4BD6"/>
    <w:rsid w:val="001C5D9D"/>
    <w:rsid w:val="001C7684"/>
    <w:rsid w:val="001D29B3"/>
    <w:rsid w:val="001D2FCB"/>
    <w:rsid w:val="001D4274"/>
    <w:rsid w:val="001D4F72"/>
    <w:rsid w:val="001D51FE"/>
    <w:rsid w:val="001D53FC"/>
    <w:rsid w:val="001D6412"/>
    <w:rsid w:val="001D6D89"/>
    <w:rsid w:val="001E1670"/>
    <w:rsid w:val="001E1D29"/>
    <w:rsid w:val="001E27EA"/>
    <w:rsid w:val="001E598B"/>
    <w:rsid w:val="001E6558"/>
    <w:rsid w:val="001E7788"/>
    <w:rsid w:val="001E7B31"/>
    <w:rsid w:val="001F1816"/>
    <w:rsid w:val="001F279A"/>
    <w:rsid w:val="001F375D"/>
    <w:rsid w:val="001F42EA"/>
    <w:rsid w:val="001F44B5"/>
    <w:rsid w:val="001F7C54"/>
    <w:rsid w:val="002010BE"/>
    <w:rsid w:val="00201C15"/>
    <w:rsid w:val="002025A3"/>
    <w:rsid w:val="00202B43"/>
    <w:rsid w:val="00202FF0"/>
    <w:rsid w:val="00204822"/>
    <w:rsid w:val="00204BB3"/>
    <w:rsid w:val="00204D72"/>
    <w:rsid w:val="00204F09"/>
    <w:rsid w:val="002066C5"/>
    <w:rsid w:val="00206B2F"/>
    <w:rsid w:val="002071CC"/>
    <w:rsid w:val="00207899"/>
    <w:rsid w:val="00211863"/>
    <w:rsid w:val="00213353"/>
    <w:rsid w:val="00213F50"/>
    <w:rsid w:val="00216FC4"/>
    <w:rsid w:val="00217112"/>
    <w:rsid w:val="00220B8C"/>
    <w:rsid w:val="00220BCE"/>
    <w:rsid w:val="00223455"/>
    <w:rsid w:val="00223A1D"/>
    <w:rsid w:val="00224410"/>
    <w:rsid w:val="0022592B"/>
    <w:rsid w:val="002259B1"/>
    <w:rsid w:val="002261F6"/>
    <w:rsid w:val="00227B93"/>
    <w:rsid w:val="00230C72"/>
    <w:rsid w:val="002310CD"/>
    <w:rsid w:val="00234532"/>
    <w:rsid w:val="002350A4"/>
    <w:rsid w:val="00236F3A"/>
    <w:rsid w:val="002371EF"/>
    <w:rsid w:val="00241161"/>
    <w:rsid w:val="00241C1E"/>
    <w:rsid w:val="0024229D"/>
    <w:rsid w:val="002424AF"/>
    <w:rsid w:val="002425D7"/>
    <w:rsid w:val="002434FF"/>
    <w:rsid w:val="002435AC"/>
    <w:rsid w:val="00243C73"/>
    <w:rsid w:val="00244A35"/>
    <w:rsid w:val="00251080"/>
    <w:rsid w:val="002524CB"/>
    <w:rsid w:val="0025315D"/>
    <w:rsid w:val="0025366F"/>
    <w:rsid w:val="002547A9"/>
    <w:rsid w:val="0025544F"/>
    <w:rsid w:val="00261E87"/>
    <w:rsid w:val="00262AA5"/>
    <w:rsid w:val="00264107"/>
    <w:rsid w:val="00264336"/>
    <w:rsid w:val="00264488"/>
    <w:rsid w:val="00265E84"/>
    <w:rsid w:val="00266B9E"/>
    <w:rsid w:val="00266C84"/>
    <w:rsid w:val="00266DC1"/>
    <w:rsid w:val="00270CBA"/>
    <w:rsid w:val="002718AE"/>
    <w:rsid w:val="00272417"/>
    <w:rsid w:val="0027273E"/>
    <w:rsid w:val="00274A0C"/>
    <w:rsid w:val="00274CCE"/>
    <w:rsid w:val="0027505A"/>
    <w:rsid w:val="00275B05"/>
    <w:rsid w:val="00277848"/>
    <w:rsid w:val="00277D7C"/>
    <w:rsid w:val="00280B4A"/>
    <w:rsid w:val="0028197D"/>
    <w:rsid w:val="00281C3A"/>
    <w:rsid w:val="00281EC0"/>
    <w:rsid w:val="00283E0C"/>
    <w:rsid w:val="00283ED1"/>
    <w:rsid w:val="00285ED4"/>
    <w:rsid w:val="00286DDF"/>
    <w:rsid w:val="002879FB"/>
    <w:rsid w:val="002903EF"/>
    <w:rsid w:val="00290667"/>
    <w:rsid w:val="00290EAC"/>
    <w:rsid w:val="002918E4"/>
    <w:rsid w:val="00291F85"/>
    <w:rsid w:val="0029228B"/>
    <w:rsid w:val="002929E8"/>
    <w:rsid w:val="00292D44"/>
    <w:rsid w:val="00293E87"/>
    <w:rsid w:val="002943C8"/>
    <w:rsid w:val="0029570A"/>
    <w:rsid w:val="00297916"/>
    <w:rsid w:val="002A110D"/>
    <w:rsid w:val="002A13F2"/>
    <w:rsid w:val="002A23FF"/>
    <w:rsid w:val="002A3EDC"/>
    <w:rsid w:val="002A4B36"/>
    <w:rsid w:val="002A4BCC"/>
    <w:rsid w:val="002A510C"/>
    <w:rsid w:val="002A5558"/>
    <w:rsid w:val="002A76B0"/>
    <w:rsid w:val="002B06D7"/>
    <w:rsid w:val="002B0706"/>
    <w:rsid w:val="002B18C8"/>
    <w:rsid w:val="002B24A4"/>
    <w:rsid w:val="002B2D63"/>
    <w:rsid w:val="002B53E9"/>
    <w:rsid w:val="002B6A2E"/>
    <w:rsid w:val="002B6ED3"/>
    <w:rsid w:val="002B7AF1"/>
    <w:rsid w:val="002C1273"/>
    <w:rsid w:val="002C358C"/>
    <w:rsid w:val="002C539E"/>
    <w:rsid w:val="002C5A5A"/>
    <w:rsid w:val="002C711E"/>
    <w:rsid w:val="002CE319"/>
    <w:rsid w:val="002D0136"/>
    <w:rsid w:val="002D0556"/>
    <w:rsid w:val="002D10F3"/>
    <w:rsid w:val="002D2902"/>
    <w:rsid w:val="002D2C48"/>
    <w:rsid w:val="002D30B5"/>
    <w:rsid w:val="002D3BC1"/>
    <w:rsid w:val="002D44CE"/>
    <w:rsid w:val="002D4829"/>
    <w:rsid w:val="002D6BDE"/>
    <w:rsid w:val="002D7F0F"/>
    <w:rsid w:val="002E08E3"/>
    <w:rsid w:val="002E096A"/>
    <w:rsid w:val="002E3777"/>
    <w:rsid w:val="002E424C"/>
    <w:rsid w:val="002F2412"/>
    <w:rsid w:val="002F26B9"/>
    <w:rsid w:val="002F4CD2"/>
    <w:rsid w:val="002F66A6"/>
    <w:rsid w:val="002F689C"/>
    <w:rsid w:val="002F6E61"/>
    <w:rsid w:val="002F7866"/>
    <w:rsid w:val="00300A1E"/>
    <w:rsid w:val="00300B41"/>
    <w:rsid w:val="00301690"/>
    <w:rsid w:val="00302AE9"/>
    <w:rsid w:val="00302F1F"/>
    <w:rsid w:val="00303607"/>
    <w:rsid w:val="003038DE"/>
    <w:rsid w:val="00304954"/>
    <w:rsid w:val="00304A1F"/>
    <w:rsid w:val="00306255"/>
    <w:rsid w:val="003064B6"/>
    <w:rsid w:val="00314799"/>
    <w:rsid w:val="00314AF8"/>
    <w:rsid w:val="003169A7"/>
    <w:rsid w:val="00316F11"/>
    <w:rsid w:val="00317785"/>
    <w:rsid w:val="00322651"/>
    <w:rsid w:val="00323281"/>
    <w:rsid w:val="003234D4"/>
    <w:rsid w:val="00323C12"/>
    <w:rsid w:val="00325705"/>
    <w:rsid w:val="00325FDD"/>
    <w:rsid w:val="00326AE2"/>
    <w:rsid w:val="00330020"/>
    <w:rsid w:val="00330021"/>
    <w:rsid w:val="00331714"/>
    <w:rsid w:val="00331FDD"/>
    <w:rsid w:val="003323D0"/>
    <w:rsid w:val="003336D5"/>
    <w:rsid w:val="0033408E"/>
    <w:rsid w:val="00334223"/>
    <w:rsid w:val="00336203"/>
    <w:rsid w:val="003412D9"/>
    <w:rsid w:val="003430E3"/>
    <w:rsid w:val="00343151"/>
    <w:rsid w:val="003450DE"/>
    <w:rsid w:val="00345A28"/>
    <w:rsid w:val="00345D54"/>
    <w:rsid w:val="00346653"/>
    <w:rsid w:val="00346F06"/>
    <w:rsid w:val="00346F25"/>
    <w:rsid w:val="00347014"/>
    <w:rsid w:val="00350173"/>
    <w:rsid w:val="0035031F"/>
    <w:rsid w:val="00351391"/>
    <w:rsid w:val="0035168E"/>
    <w:rsid w:val="0035236D"/>
    <w:rsid w:val="00352430"/>
    <w:rsid w:val="00353DAD"/>
    <w:rsid w:val="003542EE"/>
    <w:rsid w:val="003554DF"/>
    <w:rsid w:val="00355EA3"/>
    <w:rsid w:val="00357324"/>
    <w:rsid w:val="00360D28"/>
    <w:rsid w:val="00361CF5"/>
    <w:rsid w:val="00363BF4"/>
    <w:rsid w:val="00363C03"/>
    <w:rsid w:val="00363E32"/>
    <w:rsid w:val="0036527B"/>
    <w:rsid w:val="0036725F"/>
    <w:rsid w:val="00367330"/>
    <w:rsid w:val="003674C2"/>
    <w:rsid w:val="00367B37"/>
    <w:rsid w:val="00367FEF"/>
    <w:rsid w:val="00370BB5"/>
    <w:rsid w:val="0037101C"/>
    <w:rsid w:val="003735B9"/>
    <w:rsid w:val="003737D1"/>
    <w:rsid w:val="00374006"/>
    <w:rsid w:val="003745E2"/>
    <w:rsid w:val="00374A11"/>
    <w:rsid w:val="00375394"/>
    <w:rsid w:val="00375457"/>
    <w:rsid w:val="0037654A"/>
    <w:rsid w:val="00377A95"/>
    <w:rsid w:val="003806D6"/>
    <w:rsid w:val="00381022"/>
    <w:rsid w:val="00381ED7"/>
    <w:rsid w:val="00385265"/>
    <w:rsid w:val="00387B92"/>
    <w:rsid w:val="00387CBE"/>
    <w:rsid w:val="00390616"/>
    <w:rsid w:val="00390B18"/>
    <w:rsid w:val="0039262C"/>
    <w:rsid w:val="00393665"/>
    <w:rsid w:val="003946E0"/>
    <w:rsid w:val="003949B1"/>
    <w:rsid w:val="0039591A"/>
    <w:rsid w:val="003A19E8"/>
    <w:rsid w:val="003A1EF8"/>
    <w:rsid w:val="003A2808"/>
    <w:rsid w:val="003A323D"/>
    <w:rsid w:val="003A4D5D"/>
    <w:rsid w:val="003A5173"/>
    <w:rsid w:val="003A5268"/>
    <w:rsid w:val="003A5394"/>
    <w:rsid w:val="003A607E"/>
    <w:rsid w:val="003B031C"/>
    <w:rsid w:val="003B135E"/>
    <w:rsid w:val="003B172C"/>
    <w:rsid w:val="003B1A4C"/>
    <w:rsid w:val="003B2FAB"/>
    <w:rsid w:val="003B348C"/>
    <w:rsid w:val="003B3727"/>
    <w:rsid w:val="003B41F9"/>
    <w:rsid w:val="003B498A"/>
    <w:rsid w:val="003B5227"/>
    <w:rsid w:val="003B5805"/>
    <w:rsid w:val="003B5B88"/>
    <w:rsid w:val="003B5BAC"/>
    <w:rsid w:val="003B5E2B"/>
    <w:rsid w:val="003B70CB"/>
    <w:rsid w:val="003C1647"/>
    <w:rsid w:val="003C1AF0"/>
    <w:rsid w:val="003C224A"/>
    <w:rsid w:val="003C2F41"/>
    <w:rsid w:val="003C2F50"/>
    <w:rsid w:val="003C4DAA"/>
    <w:rsid w:val="003C52B9"/>
    <w:rsid w:val="003C6046"/>
    <w:rsid w:val="003C7066"/>
    <w:rsid w:val="003C74DC"/>
    <w:rsid w:val="003D0008"/>
    <w:rsid w:val="003D04A9"/>
    <w:rsid w:val="003D3D8F"/>
    <w:rsid w:val="003D43A1"/>
    <w:rsid w:val="003D57CD"/>
    <w:rsid w:val="003E0018"/>
    <w:rsid w:val="003E4C39"/>
    <w:rsid w:val="003E542E"/>
    <w:rsid w:val="003E70C4"/>
    <w:rsid w:val="003F1C6B"/>
    <w:rsid w:val="003F3E7C"/>
    <w:rsid w:val="003F5E0B"/>
    <w:rsid w:val="003F6B5F"/>
    <w:rsid w:val="003F6C5B"/>
    <w:rsid w:val="003F7C66"/>
    <w:rsid w:val="004004D6"/>
    <w:rsid w:val="00401818"/>
    <w:rsid w:val="00402982"/>
    <w:rsid w:val="00402A78"/>
    <w:rsid w:val="00405EB8"/>
    <w:rsid w:val="00407BAC"/>
    <w:rsid w:val="00410E6C"/>
    <w:rsid w:val="00411480"/>
    <w:rsid w:val="004149D1"/>
    <w:rsid w:val="00414F47"/>
    <w:rsid w:val="00415893"/>
    <w:rsid w:val="00416D7C"/>
    <w:rsid w:val="00416DD7"/>
    <w:rsid w:val="00420AAE"/>
    <w:rsid w:val="00420BE1"/>
    <w:rsid w:val="0042207B"/>
    <w:rsid w:val="00423765"/>
    <w:rsid w:val="00423E30"/>
    <w:rsid w:val="00424ED5"/>
    <w:rsid w:val="00425618"/>
    <w:rsid w:val="00425E82"/>
    <w:rsid w:val="0042CCEA"/>
    <w:rsid w:val="00430CA2"/>
    <w:rsid w:val="0043113E"/>
    <w:rsid w:val="00431854"/>
    <w:rsid w:val="00431EA9"/>
    <w:rsid w:val="00431EC2"/>
    <w:rsid w:val="00432FCC"/>
    <w:rsid w:val="0043397A"/>
    <w:rsid w:val="00436FDC"/>
    <w:rsid w:val="00440379"/>
    <w:rsid w:val="004410CB"/>
    <w:rsid w:val="00441D33"/>
    <w:rsid w:val="00441E36"/>
    <w:rsid w:val="00442910"/>
    <w:rsid w:val="0044439F"/>
    <w:rsid w:val="00445EC4"/>
    <w:rsid w:val="00446943"/>
    <w:rsid w:val="0044D47C"/>
    <w:rsid w:val="00451131"/>
    <w:rsid w:val="00451ACB"/>
    <w:rsid w:val="0045217D"/>
    <w:rsid w:val="00452883"/>
    <w:rsid w:val="004532E5"/>
    <w:rsid w:val="00456167"/>
    <w:rsid w:val="0046023C"/>
    <w:rsid w:val="0046077D"/>
    <w:rsid w:val="00463384"/>
    <w:rsid w:val="00463FD1"/>
    <w:rsid w:val="0046563A"/>
    <w:rsid w:val="00465FA5"/>
    <w:rsid w:val="004667A7"/>
    <w:rsid w:val="00466B9D"/>
    <w:rsid w:val="00467383"/>
    <w:rsid w:val="00467B51"/>
    <w:rsid w:val="0047156F"/>
    <w:rsid w:val="00471595"/>
    <w:rsid w:val="00471667"/>
    <w:rsid w:val="00471A2A"/>
    <w:rsid w:val="00475805"/>
    <w:rsid w:val="00477432"/>
    <w:rsid w:val="004777F6"/>
    <w:rsid w:val="00484335"/>
    <w:rsid w:val="00484957"/>
    <w:rsid w:val="00485204"/>
    <w:rsid w:val="00487B90"/>
    <w:rsid w:val="00491533"/>
    <w:rsid w:val="00492313"/>
    <w:rsid w:val="004928F2"/>
    <w:rsid w:val="00492D40"/>
    <w:rsid w:val="00493E8A"/>
    <w:rsid w:val="00494148"/>
    <w:rsid w:val="00494FBB"/>
    <w:rsid w:val="004A05B8"/>
    <w:rsid w:val="004A0EB2"/>
    <w:rsid w:val="004A18A8"/>
    <w:rsid w:val="004A1BF8"/>
    <w:rsid w:val="004A3084"/>
    <w:rsid w:val="004A7E6D"/>
    <w:rsid w:val="004B147E"/>
    <w:rsid w:val="004B15C2"/>
    <w:rsid w:val="004B27B8"/>
    <w:rsid w:val="004B3E2C"/>
    <w:rsid w:val="004B3FCD"/>
    <w:rsid w:val="004B46EF"/>
    <w:rsid w:val="004B60D9"/>
    <w:rsid w:val="004C0116"/>
    <w:rsid w:val="004C38A1"/>
    <w:rsid w:val="004C39E6"/>
    <w:rsid w:val="004C4381"/>
    <w:rsid w:val="004C4B9B"/>
    <w:rsid w:val="004C509D"/>
    <w:rsid w:val="004C592F"/>
    <w:rsid w:val="004C5AE5"/>
    <w:rsid w:val="004C65C5"/>
    <w:rsid w:val="004C68BB"/>
    <w:rsid w:val="004C6BE1"/>
    <w:rsid w:val="004C6C33"/>
    <w:rsid w:val="004C76CC"/>
    <w:rsid w:val="004D1EB5"/>
    <w:rsid w:val="004D6B2F"/>
    <w:rsid w:val="004D6B38"/>
    <w:rsid w:val="004E110D"/>
    <w:rsid w:val="004E1F5D"/>
    <w:rsid w:val="004E3020"/>
    <w:rsid w:val="004E307F"/>
    <w:rsid w:val="004E35FA"/>
    <w:rsid w:val="004E450D"/>
    <w:rsid w:val="004E4593"/>
    <w:rsid w:val="004E55BC"/>
    <w:rsid w:val="004E5C6B"/>
    <w:rsid w:val="004E6AEF"/>
    <w:rsid w:val="004F0A52"/>
    <w:rsid w:val="004F23A9"/>
    <w:rsid w:val="004F272C"/>
    <w:rsid w:val="004F2957"/>
    <w:rsid w:val="004F3484"/>
    <w:rsid w:val="004F3637"/>
    <w:rsid w:val="004F4E77"/>
    <w:rsid w:val="004F51F6"/>
    <w:rsid w:val="004F55D5"/>
    <w:rsid w:val="004F5D4B"/>
    <w:rsid w:val="004F5F08"/>
    <w:rsid w:val="004F7BB5"/>
    <w:rsid w:val="00501667"/>
    <w:rsid w:val="0050286B"/>
    <w:rsid w:val="00503B02"/>
    <w:rsid w:val="0050505C"/>
    <w:rsid w:val="005067AF"/>
    <w:rsid w:val="00510572"/>
    <w:rsid w:val="0051429E"/>
    <w:rsid w:val="00514979"/>
    <w:rsid w:val="00514980"/>
    <w:rsid w:val="00515139"/>
    <w:rsid w:val="005153DA"/>
    <w:rsid w:val="00516316"/>
    <w:rsid w:val="005167E4"/>
    <w:rsid w:val="005174D2"/>
    <w:rsid w:val="005210E8"/>
    <w:rsid w:val="00521FFF"/>
    <w:rsid w:val="005231C5"/>
    <w:rsid w:val="005238F8"/>
    <w:rsid w:val="005243C6"/>
    <w:rsid w:val="005254AF"/>
    <w:rsid w:val="00526C23"/>
    <w:rsid w:val="00527279"/>
    <w:rsid w:val="00531533"/>
    <w:rsid w:val="00532313"/>
    <w:rsid w:val="00532379"/>
    <w:rsid w:val="005332CD"/>
    <w:rsid w:val="00533576"/>
    <w:rsid w:val="00535B1A"/>
    <w:rsid w:val="00537FF9"/>
    <w:rsid w:val="005407E9"/>
    <w:rsid w:val="00542053"/>
    <w:rsid w:val="00542189"/>
    <w:rsid w:val="0054301D"/>
    <w:rsid w:val="00545C1C"/>
    <w:rsid w:val="00547E1A"/>
    <w:rsid w:val="00554129"/>
    <w:rsid w:val="005543B1"/>
    <w:rsid w:val="00554D5E"/>
    <w:rsid w:val="00554F54"/>
    <w:rsid w:val="00555BBA"/>
    <w:rsid w:val="005602C6"/>
    <w:rsid w:val="00564ABB"/>
    <w:rsid w:val="0056516F"/>
    <w:rsid w:val="00565CDB"/>
    <w:rsid w:val="00566463"/>
    <w:rsid w:val="0056723B"/>
    <w:rsid w:val="00567365"/>
    <w:rsid w:val="00567C33"/>
    <w:rsid w:val="00570022"/>
    <w:rsid w:val="0057180C"/>
    <w:rsid w:val="00571987"/>
    <w:rsid w:val="005726C5"/>
    <w:rsid w:val="00572A3D"/>
    <w:rsid w:val="0057371C"/>
    <w:rsid w:val="005763DD"/>
    <w:rsid w:val="00577941"/>
    <w:rsid w:val="00580523"/>
    <w:rsid w:val="00582135"/>
    <w:rsid w:val="0058365A"/>
    <w:rsid w:val="00584B98"/>
    <w:rsid w:val="00584B9C"/>
    <w:rsid w:val="0058528E"/>
    <w:rsid w:val="00585660"/>
    <w:rsid w:val="00585BFE"/>
    <w:rsid w:val="005867DF"/>
    <w:rsid w:val="00587356"/>
    <w:rsid w:val="0059102E"/>
    <w:rsid w:val="00591F97"/>
    <w:rsid w:val="00595E1F"/>
    <w:rsid w:val="00596C33"/>
    <w:rsid w:val="00597A0A"/>
    <w:rsid w:val="005A08B0"/>
    <w:rsid w:val="005A17C4"/>
    <w:rsid w:val="005A2A2F"/>
    <w:rsid w:val="005A36FF"/>
    <w:rsid w:val="005A3751"/>
    <w:rsid w:val="005A52CF"/>
    <w:rsid w:val="005B1D96"/>
    <w:rsid w:val="005B3583"/>
    <w:rsid w:val="005B50B0"/>
    <w:rsid w:val="005B7FAF"/>
    <w:rsid w:val="005C0723"/>
    <w:rsid w:val="005C09EC"/>
    <w:rsid w:val="005C36C0"/>
    <w:rsid w:val="005C4F45"/>
    <w:rsid w:val="005C5DA4"/>
    <w:rsid w:val="005C72D5"/>
    <w:rsid w:val="005C7EDB"/>
    <w:rsid w:val="005D07E3"/>
    <w:rsid w:val="005D0AFD"/>
    <w:rsid w:val="005D2289"/>
    <w:rsid w:val="005D28C9"/>
    <w:rsid w:val="005D51B9"/>
    <w:rsid w:val="005D5BEB"/>
    <w:rsid w:val="005D5CE6"/>
    <w:rsid w:val="005D6004"/>
    <w:rsid w:val="005E15C1"/>
    <w:rsid w:val="005E24A0"/>
    <w:rsid w:val="005E256E"/>
    <w:rsid w:val="005E2B9F"/>
    <w:rsid w:val="005E4C40"/>
    <w:rsid w:val="005E4FF3"/>
    <w:rsid w:val="005E6375"/>
    <w:rsid w:val="005E6A27"/>
    <w:rsid w:val="005F0DED"/>
    <w:rsid w:val="005F29EE"/>
    <w:rsid w:val="005F3255"/>
    <w:rsid w:val="005F3277"/>
    <w:rsid w:val="005F369C"/>
    <w:rsid w:val="005F495E"/>
    <w:rsid w:val="0060665C"/>
    <w:rsid w:val="00607F82"/>
    <w:rsid w:val="00610DFB"/>
    <w:rsid w:val="006113A2"/>
    <w:rsid w:val="00611860"/>
    <w:rsid w:val="006152C5"/>
    <w:rsid w:val="00617F94"/>
    <w:rsid w:val="00620D54"/>
    <w:rsid w:val="00622EFE"/>
    <w:rsid w:val="00623D07"/>
    <w:rsid w:val="006241D3"/>
    <w:rsid w:val="00626142"/>
    <w:rsid w:val="00627219"/>
    <w:rsid w:val="0063003B"/>
    <w:rsid w:val="0063185E"/>
    <w:rsid w:val="00631E02"/>
    <w:rsid w:val="006329DA"/>
    <w:rsid w:val="006356AB"/>
    <w:rsid w:val="00635BCD"/>
    <w:rsid w:val="0063668B"/>
    <w:rsid w:val="006375EB"/>
    <w:rsid w:val="00640CAA"/>
    <w:rsid w:val="006410B7"/>
    <w:rsid w:val="00641413"/>
    <w:rsid w:val="00642238"/>
    <w:rsid w:val="0064225F"/>
    <w:rsid w:val="0064259B"/>
    <w:rsid w:val="00643188"/>
    <w:rsid w:val="00645834"/>
    <w:rsid w:val="00645FA2"/>
    <w:rsid w:val="00646897"/>
    <w:rsid w:val="00647126"/>
    <w:rsid w:val="0064770F"/>
    <w:rsid w:val="0064780F"/>
    <w:rsid w:val="006479EB"/>
    <w:rsid w:val="00647B3D"/>
    <w:rsid w:val="00647FF6"/>
    <w:rsid w:val="00650B13"/>
    <w:rsid w:val="00650E8C"/>
    <w:rsid w:val="006510D3"/>
    <w:rsid w:val="00651A9A"/>
    <w:rsid w:val="006521F8"/>
    <w:rsid w:val="00652810"/>
    <w:rsid w:val="00652DA5"/>
    <w:rsid w:val="0065388A"/>
    <w:rsid w:val="0065530D"/>
    <w:rsid w:val="00655489"/>
    <w:rsid w:val="00655D65"/>
    <w:rsid w:val="006571F8"/>
    <w:rsid w:val="00660926"/>
    <w:rsid w:val="00660FA2"/>
    <w:rsid w:val="00661C4C"/>
    <w:rsid w:val="00661DA0"/>
    <w:rsid w:val="006625F3"/>
    <w:rsid w:val="0066298A"/>
    <w:rsid w:val="00663442"/>
    <w:rsid w:val="00663A5F"/>
    <w:rsid w:val="00671042"/>
    <w:rsid w:val="006716C3"/>
    <w:rsid w:val="006748A4"/>
    <w:rsid w:val="00674DED"/>
    <w:rsid w:val="00675112"/>
    <w:rsid w:val="0067549F"/>
    <w:rsid w:val="00675863"/>
    <w:rsid w:val="00675AE1"/>
    <w:rsid w:val="00675DBE"/>
    <w:rsid w:val="00676F0B"/>
    <w:rsid w:val="006779E7"/>
    <w:rsid w:val="006801BD"/>
    <w:rsid w:val="00684546"/>
    <w:rsid w:val="006845DD"/>
    <w:rsid w:val="00686D49"/>
    <w:rsid w:val="00687003"/>
    <w:rsid w:val="006872A7"/>
    <w:rsid w:val="006875FB"/>
    <w:rsid w:val="006900A5"/>
    <w:rsid w:val="00692C42"/>
    <w:rsid w:val="006946EC"/>
    <w:rsid w:val="00695F4B"/>
    <w:rsid w:val="00695FD5"/>
    <w:rsid w:val="00696F99"/>
    <w:rsid w:val="006A023D"/>
    <w:rsid w:val="006A07B4"/>
    <w:rsid w:val="006A289C"/>
    <w:rsid w:val="006A35D4"/>
    <w:rsid w:val="006A64F5"/>
    <w:rsid w:val="006A65C1"/>
    <w:rsid w:val="006A6FDE"/>
    <w:rsid w:val="006B006A"/>
    <w:rsid w:val="006B1B58"/>
    <w:rsid w:val="006B2EC7"/>
    <w:rsid w:val="006B3B32"/>
    <w:rsid w:val="006B3CF4"/>
    <w:rsid w:val="006B57EB"/>
    <w:rsid w:val="006B7F3A"/>
    <w:rsid w:val="006C076B"/>
    <w:rsid w:val="006C0B54"/>
    <w:rsid w:val="006C18A8"/>
    <w:rsid w:val="006C3DEB"/>
    <w:rsid w:val="006C3DF1"/>
    <w:rsid w:val="006C4948"/>
    <w:rsid w:val="006C63F2"/>
    <w:rsid w:val="006C791C"/>
    <w:rsid w:val="006D0DCA"/>
    <w:rsid w:val="006D1AE6"/>
    <w:rsid w:val="006D1FE4"/>
    <w:rsid w:val="006D3609"/>
    <w:rsid w:val="006D4B31"/>
    <w:rsid w:val="006D5585"/>
    <w:rsid w:val="006D55F4"/>
    <w:rsid w:val="006D57F7"/>
    <w:rsid w:val="006D5FE3"/>
    <w:rsid w:val="006D69E7"/>
    <w:rsid w:val="006D7D97"/>
    <w:rsid w:val="006E18D7"/>
    <w:rsid w:val="006E199B"/>
    <w:rsid w:val="006E2E6E"/>
    <w:rsid w:val="006E57EB"/>
    <w:rsid w:val="006E5CDE"/>
    <w:rsid w:val="006F007A"/>
    <w:rsid w:val="006F0A5D"/>
    <w:rsid w:val="006F6CC3"/>
    <w:rsid w:val="006F7C41"/>
    <w:rsid w:val="007011EC"/>
    <w:rsid w:val="00701D05"/>
    <w:rsid w:val="00703435"/>
    <w:rsid w:val="007074AB"/>
    <w:rsid w:val="007074CC"/>
    <w:rsid w:val="00711703"/>
    <w:rsid w:val="00711834"/>
    <w:rsid w:val="00711E85"/>
    <w:rsid w:val="00714337"/>
    <w:rsid w:val="007143E3"/>
    <w:rsid w:val="00714463"/>
    <w:rsid w:val="007145B6"/>
    <w:rsid w:val="00715474"/>
    <w:rsid w:val="007159DA"/>
    <w:rsid w:val="00716982"/>
    <w:rsid w:val="00716D8A"/>
    <w:rsid w:val="007170EA"/>
    <w:rsid w:val="0071746B"/>
    <w:rsid w:val="00720241"/>
    <w:rsid w:val="007207E6"/>
    <w:rsid w:val="00720D24"/>
    <w:rsid w:val="00721967"/>
    <w:rsid w:val="00724542"/>
    <w:rsid w:val="00724608"/>
    <w:rsid w:val="00724E2A"/>
    <w:rsid w:val="00726C71"/>
    <w:rsid w:val="00726EB5"/>
    <w:rsid w:val="007309B2"/>
    <w:rsid w:val="007318DE"/>
    <w:rsid w:val="00734950"/>
    <w:rsid w:val="007362EC"/>
    <w:rsid w:val="00736357"/>
    <w:rsid w:val="00736F54"/>
    <w:rsid w:val="0074022C"/>
    <w:rsid w:val="00740FF4"/>
    <w:rsid w:val="007429E0"/>
    <w:rsid w:val="00744485"/>
    <w:rsid w:val="0075121F"/>
    <w:rsid w:val="00751395"/>
    <w:rsid w:val="00752550"/>
    <w:rsid w:val="00753A2E"/>
    <w:rsid w:val="00754194"/>
    <w:rsid w:val="0075437B"/>
    <w:rsid w:val="007549F2"/>
    <w:rsid w:val="00755406"/>
    <w:rsid w:val="00755CE0"/>
    <w:rsid w:val="00755E5A"/>
    <w:rsid w:val="00756EB7"/>
    <w:rsid w:val="00761A1B"/>
    <w:rsid w:val="00761F36"/>
    <w:rsid w:val="00763692"/>
    <w:rsid w:val="007644FC"/>
    <w:rsid w:val="00764838"/>
    <w:rsid w:val="00766496"/>
    <w:rsid w:val="0076696A"/>
    <w:rsid w:val="00766CAF"/>
    <w:rsid w:val="00770A3C"/>
    <w:rsid w:val="0077104A"/>
    <w:rsid w:val="00771686"/>
    <w:rsid w:val="007723E4"/>
    <w:rsid w:val="00772AEE"/>
    <w:rsid w:val="00775465"/>
    <w:rsid w:val="00775AAE"/>
    <w:rsid w:val="00775F1B"/>
    <w:rsid w:val="007760A7"/>
    <w:rsid w:val="00780180"/>
    <w:rsid w:val="0078159F"/>
    <w:rsid w:val="00781816"/>
    <w:rsid w:val="007818BC"/>
    <w:rsid w:val="007823A6"/>
    <w:rsid w:val="00782FE7"/>
    <w:rsid w:val="00784002"/>
    <w:rsid w:val="0078537F"/>
    <w:rsid w:val="007853D0"/>
    <w:rsid w:val="00786D5A"/>
    <w:rsid w:val="00786DCF"/>
    <w:rsid w:val="007903B3"/>
    <w:rsid w:val="00790B49"/>
    <w:rsid w:val="00790DAE"/>
    <w:rsid w:val="00792632"/>
    <w:rsid w:val="00794144"/>
    <w:rsid w:val="007943BB"/>
    <w:rsid w:val="00796ABC"/>
    <w:rsid w:val="00796F6F"/>
    <w:rsid w:val="007A21D0"/>
    <w:rsid w:val="007A2758"/>
    <w:rsid w:val="007A350B"/>
    <w:rsid w:val="007A6D5B"/>
    <w:rsid w:val="007B0DE6"/>
    <w:rsid w:val="007B1319"/>
    <w:rsid w:val="007B1EDB"/>
    <w:rsid w:val="007B224F"/>
    <w:rsid w:val="007B4B14"/>
    <w:rsid w:val="007B5A2A"/>
    <w:rsid w:val="007C05FF"/>
    <w:rsid w:val="007C2ADF"/>
    <w:rsid w:val="007C35FB"/>
    <w:rsid w:val="007C3601"/>
    <w:rsid w:val="007C38A6"/>
    <w:rsid w:val="007C3DD4"/>
    <w:rsid w:val="007C47AB"/>
    <w:rsid w:val="007C4AB9"/>
    <w:rsid w:val="007C4FD7"/>
    <w:rsid w:val="007C6586"/>
    <w:rsid w:val="007C7045"/>
    <w:rsid w:val="007C77BB"/>
    <w:rsid w:val="007C878B"/>
    <w:rsid w:val="007D10C7"/>
    <w:rsid w:val="007D114B"/>
    <w:rsid w:val="007D27ED"/>
    <w:rsid w:val="007D3927"/>
    <w:rsid w:val="007D3A41"/>
    <w:rsid w:val="007D4290"/>
    <w:rsid w:val="007D5571"/>
    <w:rsid w:val="007D5D9F"/>
    <w:rsid w:val="007D73A2"/>
    <w:rsid w:val="007D7794"/>
    <w:rsid w:val="007D7CDA"/>
    <w:rsid w:val="007E082D"/>
    <w:rsid w:val="007E0E06"/>
    <w:rsid w:val="007E1B55"/>
    <w:rsid w:val="007E31A8"/>
    <w:rsid w:val="007E356C"/>
    <w:rsid w:val="007E4DAA"/>
    <w:rsid w:val="007E6627"/>
    <w:rsid w:val="007E6BC1"/>
    <w:rsid w:val="007E7502"/>
    <w:rsid w:val="007E7FB8"/>
    <w:rsid w:val="007F1E00"/>
    <w:rsid w:val="007F286C"/>
    <w:rsid w:val="007F3629"/>
    <w:rsid w:val="007F3933"/>
    <w:rsid w:val="007F3939"/>
    <w:rsid w:val="007F3A87"/>
    <w:rsid w:val="007F441B"/>
    <w:rsid w:val="007F4748"/>
    <w:rsid w:val="007F4ADE"/>
    <w:rsid w:val="007F5D7B"/>
    <w:rsid w:val="007F70BF"/>
    <w:rsid w:val="00800CD8"/>
    <w:rsid w:val="00800EA1"/>
    <w:rsid w:val="008012C8"/>
    <w:rsid w:val="00802AFD"/>
    <w:rsid w:val="00802F68"/>
    <w:rsid w:val="00803174"/>
    <w:rsid w:val="008059B6"/>
    <w:rsid w:val="008104DA"/>
    <w:rsid w:val="00810E53"/>
    <w:rsid w:val="00811266"/>
    <w:rsid w:val="00817C27"/>
    <w:rsid w:val="00817C34"/>
    <w:rsid w:val="00820D98"/>
    <w:rsid w:val="008246DD"/>
    <w:rsid w:val="00825084"/>
    <w:rsid w:val="008251C9"/>
    <w:rsid w:val="00826E8D"/>
    <w:rsid w:val="00827DBB"/>
    <w:rsid w:val="00830E6A"/>
    <w:rsid w:val="00834DA1"/>
    <w:rsid w:val="008356A9"/>
    <w:rsid w:val="0083653C"/>
    <w:rsid w:val="0083677F"/>
    <w:rsid w:val="00840047"/>
    <w:rsid w:val="00841450"/>
    <w:rsid w:val="00842D14"/>
    <w:rsid w:val="00842FB9"/>
    <w:rsid w:val="00842FD9"/>
    <w:rsid w:val="008472F8"/>
    <w:rsid w:val="00847B91"/>
    <w:rsid w:val="00850070"/>
    <w:rsid w:val="008509A9"/>
    <w:rsid w:val="008514C0"/>
    <w:rsid w:val="00852612"/>
    <w:rsid w:val="008528CC"/>
    <w:rsid w:val="008528D4"/>
    <w:rsid w:val="00853015"/>
    <w:rsid w:val="00853376"/>
    <w:rsid w:val="00853803"/>
    <w:rsid w:val="00853B28"/>
    <w:rsid w:val="00853D88"/>
    <w:rsid w:val="00854924"/>
    <w:rsid w:val="00854A63"/>
    <w:rsid w:val="00856D16"/>
    <w:rsid w:val="00857263"/>
    <w:rsid w:val="0086005E"/>
    <w:rsid w:val="008606FC"/>
    <w:rsid w:val="008622ED"/>
    <w:rsid w:val="0086269E"/>
    <w:rsid w:val="00862849"/>
    <w:rsid w:val="008630E8"/>
    <w:rsid w:val="00863C2C"/>
    <w:rsid w:val="00864B2C"/>
    <w:rsid w:val="00864C0A"/>
    <w:rsid w:val="00866E9C"/>
    <w:rsid w:val="008748BE"/>
    <w:rsid w:val="00875640"/>
    <w:rsid w:val="00876041"/>
    <w:rsid w:val="00876FD2"/>
    <w:rsid w:val="00877E81"/>
    <w:rsid w:val="0088273A"/>
    <w:rsid w:val="00882F80"/>
    <w:rsid w:val="00882FEB"/>
    <w:rsid w:val="00883BBF"/>
    <w:rsid w:val="00884675"/>
    <w:rsid w:val="00891B38"/>
    <w:rsid w:val="00892ABF"/>
    <w:rsid w:val="008934A3"/>
    <w:rsid w:val="00893F0A"/>
    <w:rsid w:val="008948D6"/>
    <w:rsid w:val="00895C22"/>
    <w:rsid w:val="00896085"/>
    <w:rsid w:val="00897C8A"/>
    <w:rsid w:val="008A0440"/>
    <w:rsid w:val="008A0CA0"/>
    <w:rsid w:val="008A0E61"/>
    <w:rsid w:val="008A10AF"/>
    <w:rsid w:val="008A122A"/>
    <w:rsid w:val="008A3396"/>
    <w:rsid w:val="008A4B53"/>
    <w:rsid w:val="008A5BA1"/>
    <w:rsid w:val="008A5FB4"/>
    <w:rsid w:val="008B0894"/>
    <w:rsid w:val="008B0BBF"/>
    <w:rsid w:val="008B1D47"/>
    <w:rsid w:val="008B2DDD"/>
    <w:rsid w:val="008B3AA0"/>
    <w:rsid w:val="008B6AE6"/>
    <w:rsid w:val="008B7767"/>
    <w:rsid w:val="008C0204"/>
    <w:rsid w:val="008C072A"/>
    <w:rsid w:val="008C0B61"/>
    <w:rsid w:val="008C1971"/>
    <w:rsid w:val="008C318D"/>
    <w:rsid w:val="008C4C60"/>
    <w:rsid w:val="008C5CB9"/>
    <w:rsid w:val="008C5D50"/>
    <w:rsid w:val="008C6D3D"/>
    <w:rsid w:val="008C6DDA"/>
    <w:rsid w:val="008D3B64"/>
    <w:rsid w:val="008D3CC5"/>
    <w:rsid w:val="008D4553"/>
    <w:rsid w:val="008D54B2"/>
    <w:rsid w:val="008E1794"/>
    <w:rsid w:val="008E182D"/>
    <w:rsid w:val="008E1F1C"/>
    <w:rsid w:val="008E482A"/>
    <w:rsid w:val="008E4FFD"/>
    <w:rsid w:val="008E73D4"/>
    <w:rsid w:val="008E7685"/>
    <w:rsid w:val="008F6A8F"/>
    <w:rsid w:val="008F7609"/>
    <w:rsid w:val="008F7669"/>
    <w:rsid w:val="00900628"/>
    <w:rsid w:val="00901A83"/>
    <w:rsid w:val="00901FCB"/>
    <w:rsid w:val="00902984"/>
    <w:rsid w:val="00902C1C"/>
    <w:rsid w:val="0090543C"/>
    <w:rsid w:val="00905D6B"/>
    <w:rsid w:val="00906AB0"/>
    <w:rsid w:val="009071DF"/>
    <w:rsid w:val="0090744C"/>
    <w:rsid w:val="009078C3"/>
    <w:rsid w:val="009113B0"/>
    <w:rsid w:val="009113D0"/>
    <w:rsid w:val="00911F27"/>
    <w:rsid w:val="00912E53"/>
    <w:rsid w:val="0091354B"/>
    <w:rsid w:val="00913693"/>
    <w:rsid w:val="009145ED"/>
    <w:rsid w:val="0091467F"/>
    <w:rsid w:val="009155A3"/>
    <w:rsid w:val="0091722C"/>
    <w:rsid w:val="009210AF"/>
    <w:rsid w:val="00922CC8"/>
    <w:rsid w:val="00922ECC"/>
    <w:rsid w:val="009236E4"/>
    <w:rsid w:val="00923DD0"/>
    <w:rsid w:val="00924682"/>
    <w:rsid w:val="009320EA"/>
    <w:rsid w:val="0093312B"/>
    <w:rsid w:val="009349AC"/>
    <w:rsid w:val="009353C7"/>
    <w:rsid w:val="009359E0"/>
    <w:rsid w:val="009365B2"/>
    <w:rsid w:val="00936CF7"/>
    <w:rsid w:val="009400E2"/>
    <w:rsid w:val="00940B7E"/>
    <w:rsid w:val="00941C54"/>
    <w:rsid w:val="00942037"/>
    <w:rsid w:val="00942275"/>
    <w:rsid w:val="00942ADD"/>
    <w:rsid w:val="009431FE"/>
    <w:rsid w:val="00943642"/>
    <w:rsid w:val="009438C1"/>
    <w:rsid w:val="009439A1"/>
    <w:rsid w:val="009462C5"/>
    <w:rsid w:val="0094671A"/>
    <w:rsid w:val="00946A35"/>
    <w:rsid w:val="009504EC"/>
    <w:rsid w:val="00954030"/>
    <w:rsid w:val="00954DAF"/>
    <w:rsid w:val="00955CCE"/>
    <w:rsid w:val="009612C8"/>
    <w:rsid w:val="00961AC7"/>
    <w:rsid w:val="0096320A"/>
    <w:rsid w:val="00963552"/>
    <w:rsid w:val="00963674"/>
    <w:rsid w:val="009652D4"/>
    <w:rsid w:val="00966B56"/>
    <w:rsid w:val="00966CB6"/>
    <w:rsid w:val="00967996"/>
    <w:rsid w:val="00971667"/>
    <w:rsid w:val="009717D1"/>
    <w:rsid w:val="009719F4"/>
    <w:rsid w:val="009722A0"/>
    <w:rsid w:val="009731C0"/>
    <w:rsid w:val="00974CA2"/>
    <w:rsid w:val="009770DA"/>
    <w:rsid w:val="00980462"/>
    <w:rsid w:val="009812DA"/>
    <w:rsid w:val="0098258E"/>
    <w:rsid w:val="00983382"/>
    <w:rsid w:val="00983E05"/>
    <w:rsid w:val="00983F14"/>
    <w:rsid w:val="009859F9"/>
    <w:rsid w:val="00985C79"/>
    <w:rsid w:val="0098790A"/>
    <w:rsid w:val="00987E8D"/>
    <w:rsid w:val="00990953"/>
    <w:rsid w:val="00990CC8"/>
    <w:rsid w:val="00994A62"/>
    <w:rsid w:val="00996034"/>
    <w:rsid w:val="00996BA8"/>
    <w:rsid w:val="009A0267"/>
    <w:rsid w:val="009A2A97"/>
    <w:rsid w:val="009A4A29"/>
    <w:rsid w:val="009A52FA"/>
    <w:rsid w:val="009A5CAB"/>
    <w:rsid w:val="009B0C59"/>
    <w:rsid w:val="009B29F7"/>
    <w:rsid w:val="009B2F8F"/>
    <w:rsid w:val="009B3107"/>
    <w:rsid w:val="009B4013"/>
    <w:rsid w:val="009B55BF"/>
    <w:rsid w:val="009B60F4"/>
    <w:rsid w:val="009B663F"/>
    <w:rsid w:val="009C07B3"/>
    <w:rsid w:val="009C1973"/>
    <w:rsid w:val="009C35C9"/>
    <w:rsid w:val="009C361F"/>
    <w:rsid w:val="009C396D"/>
    <w:rsid w:val="009C471A"/>
    <w:rsid w:val="009C4EEE"/>
    <w:rsid w:val="009C5940"/>
    <w:rsid w:val="009C59A5"/>
    <w:rsid w:val="009C7F3F"/>
    <w:rsid w:val="009D158D"/>
    <w:rsid w:val="009D371A"/>
    <w:rsid w:val="009D3911"/>
    <w:rsid w:val="009D4EF1"/>
    <w:rsid w:val="009D5852"/>
    <w:rsid w:val="009D5A8A"/>
    <w:rsid w:val="009D6F4C"/>
    <w:rsid w:val="009E0AA8"/>
    <w:rsid w:val="009E10C6"/>
    <w:rsid w:val="009E14BB"/>
    <w:rsid w:val="009E2334"/>
    <w:rsid w:val="009E3A17"/>
    <w:rsid w:val="009E3D96"/>
    <w:rsid w:val="009E4069"/>
    <w:rsid w:val="009E5E19"/>
    <w:rsid w:val="009E67DF"/>
    <w:rsid w:val="009E6A75"/>
    <w:rsid w:val="009E76B3"/>
    <w:rsid w:val="009E7B8F"/>
    <w:rsid w:val="009F04BB"/>
    <w:rsid w:val="009F0C21"/>
    <w:rsid w:val="009F11BD"/>
    <w:rsid w:val="009F1D0E"/>
    <w:rsid w:val="009F29C0"/>
    <w:rsid w:val="009F2F28"/>
    <w:rsid w:val="009F4E4B"/>
    <w:rsid w:val="009F5F58"/>
    <w:rsid w:val="009F6862"/>
    <w:rsid w:val="009F748A"/>
    <w:rsid w:val="00A013A0"/>
    <w:rsid w:val="00A02FC2"/>
    <w:rsid w:val="00A06F33"/>
    <w:rsid w:val="00A10F50"/>
    <w:rsid w:val="00A1179B"/>
    <w:rsid w:val="00A118CD"/>
    <w:rsid w:val="00A120C7"/>
    <w:rsid w:val="00A12EF3"/>
    <w:rsid w:val="00A12F21"/>
    <w:rsid w:val="00A14E84"/>
    <w:rsid w:val="00A15CC5"/>
    <w:rsid w:val="00A16D1A"/>
    <w:rsid w:val="00A16F01"/>
    <w:rsid w:val="00A21195"/>
    <w:rsid w:val="00A2213F"/>
    <w:rsid w:val="00A23569"/>
    <w:rsid w:val="00A2401A"/>
    <w:rsid w:val="00A252F5"/>
    <w:rsid w:val="00A25AB2"/>
    <w:rsid w:val="00A26C6A"/>
    <w:rsid w:val="00A27E2D"/>
    <w:rsid w:val="00A30121"/>
    <w:rsid w:val="00A30967"/>
    <w:rsid w:val="00A3107C"/>
    <w:rsid w:val="00A32DE9"/>
    <w:rsid w:val="00A34A8D"/>
    <w:rsid w:val="00A369C1"/>
    <w:rsid w:val="00A405A4"/>
    <w:rsid w:val="00A43627"/>
    <w:rsid w:val="00A44097"/>
    <w:rsid w:val="00A44941"/>
    <w:rsid w:val="00A44C34"/>
    <w:rsid w:val="00A44E64"/>
    <w:rsid w:val="00A45727"/>
    <w:rsid w:val="00A45817"/>
    <w:rsid w:val="00A47FD8"/>
    <w:rsid w:val="00A5009C"/>
    <w:rsid w:val="00A52A07"/>
    <w:rsid w:val="00A53224"/>
    <w:rsid w:val="00A55AB9"/>
    <w:rsid w:val="00A56520"/>
    <w:rsid w:val="00A56E72"/>
    <w:rsid w:val="00A604F4"/>
    <w:rsid w:val="00A61742"/>
    <w:rsid w:val="00A61D1E"/>
    <w:rsid w:val="00A624B0"/>
    <w:rsid w:val="00A62F4A"/>
    <w:rsid w:val="00A64A8D"/>
    <w:rsid w:val="00A64DE6"/>
    <w:rsid w:val="00A66F41"/>
    <w:rsid w:val="00A67236"/>
    <w:rsid w:val="00A7168E"/>
    <w:rsid w:val="00A718F7"/>
    <w:rsid w:val="00A71B49"/>
    <w:rsid w:val="00A720F7"/>
    <w:rsid w:val="00A73C53"/>
    <w:rsid w:val="00A73FC8"/>
    <w:rsid w:val="00A74BA1"/>
    <w:rsid w:val="00A74E65"/>
    <w:rsid w:val="00A753CB"/>
    <w:rsid w:val="00A754E5"/>
    <w:rsid w:val="00A75676"/>
    <w:rsid w:val="00A767AF"/>
    <w:rsid w:val="00A7785C"/>
    <w:rsid w:val="00A80F0C"/>
    <w:rsid w:val="00A82218"/>
    <w:rsid w:val="00A8253F"/>
    <w:rsid w:val="00A826B3"/>
    <w:rsid w:val="00A84009"/>
    <w:rsid w:val="00A852A7"/>
    <w:rsid w:val="00A85801"/>
    <w:rsid w:val="00A85851"/>
    <w:rsid w:val="00A86BB7"/>
    <w:rsid w:val="00A8700D"/>
    <w:rsid w:val="00A92361"/>
    <w:rsid w:val="00A93605"/>
    <w:rsid w:val="00A957E2"/>
    <w:rsid w:val="00A95A12"/>
    <w:rsid w:val="00A95D25"/>
    <w:rsid w:val="00A964A0"/>
    <w:rsid w:val="00A975CB"/>
    <w:rsid w:val="00A97806"/>
    <w:rsid w:val="00AA085D"/>
    <w:rsid w:val="00AA2DEF"/>
    <w:rsid w:val="00AA3D44"/>
    <w:rsid w:val="00AA475D"/>
    <w:rsid w:val="00AA5688"/>
    <w:rsid w:val="00AA5EC6"/>
    <w:rsid w:val="00AA6B52"/>
    <w:rsid w:val="00AB190D"/>
    <w:rsid w:val="00AB21D8"/>
    <w:rsid w:val="00AB3962"/>
    <w:rsid w:val="00AB4C14"/>
    <w:rsid w:val="00AB538C"/>
    <w:rsid w:val="00AB57E5"/>
    <w:rsid w:val="00AB5A7E"/>
    <w:rsid w:val="00AB5BF3"/>
    <w:rsid w:val="00AB6175"/>
    <w:rsid w:val="00AC11BF"/>
    <w:rsid w:val="00AC1E67"/>
    <w:rsid w:val="00AC2515"/>
    <w:rsid w:val="00AC26AF"/>
    <w:rsid w:val="00AC4F8D"/>
    <w:rsid w:val="00AC5CCC"/>
    <w:rsid w:val="00AC729D"/>
    <w:rsid w:val="00AD0DAD"/>
    <w:rsid w:val="00AD19B1"/>
    <w:rsid w:val="00AD1FA2"/>
    <w:rsid w:val="00AD372B"/>
    <w:rsid w:val="00AD490C"/>
    <w:rsid w:val="00AD5347"/>
    <w:rsid w:val="00AE06D3"/>
    <w:rsid w:val="00AE23E6"/>
    <w:rsid w:val="00AE25D9"/>
    <w:rsid w:val="00AE2740"/>
    <w:rsid w:val="00AE436E"/>
    <w:rsid w:val="00AE5645"/>
    <w:rsid w:val="00AE5FEA"/>
    <w:rsid w:val="00AF0B08"/>
    <w:rsid w:val="00AF142E"/>
    <w:rsid w:val="00AF1C08"/>
    <w:rsid w:val="00AF1E75"/>
    <w:rsid w:val="00AF2608"/>
    <w:rsid w:val="00AF4E64"/>
    <w:rsid w:val="00AF7331"/>
    <w:rsid w:val="00AF79B2"/>
    <w:rsid w:val="00AF7A70"/>
    <w:rsid w:val="00B02492"/>
    <w:rsid w:val="00B0473C"/>
    <w:rsid w:val="00B065A7"/>
    <w:rsid w:val="00B13091"/>
    <w:rsid w:val="00B130C7"/>
    <w:rsid w:val="00B13FAA"/>
    <w:rsid w:val="00B1525E"/>
    <w:rsid w:val="00B15407"/>
    <w:rsid w:val="00B15689"/>
    <w:rsid w:val="00B156DC"/>
    <w:rsid w:val="00B159E2"/>
    <w:rsid w:val="00B173A2"/>
    <w:rsid w:val="00B17A65"/>
    <w:rsid w:val="00B17BFC"/>
    <w:rsid w:val="00B21CC5"/>
    <w:rsid w:val="00B22E46"/>
    <w:rsid w:val="00B249FD"/>
    <w:rsid w:val="00B261AE"/>
    <w:rsid w:val="00B2692F"/>
    <w:rsid w:val="00B32A67"/>
    <w:rsid w:val="00B335B1"/>
    <w:rsid w:val="00B34A2F"/>
    <w:rsid w:val="00B37A92"/>
    <w:rsid w:val="00B406CE"/>
    <w:rsid w:val="00B40FE4"/>
    <w:rsid w:val="00B4169E"/>
    <w:rsid w:val="00B41AE6"/>
    <w:rsid w:val="00B42800"/>
    <w:rsid w:val="00B45678"/>
    <w:rsid w:val="00B45B20"/>
    <w:rsid w:val="00B477FC"/>
    <w:rsid w:val="00B5031B"/>
    <w:rsid w:val="00B5077F"/>
    <w:rsid w:val="00B53EF3"/>
    <w:rsid w:val="00B56384"/>
    <w:rsid w:val="00B56EB5"/>
    <w:rsid w:val="00B573B8"/>
    <w:rsid w:val="00B5778F"/>
    <w:rsid w:val="00B618C5"/>
    <w:rsid w:val="00B636B0"/>
    <w:rsid w:val="00B64495"/>
    <w:rsid w:val="00B66A3C"/>
    <w:rsid w:val="00B66A92"/>
    <w:rsid w:val="00B67CF5"/>
    <w:rsid w:val="00B71261"/>
    <w:rsid w:val="00B7230F"/>
    <w:rsid w:val="00B74808"/>
    <w:rsid w:val="00B75039"/>
    <w:rsid w:val="00B75D9B"/>
    <w:rsid w:val="00B760E9"/>
    <w:rsid w:val="00B7794D"/>
    <w:rsid w:val="00B8086A"/>
    <w:rsid w:val="00B8105D"/>
    <w:rsid w:val="00B82CE1"/>
    <w:rsid w:val="00B83DEA"/>
    <w:rsid w:val="00B86280"/>
    <w:rsid w:val="00B86C98"/>
    <w:rsid w:val="00B87B91"/>
    <w:rsid w:val="00B90221"/>
    <w:rsid w:val="00B90403"/>
    <w:rsid w:val="00B92724"/>
    <w:rsid w:val="00B947BD"/>
    <w:rsid w:val="00B95464"/>
    <w:rsid w:val="00B960CE"/>
    <w:rsid w:val="00B96718"/>
    <w:rsid w:val="00BA0D04"/>
    <w:rsid w:val="00BA13AC"/>
    <w:rsid w:val="00BA1DC8"/>
    <w:rsid w:val="00BA21C9"/>
    <w:rsid w:val="00BA3013"/>
    <w:rsid w:val="00BA47FD"/>
    <w:rsid w:val="00BA6CE1"/>
    <w:rsid w:val="00BA763B"/>
    <w:rsid w:val="00BB0A70"/>
    <w:rsid w:val="00BB1164"/>
    <w:rsid w:val="00BB28F7"/>
    <w:rsid w:val="00BB302C"/>
    <w:rsid w:val="00BB3138"/>
    <w:rsid w:val="00BC0064"/>
    <w:rsid w:val="00BC0177"/>
    <w:rsid w:val="00BC1E71"/>
    <w:rsid w:val="00BC287C"/>
    <w:rsid w:val="00BC5B83"/>
    <w:rsid w:val="00BC5DEA"/>
    <w:rsid w:val="00BC60C3"/>
    <w:rsid w:val="00BC6ABB"/>
    <w:rsid w:val="00BC6FD1"/>
    <w:rsid w:val="00BD11AF"/>
    <w:rsid w:val="00BD3279"/>
    <w:rsid w:val="00BD3922"/>
    <w:rsid w:val="00BD4733"/>
    <w:rsid w:val="00BD703F"/>
    <w:rsid w:val="00BD7168"/>
    <w:rsid w:val="00BD7430"/>
    <w:rsid w:val="00BD7EBC"/>
    <w:rsid w:val="00BE1256"/>
    <w:rsid w:val="00BE14F8"/>
    <w:rsid w:val="00BE17C7"/>
    <w:rsid w:val="00BE19AD"/>
    <w:rsid w:val="00BE42E3"/>
    <w:rsid w:val="00BE48A0"/>
    <w:rsid w:val="00BE5643"/>
    <w:rsid w:val="00BF0286"/>
    <w:rsid w:val="00BF1BC9"/>
    <w:rsid w:val="00BF267A"/>
    <w:rsid w:val="00BF4B7F"/>
    <w:rsid w:val="00BF4CF0"/>
    <w:rsid w:val="00BF5568"/>
    <w:rsid w:val="00BF650F"/>
    <w:rsid w:val="00BF6DAE"/>
    <w:rsid w:val="00C02006"/>
    <w:rsid w:val="00C0391D"/>
    <w:rsid w:val="00C04DFD"/>
    <w:rsid w:val="00C05B8A"/>
    <w:rsid w:val="00C0648F"/>
    <w:rsid w:val="00C06558"/>
    <w:rsid w:val="00C06B37"/>
    <w:rsid w:val="00C103EB"/>
    <w:rsid w:val="00C109B3"/>
    <w:rsid w:val="00C10B81"/>
    <w:rsid w:val="00C1121B"/>
    <w:rsid w:val="00C118A5"/>
    <w:rsid w:val="00C13C7B"/>
    <w:rsid w:val="00C141E6"/>
    <w:rsid w:val="00C15962"/>
    <w:rsid w:val="00C16464"/>
    <w:rsid w:val="00C20F4A"/>
    <w:rsid w:val="00C21E54"/>
    <w:rsid w:val="00C220E2"/>
    <w:rsid w:val="00C23B48"/>
    <w:rsid w:val="00C24824"/>
    <w:rsid w:val="00C32EA2"/>
    <w:rsid w:val="00C33205"/>
    <w:rsid w:val="00C344A7"/>
    <w:rsid w:val="00C36305"/>
    <w:rsid w:val="00C403FB"/>
    <w:rsid w:val="00C40FB2"/>
    <w:rsid w:val="00C418C7"/>
    <w:rsid w:val="00C46B56"/>
    <w:rsid w:val="00C47B21"/>
    <w:rsid w:val="00C47C30"/>
    <w:rsid w:val="00C507A6"/>
    <w:rsid w:val="00C51159"/>
    <w:rsid w:val="00C5133F"/>
    <w:rsid w:val="00C515FA"/>
    <w:rsid w:val="00C53646"/>
    <w:rsid w:val="00C537C8"/>
    <w:rsid w:val="00C53997"/>
    <w:rsid w:val="00C54F13"/>
    <w:rsid w:val="00C55C08"/>
    <w:rsid w:val="00C56C45"/>
    <w:rsid w:val="00C60046"/>
    <w:rsid w:val="00C60CB9"/>
    <w:rsid w:val="00C63021"/>
    <w:rsid w:val="00C63F65"/>
    <w:rsid w:val="00C649BD"/>
    <w:rsid w:val="00C64B9F"/>
    <w:rsid w:val="00C652FE"/>
    <w:rsid w:val="00C664D4"/>
    <w:rsid w:val="00C6759A"/>
    <w:rsid w:val="00C701D8"/>
    <w:rsid w:val="00C72507"/>
    <w:rsid w:val="00C745FC"/>
    <w:rsid w:val="00C7466A"/>
    <w:rsid w:val="00C74AB7"/>
    <w:rsid w:val="00C75D12"/>
    <w:rsid w:val="00C7678A"/>
    <w:rsid w:val="00C76D9A"/>
    <w:rsid w:val="00C76EEF"/>
    <w:rsid w:val="00C81A65"/>
    <w:rsid w:val="00C81D94"/>
    <w:rsid w:val="00C81DBF"/>
    <w:rsid w:val="00C84553"/>
    <w:rsid w:val="00C8488C"/>
    <w:rsid w:val="00C87E32"/>
    <w:rsid w:val="00C90E37"/>
    <w:rsid w:val="00C9127E"/>
    <w:rsid w:val="00C91CCD"/>
    <w:rsid w:val="00C9366B"/>
    <w:rsid w:val="00C947FC"/>
    <w:rsid w:val="00C94A6C"/>
    <w:rsid w:val="00C94F2B"/>
    <w:rsid w:val="00C955C7"/>
    <w:rsid w:val="00C966B8"/>
    <w:rsid w:val="00C97D1E"/>
    <w:rsid w:val="00CA0186"/>
    <w:rsid w:val="00CA0F27"/>
    <w:rsid w:val="00CA2C0E"/>
    <w:rsid w:val="00CA2F87"/>
    <w:rsid w:val="00CA3963"/>
    <w:rsid w:val="00CA47BB"/>
    <w:rsid w:val="00CA5629"/>
    <w:rsid w:val="00CB00E4"/>
    <w:rsid w:val="00CB0986"/>
    <w:rsid w:val="00CB16DC"/>
    <w:rsid w:val="00CB22AF"/>
    <w:rsid w:val="00CB2542"/>
    <w:rsid w:val="00CB3C6A"/>
    <w:rsid w:val="00CB3E41"/>
    <w:rsid w:val="00CB3F1C"/>
    <w:rsid w:val="00CB50D3"/>
    <w:rsid w:val="00CB512F"/>
    <w:rsid w:val="00CB51B0"/>
    <w:rsid w:val="00CB7981"/>
    <w:rsid w:val="00CB7B0D"/>
    <w:rsid w:val="00CC008E"/>
    <w:rsid w:val="00CC095A"/>
    <w:rsid w:val="00CC185C"/>
    <w:rsid w:val="00CC2FE9"/>
    <w:rsid w:val="00CC331D"/>
    <w:rsid w:val="00CC5379"/>
    <w:rsid w:val="00CC7259"/>
    <w:rsid w:val="00CD28E2"/>
    <w:rsid w:val="00CD3FD4"/>
    <w:rsid w:val="00CD40E1"/>
    <w:rsid w:val="00CD42D4"/>
    <w:rsid w:val="00CD470F"/>
    <w:rsid w:val="00CD518E"/>
    <w:rsid w:val="00CD55CE"/>
    <w:rsid w:val="00CE0B87"/>
    <w:rsid w:val="00CE1CF0"/>
    <w:rsid w:val="00CE246A"/>
    <w:rsid w:val="00CE2653"/>
    <w:rsid w:val="00CE352C"/>
    <w:rsid w:val="00CE37F3"/>
    <w:rsid w:val="00CE4B36"/>
    <w:rsid w:val="00CE4BBE"/>
    <w:rsid w:val="00CE4F01"/>
    <w:rsid w:val="00CE5BD6"/>
    <w:rsid w:val="00CE5D88"/>
    <w:rsid w:val="00CE67A6"/>
    <w:rsid w:val="00CE6D62"/>
    <w:rsid w:val="00CE7DEF"/>
    <w:rsid w:val="00CE7F08"/>
    <w:rsid w:val="00CF1982"/>
    <w:rsid w:val="00CF1EAD"/>
    <w:rsid w:val="00CF2F37"/>
    <w:rsid w:val="00CF2FC3"/>
    <w:rsid w:val="00CF4098"/>
    <w:rsid w:val="00CF4DEF"/>
    <w:rsid w:val="00CF5810"/>
    <w:rsid w:val="00CF66DD"/>
    <w:rsid w:val="00CF69A0"/>
    <w:rsid w:val="00CF6D59"/>
    <w:rsid w:val="00CF7BD8"/>
    <w:rsid w:val="00D05ABE"/>
    <w:rsid w:val="00D11AA6"/>
    <w:rsid w:val="00D11FDE"/>
    <w:rsid w:val="00D123BF"/>
    <w:rsid w:val="00D127E8"/>
    <w:rsid w:val="00D1762A"/>
    <w:rsid w:val="00D17EC7"/>
    <w:rsid w:val="00D21168"/>
    <w:rsid w:val="00D26108"/>
    <w:rsid w:val="00D267D6"/>
    <w:rsid w:val="00D278D8"/>
    <w:rsid w:val="00D3089B"/>
    <w:rsid w:val="00D337BF"/>
    <w:rsid w:val="00D33FD3"/>
    <w:rsid w:val="00D34F18"/>
    <w:rsid w:val="00D35A89"/>
    <w:rsid w:val="00D35B51"/>
    <w:rsid w:val="00D37380"/>
    <w:rsid w:val="00D3770A"/>
    <w:rsid w:val="00D42A1F"/>
    <w:rsid w:val="00D430CE"/>
    <w:rsid w:val="00D43DE1"/>
    <w:rsid w:val="00D4437F"/>
    <w:rsid w:val="00D460E5"/>
    <w:rsid w:val="00D4636B"/>
    <w:rsid w:val="00D46ECE"/>
    <w:rsid w:val="00D4756B"/>
    <w:rsid w:val="00D47833"/>
    <w:rsid w:val="00D4788F"/>
    <w:rsid w:val="00D50584"/>
    <w:rsid w:val="00D50D1B"/>
    <w:rsid w:val="00D5439E"/>
    <w:rsid w:val="00D54C50"/>
    <w:rsid w:val="00D54E83"/>
    <w:rsid w:val="00D60F9A"/>
    <w:rsid w:val="00D60FBE"/>
    <w:rsid w:val="00D63C8F"/>
    <w:rsid w:val="00D63CD3"/>
    <w:rsid w:val="00D64557"/>
    <w:rsid w:val="00D64D49"/>
    <w:rsid w:val="00D658F0"/>
    <w:rsid w:val="00D65A57"/>
    <w:rsid w:val="00D65F40"/>
    <w:rsid w:val="00D66273"/>
    <w:rsid w:val="00D674B0"/>
    <w:rsid w:val="00D70C22"/>
    <w:rsid w:val="00D73765"/>
    <w:rsid w:val="00D74215"/>
    <w:rsid w:val="00D7497D"/>
    <w:rsid w:val="00D759E1"/>
    <w:rsid w:val="00D75C5E"/>
    <w:rsid w:val="00D800A4"/>
    <w:rsid w:val="00D8249F"/>
    <w:rsid w:val="00D82ED9"/>
    <w:rsid w:val="00D84CAF"/>
    <w:rsid w:val="00D84E12"/>
    <w:rsid w:val="00D85388"/>
    <w:rsid w:val="00D858B4"/>
    <w:rsid w:val="00D877E6"/>
    <w:rsid w:val="00D90787"/>
    <w:rsid w:val="00D913F5"/>
    <w:rsid w:val="00D92F2F"/>
    <w:rsid w:val="00D93A7C"/>
    <w:rsid w:val="00D941C1"/>
    <w:rsid w:val="00D942C3"/>
    <w:rsid w:val="00D968C2"/>
    <w:rsid w:val="00D96974"/>
    <w:rsid w:val="00D9795E"/>
    <w:rsid w:val="00DA04D8"/>
    <w:rsid w:val="00DA2175"/>
    <w:rsid w:val="00DA272F"/>
    <w:rsid w:val="00DA30FC"/>
    <w:rsid w:val="00DB2FFB"/>
    <w:rsid w:val="00DB31EC"/>
    <w:rsid w:val="00DB375C"/>
    <w:rsid w:val="00DB3BDB"/>
    <w:rsid w:val="00DB4E43"/>
    <w:rsid w:val="00DB4EB4"/>
    <w:rsid w:val="00DB579A"/>
    <w:rsid w:val="00DB59F9"/>
    <w:rsid w:val="00DB7124"/>
    <w:rsid w:val="00DC1CDE"/>
    <w:rsid w:val="00DC4D66"/>
    <w:rsid w:val="00DC611D"/>
    <w:rsid w:val="00DC67E4"/>
    <w:rsid w:val="00DC6929"/>
    <w:rsid w:val="00DC7698"/>
    <w:rsid w:val="00DD02A3"/>
    <w:rsid w:val="00DD200B"/>
    <w:rsid w:val="00DD2065"/>
    <w:rsid w:val="00DD25A4"/>
    <w:rsid w:val="00DD3010"/>
    <w:rsid w:val="00DD5E58"/>
    <w:rsid w:val="00DD601A"/>
    <w:rsid w:val="00DD67B4"/>
    <w:rsid w:val="00DD6FB1"/>
    <w:rsid w:val="00DE296A"/>
    <w:rsid w:val="00DE440D"/>
    <w:rsid w:val="00DE4481"/>
    <w:rsid w:val="00DE49CA"/>
    <w:rsid w:val="00DE56EC"/>
    <w:rsid w:val="00DE6112"/>
    <w:rsid w:val="00DE6E07"/>
    <w:rsid w:val="00DE7604"/>
    <w:rsid w:val="00DE7A90"/>
    <w:rsid w:val="00DF161D"/>
    <w:rsid w:val="00DF2A91"/>
    <w:rsid w:val="00DF3800"/>
    <w:rsid w:val="00DF41BA"/>
    <w:rsid w:val="00DF4D65"/>
    <w:rsid w:val="00DF541D"/>
    <w:rsid w:val="00DF726A"/>
    <w:rsid w:val="00DF72AF"/>
    <w:rsid w:val="00DF75CB"/>
    <w:rsid w:val="00DF77BB"/>
    <w:rsid w:val="00DF7FFC"/>
    <w:rsid w:val="00E0090B"/>
    <w:rsid w:val="00E00D63"/>
    <w:rsid w:val="00E0175C"/>
    <w:rsid w:val="00E023F6"/>
    <w:rsid w:val="00E03F45"/>
    <w:rsid w:val="00E048A1"/>
    <w:rsid w:val="00E0588B"/>
    <w:rsid w:val="00E06872"/>
    <w:rsid w:val="00E075FB"/>
    <w:rsid w:val="00E078AA"/>
    <w:rsid w:val="00E13496"/>
    <w:rsid w:val="00E1422C"/>
    <w:rsid w:val="00E142FA"/>
    <w:rsid w:val="00E15254"/>
    <w:rsid w:val="00E15DB0"/>
    <w:rsid w:val="00E20442"/>
    <w:rsid w:val="00E21E04"/>
    <w:rsid w:val="00E239D6"/>
    <w:rsid w:val="00E23E80"/>
    <w:rsid w:val="00E259C4"/>
    <w:rsid w:val="00E316B5"/>
    <w:rsid w:val="00E33FD8"/>
    <w:rsid w:val="00E34D62"/>
    <w:rsid w:val="00E35E76"/>
    <w:rsid w:val="00E37C38"/>
    <w:rsid w:val="00E413F6"/>
    <w:rsid w:val="00E41A21"/>
    <w:rsid w:val="00E42D9A"/>
    <w:rsid w:val="00E43A43"/>
    <w:rsid w:val="00E43F48"/>
    <w:rsid w:val="00E4417C"/>
    <w:rsid w:val="00E461A0"/>
    <w:rsid w:val="00E46996"/>
    <w:rsid w:val="00E4766A"/>
    <w:rsid w:val="00E47968"/>
    <w:rsid w:val="00E47C85"/>
    <w:rsid w:val="00E504B1"/>
    <w:rsid w:val="00E51350"/>
    <w:rsid w:val="00E535F7"/>
    <w:rsid w:val="00E54428"/>
    <w:rsid w:val="00E55571"/>
    <w:rsid w:val="00E55CCD"/>
    <w:rsid w:val="00E5655B"/>
    <w:rsid w:val="00E57195"/>
    <w:rsid w:val="00E5743C"/>
    <w:rsid w:val="00E60002"/>
    <w:rsid w:val="00E60384"/>
    <w:rsid w:val="00E61406"/>
    <w:rsid w:val="00E6276B"/>
    <w:rsid w:val="00E62E2D"/>
    <w:rsid w:val="00E636F4"/>
    <w:rsid w:val="00E63E63"/>
    <w:rsid w:val="00E648F5"/>
    <w:rsid w:val="00E653E3"/>
    <w:rsid w:val="00E65CAD"/>
    <w:rsid w:val="00E65D9B"/>
    <w:rsid w:val="00E65E8D"/>
    <w:rsid w:val="00E66215"/>
    <w:rsid w:val="00E66B09"/>
    <w:rsid w:val="00E709B8"/>
    <w:rsid w:val="00E74161"/>
    <w:rsid w:val="00E74703"/>
    <w:rsid w:val="00E756D6"/>
    <w:rsid w:val="00E760A3"/>
    <w:rsid w:val="00E76CD0"/>
    <w:rsid w:val="00E80A28"/>
    <w:rsid w:val="00E81A0D"/>
    <w:rsid w:val="00E82C34"/>
    <w:rsid w:val="00E8479A"/>
    <w:rsid w:val="00E85E3C"/>
    <w:rsid w:val="00E87337"/>
    <w:rsid w:val="00E87F7B"/>
    <w:rsid w:val="00E90320"/>
    <w:rsid w:val="00E93750"/>
    <w:rsid w:val="00E951A4"/>
    <w:rsid w:val="00E95548"/>
    <w:rsid w:val="00E958D3"/>
    <w:rsid w:val="00E9629F"/>
    <w:rsid w:val="00E96965"/>
    <w:rsid w:val="00EA10D7"/>
    <w:rsid w:val="00EA2306"/>
    <w:rsid w:val="00EA2FB3"/>
    <w:rsid w:val="00EA3D42"/>
    <w:rsid w:val="00EA4628"/>
    <w:rsid w:val="00EA491F"/>
    <w:rsid w:val="00EA67D6"/>
    <w:rsid w:val="00EA7107"/>
    <w:rsid w:val="00EB0EC1"/>
    <w:rsid w:val="00EB16D6"/>
    <w:rsid w:val="00EB1720"/>
    <w:rsid w:val="00EB1DBB"/>
    <w:rsid w:val="00EB2219"/>
    <w:rsid w:val="00EB267D"/>
    <w:rsid w:val="00EB2BAC"/>
    <w:rsid w:val="00EB3CC1"/>
    <w:rsid w:val="00EB4093"/>
    <w:rsid w:val="00EB7606"/>
    <w:rsid w:val="00EC14FE"/>
    <w:rsid w:val="00EC204A"/>
    <w:rsid w:val="00EC45F8"/>
    <w:rsid w:val="00EC5051"/>
    <w:rsid w:val="00EC62F9"/>
    <w:rsid w:val="00EC7B93"/>
    <w:rsid w:val="00ED04AE"/>
    <w:rsid w:val="00ED06AA"/>
    <w:rsid w:val="00ED0AA8"/>
    <w:rsid w:val="00ED0B5A"/>
    <w:rsid w:val="00ED2195"/>
    <w:rsid w:val="00ED276B"/>
    <w:rsid w:val="00ED6382"/>
    <w:rsid w:val="00ED6A70"/>
    <w:rsid w:val="00ED70C7"/>
    <w:rsid w:val="00ED7A68"/>
    <w:rsid w:val="00EE0CF0"/>
    <w:rsid w:val="00EE1081"/>
    <w:rsid w:val="00EE13A9"/>
    <w:rsid w:val="00EE3322"/>
    <w:rsid w:val="00EE3B1E"/>
    <w:rsid w:val="00EE522F"/>
    <w:rsid w:val="00EE5F1A"/>
    <w:rsid w:val="00EE670C"/>
    <w:rsid w:val="00EE6902"/>
    <w:rsid w:val="00EE6C0E"/>
    <w:rsid w:val="00EE6F08"/>
    <w:rsid w:val="00EE7010"/>
    <w:rsid w:val="00EE710D"/>
    <w:rsid w:val="00EF1110"/>
    <w:rsid w:val="00EF1290"/>
    <w:rsid w:val="00EF14A4"/>
    <w:rsid w:val="00EF253B"/>
    <w:rsid w:val="00EF4BA1"/>
    <w:rsid w:val="00EF4ED1"/>
    <w:rsid w:val="00EF5038"/>
    <w:rsid w:val="00EF569C"/>
    <w:rsid w:val="00EF572A"/>
    <w:rsid w:val="00EF5A0B"/>
    <w:rsid w:val="00EF693B"/>
    <w:rsid w:val="00EF748A"/>
    <w:rsid w:val="00F00B92"/>
    <w:rsid w:val="00F02F65"/>
    <w:rsid w:val="00F04180"/>
    <w:rsid w:val="00F06D41"/>
    <w:rsid w:val="00F06DD2"/>
    <w:rsid w:val="00F07E1B"/>
    <w:rsid w:val="00F1130F"/>
    <w:rsid w:val="00F116EF"/>
    <w:rsid w:val="00F11BE1"/>
    <w:rsid w:val="00F16E6B"/>
    <w:rsid w:val="00F17322"/>
    <w:rsid w:val="00F20BFE"/>
    <w:rsid w:val="00F20D2B"/>
    <w:rsid w:val="00F2256F"/>
    <w:rsid w:val="00F24513"/>
    <w:rsid w:val="00F3037E"/>
    <w:rsid w:val="00F30A80"/>
    <w:rsid w:val="00F30C00"/>
    <w:rsid w:val="00F32D65"/>
    <w:rsid w:val="00F347C5"/>
    <w:rsid w:val="00F355D5"/>
    <w:rsid w:val="00F35FCF"/>
    <w:rsid w:val="00F3755D"/>
    <w:rsid w:val="00F404CB"/>
    <w:rsid w:val="00F406C7"/>
    <w:rsid w:val="00F40C02"/>
    <w:rsid w:val="00F41B89"/>
    <w:rsid w:val="00F42633"/>
    <w:rsid w:val="00F44935"/>
    <w:rsid w:val="00F44DB0"/>
    <w:rsid w:val="00F4573A"/>
    <w:rsid w:val="00F51677"/>
    <w:rsid w:val="00F5217B"/>
    <w:rsid w:val="00F538BF"/>
    <w:rsid w:val="00F53D0B"/>
    <w:rsid w:val="00F54BB0"/>
    <w:rsid w:val="00F60E41"/>
    <w:rsid w:val="00F63697"/>
    <w:rsid w:val="00F63C8B"/>
    <w:rsid w:val="00F64AD9"/>
    <w:rsid w:val="00F650DA"/>
    <w:rsid w:val="00F65C97"/>
    <w:rsid w:val="00F66488"/>
    <w:rsid w:val="00F66698"/>
    <w:rsid w:val="00F6677C"/>
    <w:rsid w:val="00F66F2F"/>
    <w:rsid w:val="00F67FEE"/>
    <w:rsid w:val="00F710E0"/>
    <w:rsid w:val="00F71819"/>
    <w:rsid w:val="00F718DF"/>
    <w:rsid w:val="00F75B5E"/>
    <w:rsid w:val="00F76154"/>
    <w:rsid w:val="00F76731"/>
    <w:rsid w:val="00F7736C"/>
    <w:rsid w:val="00F834F2"/>
    <w:rsid w:val="00F85143"/>
    <w:rsid w:val="00F8576B"/>
    <w:rsid w:val="00F859D2"/>
    <w:rsid w:val="00F85C8E"/>
    <w:rsid w:val="00F87413"/>
    <w:rsid w:val="00F92188"/>
    <w:rsid w:val="00F92EBC"/>
    <w:rsid w:val="00F93076"/>
    <w:rsid w:val="00F93E5A"/>
    <w:rsid w:val="00F959A0"/>
    <w:rsid w:val="00F9611C"/>
    <w:rsid w:val="00FA267C"/>
    <w:rsid w:val="00FA2AB6"/>
    <w:rsid w:val="00FA2E62"/>
    <w:rsid w:val="00FA4973"/>
    <w:rsid w:val="00FA4CB9"/>
    <w:rsid w:val="00FA5788"/>
    <w:rsid w:val="00FA5C6C"/>
    <w:rsid w:val="00FA64B8"/>
    <w:rsid w:val="00FA6617"/>
    <w:rsid w:val="00FA7107"/>
    <w:rsid w:val="00FB0C10"/>
    <w:rsid w:val="00FB1005"/>
    <w:rsid w:val="00FB2847"/>
    <w:rsid w:val="00FB3CCD"/>
    <w:rsid w:val="00FB5862"/>
    <w:rsid w:val="00FB6701"/>
    <w:rsid w:val="00FB79E2"/>
    <w:rsid w:val="00FC031E"/>
    <w:rsid w:val="00FC086C"/>
    <w:rsid w:val="00FC157A"/>
    <w:rsid w:val="00FC197D"/>
    <w:rsid w:val="00FC1B97"/>
    <w:rsid w:val="00FC1D73"/>
    <w:rsid w:val="00FC3751"/>
    <w:rsid w:val="00FC38C9"/>
    <w:rsid w:val="00FC3C62"/>
    <w:rsid w:val="00FC5FB0"/>
    <w:rsid w:val="00FD168F"/>
    <w:rsid w:val="00FD3737"/>
    <w:rsid w:val="00FD41A1"/>
    <w:rsid w:val="00FD57F0"/>
    <w:rsid w:val="00FD7F11"/>
    <w:rsid w:val="00FD989B"/>
    <w:rsid w:val="00FE3E8F"/>
    <w:rsid w:val="00FE3F54"/>
    <w:rsid w:val="00FE5D66"/>
    <w:rsid w:val="00FE6876"/>
    <w:rsid w:val="00FE78D4"/>
    <w:rsid w:val="00FF160D"/>
    <w:rsid w:val="00FF1949"/>
    <w:rsid w:val="00FF1A5E"/>
    <w:rsid w:val="00FF5527"/>
    <w:rsid w:val="00FF609C"/>
    <w:rsid w:val="00FF7121"/>
    <w:rsid w:val="01447571"/>
    <w:rsid w:val="01802231"/>
    <w:rsid w:val="0183501D"/>
    <w:rsid w:val="01853FDE"/>
    <w:rsid w:val="018F8A49"/>
    <w:rsid w:val="019F3A62"/>
    <w:rsid w:val="01A66F94"/>
    <w:rsid w:val="01D3121B"/>
    <w:rsid w:val="01FB68F2"/>
    <w:rsid w:val="02013EDA"/>
    <w:rsid w:val="02077307"/>
    <w:rsid w:val="02181408"/>
    <w:rsid w:val="025E1924"/>
    <w:rsid w:val="02682B8F"/>
    <w:rsid w:val="02724ED3"/>
    <w:rsid w:val="02791186"/>
    <w:rsid w:val="029D86E8"/>
    <w:rsid w:val="02D0C82E"/>
    <w:rsid w:val="02F36465"/>
    <w:rsid w:val="02FE4D86"/>
    <w:rsid w:val="0318596B"/>
    <w:rsid w:val="032266FE"/>
    <w:rsid w:val="032D28F0"/>
    <w:rsid w:val="033381E4"/>
    <w:rsid w:val="0334EA7C"/>
    <w:rsid w:val="034D60AA"/>
    <w:rsid w:val="0354702D"/>
    <w:rsid w:val="035822FD"/>
    <w:rsid w:val="035AF3B5"/>
    <w:rsid w:val="036F0A0C"/>
    <w:rsid w:val="03B2690A"/>
    <w:rsid w:val="03C722B5"/>
    <w:rsid w:val="03D0E717"/>
    <w:rsid w:val="03ED3D1D"/>
    <w:rsid w:val="0404CFC8"/>
    <w:rsid w:val="0414E1E7"/>
    <w:rsid w:val="045F26F6"/>
    <w:rsid w:val="047D5C72"/>
    <w:rsid w:val="048FF1D3"/>
    <w:rsid w:val="0491856A"/>
    <w:rsid w:val="04B1C154"/>
    <w:rsid w:val="04C2DDC6"/>
    <w:rsid w:val="04E36B59"/>
    <w:rsid w:val="04EC6B7A"/>
    <w:rsid w:val="04F4FC94"/>
    <w:rsid w:val="04F92994"/>
    <w:rsid w:val="051F360B"/>
    <w:rsid w:val="054AE26D"/>
    <w:rsid w:val="05574EBC"/>
    <w:rsid w:val="0563848B"/>
    <w:rsid w:val="058E62E4"/>
    <w:rsid w:val="05BE7139"/>
    <w:rsid w:val="05C4A8CF"/>
    <w:rsid w:val="05DF5A2B"/>
    <w:rsid w:val="06157E1C"/>
    <w:rsid w:val="061A5901"/>
    <w:rsid w:val="063C0119"/>
    <w:rsid w:val="063C5F18"/>
    <w:rsid w:val="0647762A"/>
    <w:rsid w:val="064F6057"/>
    <w:rsid w:val="065FD43E"/>
    <w:rsid w:val="066244CA"/>
    <w:rsid w:val="06636D65"/>
    <w:rsid w:val="0678C9CA"/>
    <w:rsid w:val="067DC1F8"/>
    <w:rsid w:val="073AEC53"/>
    <w:rsid w:val="0773AEFF"/>
    <w:rsid w:val="07FDD9A8"/>
    <w:rsid w:val="07FFD6A1"/>
    <w:rsid w:val="08123A8C"/>
    <w:rsid w:val="083DE184"/>
    <w:rsid w:val="0874F79B"/>
    <w:rsid w:val="08CAFA6A"/>
    <w:rsid w:val="09053336"/>
    <w:rsid w:val="090F7D02"/>
    <w:rsid w:val="0918CB4E"/>
    <w:rsid w:val="091E09BB"/>
    <w:rsid w:val="093692F1"/>
    <w:rsid w:val="0950B937"/>
    <w:rsid w:val="096DA7B9"/>
    <w:rsid w:val="096FA43C"/>
    <w:rsid w:val="0978BA9F"/>
    <w:rsid w:val="09812C41"/>
    <w:rsid w:val="098B61CF"/>
    <w:rsid w:val="098D2A95"/>
    <w:rsid w:val="099829B2"/>
    <w:rsid w:val="09A29869"/>
    <w:rsid w:val="09BABFA1"/>
    <w:rsid w:val="09BED4D0"/>
    <w:rsid w:val="09C22A4C"/>
    <w:rsid w:val="09E9CD27"/>
    <w:rsid w:val="09FE4801"/>
    <w:rsid w:val="09FF55F4"/>
    <w:rsid w:val="0A18777A"/>
    <w:rsid w:val="0A226737"/>
    <w:rsid w:val="0A464280"/>
    <w:rsid w:val="0A468410"/>
    <w:rsid w:val="0A4C396E"/>
    <w:rsid w:val="0A50D00A"/>
    <w:rsid w:val="0A693AB3"/>
    <w:rsid w:val="0A6E83C1"/>
    <w:rsid w:val="0A8D45BD"/>
    <w:rsid w:val="0AC24D0F"/>
    <w:rsid w:val="0AF142CF"/>
    <w:rsid w:val="0AF58BDE"/>
    <w:rsid w:val="0B04C742"/>
    <w:rsid w:val="0B19DFB1"/>
    <w:rsid w:val="0B2A97C6"/>
    <w:rsid w:val="0B2D594E"/>
    <w:rsid w:val="0B4F14FB"/>
    <w:rsid w:val="0B695CFB"/>
    <w:rsid w:val="0B9C4DCF"/>
    <w:rsid w:val="0BA98D92"/>
    <w:rsid w:val="0BE89ACC"/>
    <w:rsid w:val="0BEECEE0"/>
    <w:rsid w:val="0C16F914"/>
    <w:rsid w:val="0C2477A9"/>
    <w:rsid w:val="0C2F6D35"/>
    <w:rsid w:val="0C4CB8A1"/>
    <w:rsid w:val="0C644230"/>
    <w:rsid w:val="0C693C19"/>
    <w:rsid w:val="0C6BA951"/>
    <w:rsid w:val="0CA439A5"/>
    <w:rsid w:val="0CB17590"/>
    <w:rsid w:val="0CE77E6E"/>
    <w:rsid w:val="0CFA15D1"/>
    <w:rsid w:val="0D1E2ABA"/>
    <w:rsid w:val="0D3739DD"/>
    <w:rsid w:val="0D411A5C"/>
    <w:rsid w:val="0D5F00C6"/>
    <w:rsid w:val="0D61E9EC"/>
    <w:rsid w:val="0D6CAF6C"/>
    <w:rsid w:val="0DA6F08B"/>
    <w:rsid w:val="0DBC4A92"/>
    <w:rsid w:val="0DCF4944"/>
    <w:rsid w:val="0DE4F1F6"/>
    <w:rsid w:val="0DF9100E"/>
    <w:rsid w:val="0E125937"/>
    <w:rsid w:val="0E16672A"/>
    <w:rsid w:val="0E17936F"/>
    <w:rsid w:val="0E17B352"/>
    <w:rsid w:val="0E224C3F"/>
    <w:rsid w:val="0E2DDA00"/>
    <w:rsid w:val="0E2DF688"/>
    <w:rsid w:val="0E57ED61"/>
    <w:rsid w:val="0E58680A"/>
    <w:rsid w:val="0E58967F"/>
    <w:rsid w:val="0E5F70C6"/>
    <w:rsid w:val="0E7475F5"/>
    <w:rsid w:val="0E8B030D"/>
    <w:rsid w:val="0EAAF7F9"/>
    <w:rsid w:val="0EC1539C"/>
    <w:rsid w:val="0ED389EA"/>
    <w:rsid w:val="0EEB5086"/>
    <w:rsid w:val="0F00C518"/>
    <w:rsid w:val="0F1CBBC6"/>
    <w:rsid w:val="0F239492"/>
    <w:rsid w:val="0F2C311E"/>
    <w:rsid w:val="0F58FC9A"/>
    <w:rsid w:val="0F5AEE8D"/>
    <w:rsid w:val="0F9036C6"/>
    <w:rsid w:val="0F9133E0"/>
    <w:rsid w:val="0FD20316"/>
    <w:rsid w:val="0FDE5721"/>
    <w:rsid w:val="0FE72014"/>
    <w:rsid w:val="1033E479"/>
    <w:rsid w:val="105E53A8"/>
    <w:rsid w:val="1061ECCF"/>
    <w:rsid w:val="10690BBA"/>
    <w:rsid w:val="10738960"/>
    <w:rsid w:val="108DAD4B"/>
    <w:rsid w:val="10F620FB"/>
    <w:rsid w:val="111AD78C"/>
    <w:rsid w:val="112DCFED"/>
    <w:rsid w:val="11309274"/>
    <w:rsid w:val="113ACB37"/>
    <w:rsid w:val="1154A90B"/>
    <w:rsid w:val="116AAFBA"/>
    <w:rsid w:val="116BD412"/>
    <w:rsid w:val="117DD837"/>
    <w:rsid w:val="1194176C"/>
    <w:rsid w:val="11951292"/>
    <w:rsid w:val="11ADE29F"/>
    <w:rsid w:val="11F7669A"/>
    <w:rsid w:val="12042371"/>
    <w:rsid w:val="12254F28"/>
    <w:rsid w:val="1232A679"/>
    <w:rsid w:val="12446AD7"/>
    <w:rsid w:val="126333ED"/>
    <w:rsid w:val="126FA2EC"/>
    <w:rsid w:val="12B414BB"/>
    <w:rsid w:val="12FB7E57"/>
    <w:rsid w:val="13031B84"/>
    <w:rsid w:val="1310EE03"/>
    <w:rsid w:val="1323C12D"/>
    <w:rsid w:val="133DFAD9"/>
    <w:rsid w:val="134E93A0"/>
    <w:rsid w:val="13541852"/>
    <w:rsid w:val="1355A162"/>
    <w:rsid w:val="137AA47D"/>
    <w:rsid w:val="137BDB3E"/>
    <w:rsid w:val="138ED645"/>
    <w:rsid w:val="138FD5FB"/>
    <w:rsid w:val="13A8CC0D"/>
    <w:rsid w:val="13B5E436"/>
    <w:rsid w:val="13E14965"/>
    <w:rsid w:val="13F0F505"/>
    <w:rsid w:val="13F4D0AD"/>
    <w:rsid w:val="13F96E2D"/>
    <w:rsid w:val="14160D7A"/>
    <w:rsid w:val="141BC318"/>
    <w:rsid w:val="1434B229"/>
    <w:rsid w:val="1495B97E"/>
    <w:rsid w:val="14993045"/>
    <w:rsid w:val="1499A535"/>
    <w:rsid w:val="14B6227F"/>
    <w:rsid w:val="14CE1BC9"/>
    <w:rsid w:val="14DF49BE"/>
    <w:rsid w:val="14F92035"/>
    <w:rsid w:val="1511E18D"/>
    <w:rsid w:val="1517AB9F"/>
    <w:rsid w:val="15338B33"/>
    <w:rsid w:val="15392356"/>
    <w:rsid w:val="153A16F8"/>
    <w:rsid w:val="154F1B0D"/>
    <w:rsid w:val="154F51FB"/>
    <w:rsid w:val="1560240E"/>
    <w:rsid w:val="157FAE38"/>
    <w:rsid w:val="15B0A0AF"/>
    <w:rsid w:val="15E38E61"/>
    <w:rsid w:val="15EA7693"/>
    <w:rsid w:val="15F9171C"/>
    <w:rsid w:val="16234D9A"/>
    <w:rsid w:val="162FC8D6"/>
    <w:rsid w:val="1655D330"/>
    <w:rsid w:val="16A69C80"/>
    <w:rsid w:val="16B37C00"/>
    <w:rsid w:val="16B40AE2"/>
    <w:rsid w:val="16F06E1E"/>
    <w:rsid w:val="17191CF8"/>
    <w:rsid w:val="1783888A"/>
    <w:rsid w:val="17B3F53B"/>
    <w:rsid w:val="17DEB0E4"/>
    <w:rsid w:val="17FE6025"/>
    <w:rsid w:val="1841F553"/>
    <w:rsid w:val="187A14DB"/>
    <w:rsid w:val="18AA6DBF"/>
    <w:rsid w:val="18C4CB2B"/>
    <w:rsid w:val="18D06113"/>
    <w:rsid w:val="18D1124D"/>
    <w:rsid w:val="18FB4B89"/>
    <w:rsid w:val="194682A0"/>
    <w:rsid w:val="1947280A"/>
    <w:rsid w:val="19788843"/>
    <w:rsid w:val="19A1ADD2"/>
    <w:rsid w:val="19B4D381"/>
    <w:rsid w:val="1A43B9F2"/>
    <w:rsid w:val="1A593B42"/>
    <w:rsid w:val="1A748711"/>
    <w:rsid w:val="1A876858"/>
    <w:rsid w:val="1A9E617F"/>
    <w:rsid w:val="1AB6FF84"/>
    <w:rsid w:val="1ADA3C3C"/>
    <w:rsid w:val="1B0D6A96"/>
    <w:rsid w:val="1B121EE0"/>
    <w:rsid w:val="1B5EAF11"/>
    <w:rsid w:val="1B5F04B8"/>
    <w:rsid w:val="1B94B90E"/>
    <w:rsid w:val="1BA0AA81"/>
    <w:rsid w:val="1BC4A476"/>
    <w:rsid w:val="1BFC0905"/>
    <w:rsid w:val="1C3E051C"/>
    <w:rsid w:val="1C5B4610"/>
    <w:rsid w:val="1C7DAF26"/>
    <w:rsid w:val="1C87BD4B"/>
    <w:rsid w:val="1C951673"/>
    <w:rsid w:val="1C9B75FC"/>
    <w:rsid w:val="1C9D20F6"/>
    <w:rsid w:val="1D544438"/>
    <w:rsid w:val="1D5E2901"/>
    <w:rsid w:val="1D7C145D"/>
    <w:rsid w:val="1DC9F90E"/>
    <w:rsid w:val="1DE6DAF9"/>
    <w:rsid w:val="1E0673F4"/>
    <w:rsid w:val="1E101A74"/>
    <w:rsid w:val="1E2CDDB7"/>
    <w:rsid w:val="1E2D0F8D"/>
    <w:rsid w:val="1E324016"/>
    <w:rsid w:val="1E345C30"/>
    <w:rsid w:val="1E38269F"/>
    <w:rsid w:val="1E488431"/>
    <w:rsid w:val="1E4BF7A7"/>
    <w:rsid w:val="1E522EF2"/>
    <w:rsid w:val="1E63397A"/>
    <w:rsid w:val="1ED6DEEA"/>
    <w:rsid w:val="1ED9A1CD"/>
    <w:rsid w:val="1EDB3723"/>
    <w:rsid w:val="1EF961EA"/>
    <w:rsid w:val="1F1A6F61"/>
    <w:rsid w:val="1F26142D"/>
    <w:rsid w:val="1F2CB2E0"/>
    <w:rsid w:val="1F82096D"/>
    <w:rsid w:val="1F853DB1"/>
    <w:rsid w:val="1F882C81"/>
    <w:rsid w:val="1F9ABC55"/>
    <w:rsid w:val="1FA94FE8"/>
    <w:rsid w:val="1FAC7716"/>
    <w:rsid w:val="1FDF069C"/>
    <w:rsid w:val="1FEB86AE"/>
    <w:rsid w:val="201FDE5B"/>
    <w:rsid w:val="20428A9B"/>
    <w:rsid w:val="2060E175"/>
    <w:rsid w:val="2067D022"/>
    <w:rsid w:val="20698899"/>
    <w:rsid w:val="207AC46B"/>
    <w:rsid w:val="208181FD"/>
    <w:rsid w:val="20867A34"/>
    <w:rsid w:val="208BB06A"/>
    <w:rsid w:val="20A6025C"/>
    <w:rsid w:val="20C1CB80"/>
    <w:rsid w:val="20C31EF6"/>
    <w:rsid w:val="20E39C66"/>
    <w:rsid w:val="20F484A4"/>
    <w:rsid w:val="210CAA0B"/>
    <w:rsid w:val="212D713D"/>
    <w:rsid w:val="213815FA"/>
    <w:rsid w:val="213ED868"/>
    <w:rsid w:val="21494E2E"/>
    <w:rsid w:val="2149B374"/>
    <w:rsid w:val="214A5584"/>
    <w:rsid w:val="214F1720"/>
    <w:rsid w:val="2152430A"/>
    <w:rsid w:val="21526114"/>
    <w:rsid w:val="21545C90"/>
    <w:rsid w:val="215761D7"/>
    <w:rsid w:val="215DB033"/>
    <w:rsid w:val="2160EDCF"/>
    <w:rsid w:val="217A2D89"/>
    <w:rsid w:val="218AA0DA"/>
    <w:rsid w:val="2193D94D"/>
    <w:rsid w:val="2199BE78"/>
    <w:rsid w:val="2199D29C"/>
    <w:rsid w:val="21A4464C"/>
    <w:rsid w:val="21B0ED9C"/>
    <w:rsid w:val="21C58D0A"/>
    <w:rsid w:val="21D6C749"/>
    <w:rsid w:val="21DA88B4"/>
    <w:rsid w:val="21EF6876"/>
    <w:rsid w:val="21F986CE"/>
    <w:rsid w:val="2234E72D"/>
    <w:rsid w:val="22391770"/>
    <w:rsid w:val="2246EA13"/>
    <w:rsid w:val="2252357C"/>
    <w:rsid w:val="2264EDFC"/>
    <w:rsid w:val="2280106E"/>
    <w:rsid w:val="228FE109"/>
    <w:rsid w:val="2290E765"/>
    <w:rsid w:val="22AE3E87"/>
    <w:rsid w:val="22D7A25E"/>
    <w:rsid w:val="22DFDD34"/>
    <w:rsid w:val="2300A291"/>
    <w:rsid w:val="231387D2"/>
    <w:rsid w:val="233D5684"/>
    <w:rsid w:val="233E7BE1"/>
    <w:rsid w:val="2356900A"/>
    <w:rsid w:val="2362324C"/>
    <w:rsid w:val="23703DBB"/>
    <w:rsid w:val="237EE8DC"/>
    <w:rsid w:val="23B33913"/>
    <w:rsid w:val="23B89941"/>
    <w:rsid w:val="23BBADE8"/>
    <w:rsid w:val="23CD9AF8"/>
    <w:rsid w:val="23CF29D3"/>
    <w:rsid w:val="23D54A1A"/>
    <w:rsid w:val="23D85085"/>
    <w:rsid w:val="23F7D851"/>
    <w:rsid w:val="240282A5"/>
    <w:rsid w:val="2421A1AF"/>
    <w:rsid w:val="24533520"/>
    <w:rsid w:val="2454EFEB"/>
    <w:rsid w:val="2473B6A3"/>
    <w:rsid w:val="24B7DCCE"/>
    <w:rsid w:val="24C7854C"/>
    <w:rsid w:val="24F0867C"/>
    <w:rsid w:val="250FD4FC"/>
    <w:rsid w:val="25282AD6"/>
    <w:rsid w:val="252F49BD"/>
    <w:rsid w:val="2535BCEF"/>
    <w:rsid w:val="2545BC23"/>
    <w:rsid w:val="25463988"/>
    <w:rsid w:val="25520964"/>
    <w:rsid w:val="255A8D67"/>
    <w:rsid w:val="2567D145"/>
    <w:rsid w:val="257F996E"/>
    <w:rsid w:val="25B9E21E"/>
    <w:rsid w:val="25BF857A"/>
    <w:rsid w:val="25EA97CB"/>
    <w:rsid w:val="25F399EB"/>
    <w:rsid w:val="263CB11F"/>
    <w:rsid w:val="26A4E6C7"/>
    <w:rsid w:val="26E8E197"/>
    <w:rsid w:val="26EED0F6"/>
    <w:rsid w:val="26F596D8"/>
    <w:rsid w:val="26F62A9E"/>
    <w:rsid w:val="26F6885F"/>
    <w:rsid w:val="26F9EA98"/>
    <w:rsid w:val="27003D11"/>
    <w:rsid w:val="270B5745"/>
    <w:rsid w:val="271419AC"/>
    <w:rsid w:val="2723B559"/>
    <w:rsid w:val="27551643"/>
    <w:rsid w:val="275752DA"/>
    <w:rsid w:val="275E3784"/>
    <w:rsid w:val="279090D9"/>
    <w:rsid w:val="279C01C5"/>
    <w:rsid w:val="27A0DD2A"/>
    <w:rsid w:val="27A108DD"/>
    <w:rsid w:val="27D2B42E"/>
    <w:rsid w:val="2802B144"/>
    <w:rsid w:val="281E9B89"/>
    <w:rsid w:val="2821759E"/>
    <w:rsid w:val="28230AC7"/>
    <w:rsid w:val="285EC13E"/>
    <w:rsid w:val="287710E7"/>
    <w:rsid w:val="287826F2"/>
    <w:rsid w:val="288BA303"/>
    <w:rsid w:val="289225EF"/>
    <w:rsid w:val="289AE59C"/>
    <w:rsid w:val="289DE58C"/>
    <w:rsid w:val="28AFDE7A"/>
    <w:rsid w:val="28C47DE8"/>
    <w:rsid w:val="28CFF743"/>
    <w:rsid w:val="28E0DA69"/>
    <w:rsid w:val="28E3031A"/>
    <w:rsid w:val="28F847FE"/>
    <w:rsid w:val="2916BF32"/>
    <w:rsid w:val="294C86E3"/>
    <w:rsid w:val="294D81CE"/>
    <w:rsid w:val="2977DFD1"/>
    <w:rsid w:val="297A981D"/>
    <w:rsid w:val="29929ACA"/>
    <w:rsid w:val="2998988F"/>
    <w:rsid w:val="29A09C12"/>
    <w:rsid w:val="29A93113"/>
    <w:rsid w:val="29B67CD1"/>
    <w:rsid w:val="29F34003"/>
    <w:rsid w:val="29FCAB89"/>
    <w:rsid w:val="2A057699"/>
    <w:rsid w:val="2A05BEC9"/>
    <w:rsid w:val="2A342C23"/>
    <w:rsid w:val="2A3744DF"/>
    <w:rsid w:val="2A487B4E"/>
    <w:rsid w:val="2A4FE436"/>
    <w:rsid w:val="2A7E0A2D"/>
    <w:rsid w:val="2A807CA1"/>
    <w:rsid w:val="2A99F416"/>
    <w:rsid w:val="2AD210E4"/>
    <w:rsid w:val="2ADEEF74"/>
    <w:rsid w:val="2AE71DA7"/>
    <w:rsid w:val="2AF5DDA2"/>
    <w:rsid w:val="2B0CBD4A"/>
    <w:rsid w:val="2B2490FA"/>
    <w:rsid w:val="2B314797"/>
    <w:rsid w:val="2B44B408"/>
    <w:rsid w:val="2B49D4C2"/>
    <w:rsid w:val="2B4A7BD1"/>
    <w:rsid w:val="2B51A285"/>
    <w:rsid w:val="2B5B5248"/>
    <w:rsid w:val="2B610BDB"/>
    <w:rsid w:val="2B860D67"/>
    <w:rsid w:val="2B8F87C1"/>
    <w:rsid w:val="2B9DCFE6"/>
    <w:rsid w:val="2BA57DEC"/>
    <w:rsid w:val="2BB5951F"/>
    <w:rsid w:val="2BFD5AD3"/>
    <w:rsid w:val="2C08D18D"/>
    <w:rsid w:val="2C150052"/>
    <w:rsid w:val="2C1F2CCB"/>
    <w:rsid w:val="2C43CCB8"/>
    <w:rsid w:val="2C63CB0E"/>
    <w:rsid w:val="2C9E9FCB"/>
    <w:rsid w:val="2CCA4D5D"/>
    <w:rsid w:val="2CCE030B"/>
    <w:rsid w:val="2CD563CD"/>
    <w:rsid w:val="2CE07A24"/>
    <w:rsid w:val="2CF07915"/>
    <w:rsid w:val="2CFD4DE4"/>
    <w:rsid w:val="2D253BE4"/>
    <w:rsid w:val="2D259B32"/>
    <w:rsid w:val="2D5E25A3"/>
    <w:rsid w:val="2D6CBBA7"/>
    <w:rsid w:val="2D803445"/>
    <w:rsid w:val="2D83F6C5"/>
    <w:rsid w:val="2D8459AD"/>
    <w:rsid w:val="2D8BC2B8"/>
    <w:rsid w:val="2DAFBA09"/>
    <w:rsid w:val="2DD3A59F"/>
    <w:rsid w:val="2DE990A3"/>
    <w:rsid w:val="2DF6B067"/>
    <w:rsid w:val="2E44C370"/>
    <w:rsid w:val="2E8D13BF"/>
    <w:rsid w:val="2EB4F0DA"/>
    <w:rsid w:val="2ECC2516"/>
    <w:rsid w:val="2ED2D3FC"/>
    <w:rsid w:val="2EE218F3"/>
    <w:rsid w:val="2EEC0D6C"/>
    <w:rsid w:val="2EFE46DD"/>
    <w:rsid w:val="2F01530D"/>
    <w:rsid w:val="2F611D66"/>
    <w:rsid w:val="2F994B42"/>
    <w:rsid w:val="2FE4F689"/>
    <w:rsid w:val="30240380"/>
    <w:rsid w:val="302F735B"/>
    <w:rsid w:val="30433A72"/>
    <w:rsid w:val="30463B84"/>
    <w:rsid w:val="304648C5"/>
    <w:rsid w:val="306D2004"/>
    <w:rsid w:val="30953189"/>
    <w:rsid w:val="30BAE5AE"/>
    <w:rsid w:val="30C92322"/>
    <w:rsid w:val="30D48A59"/>
    <w:rsid w:val="30D4B850"/>
    <w:rsid w:val="30DCDA28"/>
    <w:rsid w:val="30F4D395"/>
    <w:rsid w:val="312018A0"/>
    <w:rsid w:val="3124746E"/>
    <w:rsid w:val="315E198E"/>
    <w:rsid w:val="316AF5EB"/>
    <w:rsid w:val="3171E752"/>
    <w:rsid w:val="31B64E0C"/>
    <w:rsid w:val="31B9130E"/>
    <w:rsid w:val="31ED92D3"/>
    <w:rsid w:val="32017004"/>
    <w:rsid w:val="32142394"/>
    <w:rsid w:val="3224A376"/>
    <w:rsid w:val="3225DB61"/>
    <w:rsid w:val="32351B69"/>
    <w:rsid w:val="32427537"/>
    <w:rsid w:val="325E51A6"/>
    <w:rsid w:val="3294C9A1"/>
    <w:rsid w:val="32A9AA95"/>
    <w:rsid w:val="32D53543"/>
    <w:rsid w:val="32E8BDE8"/>
    <w:rsid w:val="32EC5A6E"/>
    <w:rsid w:val="32FDD20F"/>
    <w:rsid w:val="331543B4"/>
    <w:rsid w:val="3320B896"/>
    <w:rsid w:val="33259F48"/>
    <w:rsid w:val="334BB2A3"/>
    <w:rsid w:val="334C5F08"/>
    <w:rsid w:val="335B0232"/>
    <w:rsid w:val="33609BD4"/>
    <w:rsid w:val="33655735"/>
    <w:rsid w:val="337FA091"/>
    <w:rsid w:val="3383CF71"/>
    <w:rsid w:val="33B61F30"/>
    <w:rsid w:val="33BFD96E"/>
    <w:rsid w:val="33E2C2A3"/>
    <w:rsid w:val="33FEB862"/>
    <w:rsid w:val="340072F4"/>
    <w:rsid w:val="341AA564"/>
    <w:rsid w:val="341ED668"/>
    <w:rsid w:val="3424C43A"/>
    <w:rsid w:val="343CAB64"/>
    <w:rsid w:val="345C0C27"/>
    <w:rsid w:val="34C37CBC"/>
    <w:rsid w:val="34C678B4"/>
    <w:rsid w:val="34DB98D8"/>
    <w:rsid w:val="34FC2FAB"/>
    <w:rsid w:val="3515873D"/>
    <w:rsid w:val="352E96C3"/>
    <w:rsid w:val="353CBDA8"/>
    <w:rsid w:val="35580A28"/>
    <w:rsid w:val="355F071B"/>
    <w:rsid w:val="35617A2F"/>
    <w:rsid w:val="3597E29F"/>
    <w:rsid w:val="35BC9DA4"/>
    <w:rsid w:val="35E1255E"/>
    <w:rsid w:val="36122D8F"/>
    <w:rsid w:val="3613953A"/>
    <w:rsid w:val="362BB15E"/>
    <w:rsid w:val="363F95FE"/>
    <w:rsid w:val="363FC8CF"/>
    <w:rsid w:val="364B19F1"/>
    <w:rsid w:val="366083EB"/>
    <w:rsid w:val="366EB628"/>
    <w:rsid w:val="3673BD38"/>
    <w:rsid w:val="36ABCAAF"/>
    <w:rsid w:val="36CE9324"/>
    <w:rsid w:val="36D5A5C2"/>
    <w:rsid w:val="36F1F035"/>
    <w:rsid w:val="36F3F7B7"/>
    <w:rsid w:val="36F43B23"/>
    <w:rsid w:val="3717381A"/>
    <w:rsid w:val="371AC234"/>
    <w:rsid w:val="3734F97E"/>
    <w:rsid w:val="3753D661"/>
    <w:rsid w:val="3777EADD"/>
    <w:rsid w:val="37872418"/>
    <w:rsid w:val="37AF0EE6"/>
    <w:rsid w:val="37BEF07A"/>
    <w:rsid w:val="37EA9E60"/>
    <w:rsid w:val="37F301A0"/>
    <w:rsid w:val="37FF838A"/>
    <w:rsid w:val="383D1180"/>
    <w:rsid w:val="38496A97"/>
    <w:rsid w:val="385EC878"/>
    <w:rsid w:val="386C11D8"/>
    <w:rsid w:val="388282E5"/>
    <w:rsid w:val="3893B285"/>
    <w:rsid w:val="38A33596"/>
    <w:rsid w:val="38A5C23D"/>
    <w:rsid w:val="38BE22AF"/>
    <w:rsid w:val="3909AB1D"/>
    <w:rsid w:val="391AB281"/>
    <w:rsid w:val="397469A1"/>
    <w:rsid w:val="397ECB9A"/>
    <w:rsid w:val="39969077"/>
    <w:rsid w:val="399D80E3"/>
    <w:rsid w:val="39C90A2E"/>
    <w:rsid w:val="39CF9395"/>
    <w:rsid w:val="39DF133B"/>
    <w:rsid w:val="39F6DA33"/>
    <w:rsid w:val="3A47E199"/>
    <w:rsid w:val="3A4F100D"/>
    <w:rsid w:val="3A508285"/>
    <w:rsid w:val="3A510E83"/>
    <w:rsid w:val="3A71BEC4"/>
    <w:rsid w:val="3A7936F8"/>
    <w:rsid w:val="3A7BA849"/>
    <w:rsid w:val="3A7F9BC2"/>
    <w:rsid w:val="3A83F5BA"/>
    <w:rsid w:val="3A920DC3"/>
    <w:rsid w:val="3AAEC82D"/>
    <w:rsid w:val="3AD82184"/>
    <w:rsid w:val="3AEADB65"/>
    <w:rsid w:val="3B04954C"/>
    <w:rsid w:val="3B337EA9"/>
    <w:rsid w:val="3B4F146B"/>
    <w:rsid w:val="3B7B1DA7"/>
    <w:rsid w:val="3BA12F1F"/>
    <w:rsid w:val="3BA47FB8"/>
    <w:rsid w:val="3BCC3023"/>
    <w:rsid w:val="3BF75549"/>
    <w:rsid w:val="3BFD2417"/>
    <w:rsid w:val="3C1C0157"/>
    <w:rsid w:val="3C24069C"/>
    <w:rsid w:val="3C2D0900"/>
    <w:rsid w:val="3C32E658"/>
    <w:rsid w:val="3C61AEF7"/>
    <w:rsid w:val="3C893608"/>
    <w:rsid w:val="3C8BD29B"/>
    <w:rsid w:val="3CA7F1F1"/>
    <w:rsid w:val="3CB6E1E8"/>
    <w:rsid w:val="3CD2E0C7"/>
    <w:rsid w:val="3CDCA48C"/>
    <w:rsid w:val="3CE29203"/>
    <w:rsid w:val="3CE7796C"/>
    <w:rsid w:val="3CF165F9"/>
    <w:rsid w:val="3CFB8310"/>
    <w:rsid w:val="3D1BDEFC"/>
    <w:rsid w:val="3D531BB2"/>
    <w:rsid w:val="3D58AE8A"/>
    <w:rsid w:val="3D7732E8"/>
    <w:rsid w:val="3D9EDB3C"/>
    <w:rsid w:val="3DA9F1E7"/>
    <w:rsid w:val="3DC81900"/>
    <w:rsid w:val="3DC841E9"/>
    <w:rsid w:val="3DEC8936"/>
    <w:rsid w:val="3E10F2FC"/>
    <w:rsid w:val="3E146032"/>
    <w:rsid w:val="3E1A56DD"/>
    <w:rsid w:val="3E1BE3F9"/>
    <w:rsid w:val="3E1D4C35"/>
    <w:rsid w:val="3E1D782F"/>
    <w:rsid w:val="3E250AAB"/>
    <w:rsid w:val="3E4DCF11"/>
    <w:rsid w:val="3E52946E"/>
    <w:rsid w:val="3E6E5719"/>
    <w:rsid w:val="3E8DDB31"/>
    <w:rsid w:val="3EC462D3"/>
    <w:rsid w:val="3ECD5536"/>
    <w:rsid w:val="3ED71B5B"/>
    <w:rsid w:val="3EE4ACDF"/>
    <w:rsid w:val="3EFFF514"/>
    <w:rsid w:val="3F214EB7"/>
    <w:rsid w:val="3F265824"/>
    <w:rsid w:val="3F324F6B"/>
    <w:rsid w:val="3F5D77D0"/>
    <w:rsid w:val="3F65E5A8"/>
    <w:rsid w:val="3F6F33F4"/>
    <w:rsid w:val="3FB6B001"/>
    <w:rsid w:val="3FFC7EA4"/>
    <w:rsid w:val="400D6C01"/>
    <w:rsid w:val="40642FD0"/>
    <w:rsid w:val="4084178C"/>
    <w:rsid w:val="4084A0E9"/>
    <w:rsid w:val="40954AC3"/>
    <w:rsid w:val="409975AA"/>
    <w:rsid w:val="40D839C4"/>
    <w:rsid w:val="40D9EDFB"/>
    <w:rsid w:val="40DE6B7A"/>
    <w:rsid w:val="40EA5D74"/>
    <w:rsid w:val="40FC084A"/>
    <w:rsid w:val="412B1AC0"/>
    <w:rsid w:val="41381080"/>
    <w:rsid w:val="413F0488"/>
    <w:rsid w:val="41444480"/>
    <w:rsid w:val="414D857A"/>
    <w:rsid w:val="41541F12"/>
    <w:rsid w:val="4184E431"/>
    <w:rsid w:val="418A1E22"/>
    <w:rsid w:val="418D31A7"/>
    <w:rsid w:val="418D5C5E"/>
    <w:rsid w:val="41947F9B"/>
    <w:rsid w:val="419F09CD"/>
    <w:rsid w:val="41A0CDD7"/>
    <w:rsid w:val="41A1327E"/>
    <w:rsid w:val="41C464F0"/>
    <w:rsid w:val="41C8DA38"/>
    <w:rsid w:val="41CB3B47"/>
    <w:rsid w:val="42198759"/>
    <w:rsid w:val="422EA7D0"/>
    <w:rsid w:val="4273452A"/>
    <w:rsid w:val="428C4518"/>
    <w:rsid w:val="42912C46"/>
    <w:rsid w:val="429C4A84"/>
    <w:rsid w:val="42D3AD18"/>
    <w:rsid w:val="42F71AAC"/>
    <w:rsid w:val="430A804F"/>
    <w:rsid w:val="43274E98"/>
    <w:rsid w:val="432CCAA2"/>
    <w:rsid w:val="43318984"/>
    <w:rsid w:val="435CE976"/>
    <w:rsid w:val="43673DDA"/>
    <w:rsid w:val="4370CC2D"/>
    <w:rsid w:val="439142E2"/>
    <w:rsid w:val="43959CC1"/>
    <w:rsid w:val="439E9D32"/>
    <w:rsid w:val="43B4F218"/>
    <w:rsid w:val="43C16E0D"/>
    <w:rsid w:val="44264F11"/>
    <w:rsid w:val="442A099A"/>
    <w:rsid w:val="4435C47B"/>
    <w:rsid w:val="445084CF"/>
    <w:rsid w:val="4456341D"/>
    <w:rsid w:val="446E9F22"/>
    <w:rsid w:val="44762168"/>
    <w:rsid w:val="44927B2F"/>
    <w:rsid w:val="44A051CB"/>
    <w:rsid w:val="44B0F788"/>
    <w:rsid w:val="44B767E4"/>
    <w:rsid w:val="44D76BDF"/>
    <w:rsid w:val="44E7195E"/>
    <w:rsid w:val="44EC83D8"/>
    <w:rsid w:val="44F7634D"/>
    <w:rsid w:val="451CA835"/>
    <w:rsid w:val="4537FBA1"/>
    <w:rsid w:val="453EDC89"/>
    <w:rsid w:val="45491ED1"/>
    <w:rsid w:val="454F975F"/>
    <w:rsid w:val="45515E51"/>
    <w:rsid w:val="45612D87"/>
    <w:rsid w:val="458A66C3"/>
    <w:rsid w:val="4596E858"/>
    <w:rsid w:val="459FC9E6"/>
    <w:rsid w:val="45C5E086"/>
    <w:rsid w:val="46093B94"/>
    <w:rsid w:val="460F2FE1"/>
    <w:rsid w:val="460F8951"/>
    <w:rsid w:val="4616BDA1"/>
    <w:rsid w:val="463C9F19"/>
    <w:rsid w:val="465DA5B7"/>
    <w:rsid w:val="466473B9"/>
    <w:rsid w:val="46669B2F"/>
    <w:rsid w:val="4669D332"/>
    <w:rsid w:val="46786F99"/>
    <w:rsid w:val="46B3F170"/>
    <w:rsid w:val="46B6115C"/>
    <w:rsid w:val="46D579C0"/>
    <w:rsid w:val="46DB8459"/>
    <w:rsid w:val="46E806C9"/>
    <w:rsid w:val="4738047B"/>
    <w:rsid w:val="4749EC99"/>
    <w:rsid w:val="475FE291"/>
    <w:rsid w:val="4773D230"/>
    <w:rsid w:val="4794C206"/>
    <w:rsid w:val="479CFC41"/>
    <w:rsid w:val="479E1A8E"/>
    <w:rsid w:val="47A352DF"/>
    <w:rsid w:val="47CF08E8"/>
    <w:rsid w:val="47DA891A"/>
    <w:rsid w:val="47E4F05D"/>
    <w:rsid w:val="47EA0D20"/>
    <w:rsid w:val="481B976B"/>
    <w:rsid w:val="4841A064"/>
    <w:rsid w:val="485DBD1E"/>
    <w:rsid w:val="4874B971"/>
    <w:rsid w:val="488399C1"/>
    <w:rsid w:val="4883F116"/>
    <w:rsid w:val="488B7A07"/>
    <w:rsid w:val="4893AF20"/>
    <w:rsid w:val="48EBD8E1"/>
    <w:rsid w:val="4918F421"/>
    <w:rsid w:val="4945D3E5"/>
    <w:rsid w:val="4959DBDB"/>
    <w:rsid w:val="49791A04"/>
    <w:rsid w:val="49820F44"/>
    <w:rsid w:val="4989D2D2"/>
    <w:rsid w:val="4994ABDC"/>
    <w:rsid w:val="49A27C15"/>
    <w:rsid w:val="49B5066E"/>
    <w:rsid w:val="49C305F1"/>
    <w:rsid w:val="49CD96B4"/>
    <w:rsid w:val="49D54EA4"/>
    <w:rsid w:val="49DF1152"/>
    <w:rsid w:val="49E68BE4"/>
    <w:rsid w:val="49EF500A"/>
    <w:rsid w:val="49F04A0E"/>
    <w:rsid w:val="4A05E13B"/>
    <w:rsid w:val="4A131988"/>
    <w:rsid w:val="4A328A19"/>
    <w:rsid w:val="4A5DA27B"/>
    <w:rsid w:val="4A84EAD8"/>
    <w:rsid w:val="4A8901CE"/>
    <w:rsid w:val="4ADC524C"/>
    <w:rsid w:val="4ADE008C"/>
    <w:rsid w:val="4AE8211A"/>
    <w:rsid w:val="4AF6E7DF"/>
    <w:rsid w:val="4AFF2424"/>
    <w:rsid w:val="4B01BD0F"/>
    <w:rsid w:val="4B03EB89"/>
    <w:rsid w:val="4B04E8F8"/>
    <w:rsid w:val="4B4EE17E"/>
    <w:rsid w:val="4B51B4B8"/>
    <w:rsid w:val="4B61E18F"/>
    <w:rsid w:val="4B695C7D"/>
    <w:rsid w:val="4B8FDCEF"/>
    <w:rsid w:val="4B986350"/>
    <w:rsid w:val="4B9B73FD"/>
    <w:rsid w:val="4BA76D98"/>
    <w:rsid w:val="4BC464B3"/>
    <w:rsid w:val="4BD80F51"/>
    <w:rsid w:val="4BE0689A"/>
    <w:rsid w:val="4BF76986"/>
    <w:rsid w:val="4BF8839C"/>
    <w:rsid w:val="4C0D469E"/>
    <w:rsid w:val="4C1D8BD1"/>
    <w:rsid w:val="4C418810"/>
    <w:rsid w:val="4CA40805"/>
    <w:rsid w:val="4CB1EB86"/>
    <w:rsid w:val="4CB586DD"/>
    <w:rsid w:val="4CBA28FE"/>
    <w:rsid w:val="4CC6171C"/>
    <w:rsid w:val="4CC66A03"/>
    <w:rsid w:val="4CCD8B25"/>
    <w:rsid w:val="4CE0CAE0"/>
    <w:rsid w:val="4D086DAB"/>
    <w:rsid w:val="4D5DD1F7"/>
    <w:rsid w:val="4D72C391"/>
    <w:rsid w:val="4D82DE0E"/>
    <w:rsid w:val="4D907B82"/>
    <w:rsid w:val="4DAF0B4C"/>
    <w:rsid w:val="4DB3D4C6"/>
    <w:rsid w:val="4DB7F654"/>
    <w:rsid w:val="4E17CDFE"/>
    <w:rsid w:val="4E1F7043"/>
    <w:rsid w:val="4E20EE0D"/>
    <w:rsid w:val="4E51D769"/>
    <w:rsid w:val="4E82442C"/>
    <w:rsid w:val="4E8D3832"/>
    <w:rsid w:val="4EC73E89"/>
    <w:rsid w:val="4EF6E3F8"/>
    <w:rsid w:val="4F012A3C"/>
    <w:rsid w:val="4F0B323F"/>
    <w:rsid w:val="4F165CC2"/>
    <w:rsid w:val="4F1CE20C"/>
    <w:rsid w:val="4F2FEE26"/>
    <w:rsid w:val="4F3A9F53"/>
    <w:rsid w:val="4F3E02F6"/>
    <w:rsid w:val="4F41E770"/>
    <w:rsid w:val="4F45C663"/>
    <w:rsid w:val="4F721ABF"/>
    <w:rsid w:val="4F7D3A21"/>
    <w:rsid w:val="4F8A8B4D"/>
    <w:rsid w:val="4FA3A7C1"/>
    <w:rsid w:val="4FBF9D80"/>
    <w:rsid w:val="4FE24560"/>
    <w:rsid w:val="4FFB72D1"/>
    <w:rsid w:val="4FFDFF32"/>
    <w:rsid w:val="50243F19"/>
    <w:rsid w:val="5076135E"/>
    <w:rsid w:val="50865D53"/>
    <w:rsid w:val="50A118EB"/>
    <w:rsid w:val="50D3566E"/>
    <w:rsid w:val="50F51DD7"/>
    <w:rsid w:val="511B63E9"/>
    <w:rsid w:val="511C15F4"/>
    <w:rsid w:val="513C035C"/>
    <w:rsid w:val="513D1720"/>
    <w:rsid w:val="5179E0FE"/>
    <w:rsid w:val="5189CBE6"/>
    <w:rsid w:val="51A8842C"/>
    <w:rsid w:val="51AAE32C"/>
    <w:rsid w:val="51F72DB9"/>
    <w:rsid w:val="521451DB"/>
    <w:rsid w:val="52212BFC"/>
    <w:rsid w:val="5227374E"/>
    <w:rsid w:val="523790D7"/>
    <w:rsid w:val="524DF86C"/>
    <w:rsid w:val="524E1BCE"/>
    <w:rsid w:val="5250BAF3"/>
    <w:rsid w:val="5261D924"/>
    <w:rsid w:val="5264CE7C"/>
    <w:rsid w:val="52A73877"/>
    <w:rsid w:val="52E39349"/>
    <w:rsid w:val="52E56118"/>
    <w:rsid w:val="52EFBAE3"/>
    <w:rsid w:val="52F63DC3"/>
    <w:rsid w:val="5303E5EE"/>
    <w:rsid w:val="53067520"/>
    <w:rsid w:val="534BBB52"/>
    <w:rsid w:val="5357EBFC"/>
    <w:rsid w:val="537ECB77"/>
    <w:rsid w:val="53C9FCB1"/>
    <w:rsid w:val="53EFED8D"/>
    <w:rsid w:val="544B0238"/>
    <w:rsid w:val="546364F2"/>
    <w:rsid w:val="54764C68"/>
    <w:rsid w:val="54882443"/>
    <w:rsid w:val="54A1AEE9"/>
    <w:rsid w:val="54B6A34A"/>
    <w:rsid w:val="54C0CA98"/>
    <w:rsid w:val="551EBEA9"/>
    <w:rsid w:val="55782890"/>
    <w:rsid w:val="55B2B884"/>
    <w:rsid w:val="55C86A26"/>
    <w:rsid w:val="55E16B6C"/>
    <w:rsid w:val="55FF78C7"/>
    <w:rsid w:val="561A225B"/>
    <w:rsid w:val="56438EE4"/>
    <w:rsid w:val="566ABC93"/>
    <w:rsid w:val="568C6D10"/>
    <w:rsid w:val="56CE5D94"/>
    <w:rsid w:val="56D3BCC7"/>
    <w:rsid w:val="56E1840D"/>
    <w:rsid w:val="56F85B26"/>
    <w:rsid w:val="57155DF3"/>
    <w:rsid w:val="572338D0"/>
    <w:rsid w:val="572D4576"/>
    <w:rsid w:val="574FD866"/>
    <w:rsid w:val="576A60AA"/>
    <w:rsid w:val="579254EB"/>
    <w:rsid w:val="57B0E18F"/>
    <w:rsid w:val="57D1FA3C"/>
    <w:rsid w:val="57D3360E"/>
    <w:rsid w:val="57E6959F"/>
    <w:rsid w:val="57ED1C96"/>
    <w:rsid w:val="58062537"/>
    <w:rsid w:val="582971E1"/>
    <w:rsid w:val="58338630"/>
    <w:rsid w:val="58405EE3"/>
    <w:rsid w:val="5861A8F7"/>
    <w:rsid w:val="587253CC"/>
    <w:rsid w:val="58789BAD"/>
    <w:rsid w:val="58840240"/>
    <w:rsid w:val="588676DB"/>
    <w:rsid w:val="58E1DA68"/>
    <w:rsid w:val="58F9A84A"/>
    <w:rsid w:val="58FAA8FB"/>
    <w:rsid w:val="5907205B"/>
    <w:rsid w:val="59731262"/>
    <w:rsid w:val="59B3272A"/>
    <w:rsid w:val="59BAA61D"/>
    <w:rsid w:val="59C1024F"/>
    <w:rsid w:val="59C27E11"/>
    <w:rsid w:val="59D1E373"/>
    <w:rsid w:val="59D79F13"/>
    <w:rsid w:val="59DE3153"/>
    <w:rsid w:val="5A352803"/>
    <w:rsid w:val="5A5C9EEC"/>
    <w:rsid w:val="5A5F3558"/>
    <w:rsid w:val="5A8217C1"/>
    <w:rsid w:val="5A82F103"/>
    <w:rsid w:val="5A9A1616"/>
    <w:rsid w:val="5AB5D154"/>
    <w:rsid w:val="5ABDCAE6"/>
    <w:rsid w:val="5AC10169"/>
    <w:rsid w:val="5AD4187E"/>
    <w:rsid w:val="5B212F25"/>
    <w:rsid w:val="5B3C7544"/>
    <w:rsid w:val="5B47096A"/>
    <w:rsid w:val="5B4FD789"/>
    <w:rsid w:val="5B546FCD"/>
    <w:rsid w:val="5B9708A4"/>
    <w:rsid w:val="5BAAB094"/>
    <w:rsid w:val="5BB41045"/>
    <w:rsid w:val="5BC385AF"/>
    <w:rsid w:val="5BD4786C"/>
    <w:rsid w:val="5BD6EBD7"/>
    <w:rsid w:val="5BD7A191"/>
    <w:rsid w:val="5BE2C396"/>
    <w:rsid w:val="5C135C6C"/>
    <w:rsid w:val="5C3ACC5D"/>
    <w:rsid w:val="5C4682C5"/>
    <w:rsid w:val="5C939871"/>
    <w:rsid w:val="5CB9AC02"/>
    <w:rsid w:val="5CCC7CD0"/>
    <w:rsid w:val="5CD626E8"/>
    <w:rsid w:val="5CEE5E2B"/>
    <w:rsid w:val="5D5AD8CD"/>
    <w:rsid w:val="5D6CAACF"/>
    <w:rsid w:val="5D76FEFC"/>
    <w:rsid w:val="5D816897"/>
    <w:rsid w:val="5D82CA3B"/>
    <w:rsid w:val="5DB0317C"/>
    <w:rsid w:val="5DDC64B5"/>
    <w:rsid w:val="5E29A756"/>
    <w:rsid w:val="5E3C1280"/>
    <w:rsid w:val="5E404160"/>
    <w:rsid w:val="5E739A90"/>
    <w:rsid w:val="5E8B40F8"/>
    <w:rsid w:val="5EA131E8"/>
    <w:rsid w:val="5EA3C19E"/>
    <w:rsid w:val="5EAF407D"/>
    <w:rsid w:val="5EBB514C"/>
    <w:rsid w:val="5EBC7434"/>
    <w:rsid w:val="5EDB0310"/>
    <w:rsid w:val="5EDF63C6"/>
    <w:rsid w:val="5F219129"/>
    <w:rsid w:val="5F2A7E05"/>
    <w:rsid w:val="5F38CDCD"/>
    <w:rsid w:val="5F393111"/>
    <w:rsid w:val="5F4F0C67"/>
    <w:rsid w:val="5F67BD12"/>
    <w:rsid w:val="5F68B761"/>
    <w:rsid w:val="5F6B4AA7"/>
    <w:rsid w:val="5F6E19A2"/>
    <w:rsid w:val="5F739F2E"/>
    <w:rsid w:val="5F856D63"/>
    <w:rsid w:val="5F9292D4"/>
    <w:rsid w:val="5FA1300E"/>
    <w:rsid w:val="5FC19336"/>
    <w:rsid w:val="5FC1B911"/>
    <w:rsid w:val="5FFAF93C"/>
    <w:rsid w:val="6025D14A"/>
    <w:rsid w:val="605CA45D"/>
    <w:rsid w:val="60620132"/>
    <w:rsid w:val="60696A74"/>
    <w:rsid w:val="606A1785"/>
    <w:rsid w:val="6082F916"/>
    <w:rsid w:val="60C23467"/>
    <w:rsid w:val="60E25CC4"/>
    <w:rsid w:val="60F0B421"/>
    <w:rsid w:val="60F9D906"/>
    <w:rsid w:val="60FD722B"/>
    <w:rsid w:val="6100FDBD"/>
    <w:rsid w:val="6113FEFC"/>
    <w:rsid w:val="611C5E1F"/>
    <w:rsid w:val="613A017A"/>
    <w:rsid w:val="61603FB5"/>
    <w:rsid w:val="61789BD7"/>
    <w:rsid w:val="617DDEEC"/>
    <w:rsid w:val="617EA4D5"/>
    <w:rsid w:val="6184B9E5"/>
    <w:rsid w:val="618E5290"/>
    <w:rsid w:val="618FDF0D"/>
    <w:rsid w:val="6195DA74"/>
    <w:rsid w:val="61C8C042"/>
    <w:rsid w:val="61CD7A12"/>
    <w:rsid w:val="61D74DEF"/>
    <w:rsid w:val="61FF7061"/>
    <w:rsid w:val="621D63F7"/>
    <w:rsid w:val="6234832A"/>
    <w:rsid w:val="623E7CFC"/>
    <w:rsid w:val="6259D6E3"/>
    <w:rsid w:val="6270A398"/>
    <w:rsid w:val="629E6830"/>
    <w:rsid w:val="62A027C1"/>
    <w:rsid w:val="62AD9DBE"/>
    <w:rsid w:val="62B68DF3"/>
    <w:rsid w:val="62CB1E0D"/>
    <w:rsid w:val="62CD3664"/>
    <w:rsid w:val="62D21DCD"/>
    <w:rsid w:val="62ED0B97"/>
    <w:rsid w:val="62FD4AEE"/>
    <w:rsid w:val="631748F0"/>
    <w:rsid w:val="631BA7E7"/>
    <w:rsid w:val="632AE1A7"/>
    <w:rsid w:val="632FB106"/>
    <w:rsid w:val="6334CFA5"/>
    <w:rsid w:val="63365B02"/>
    <w:rsid w:val="633E54DF"/>
    <w:rsid w:val="63619DAF"/>
    <w:rsid w:val="636C2D73"/>
    <w:rsid w:val="636CB168"/>
    <w:rsid w:val="63795AD4"/>
    <w:rsid w:val="63821CDE"/>
    <w:rsid w:val="638ECAA9"/>
    <w:rsid w:val="639589DE"/>
    <w:rsid w:val="63C28704"/>
    <w:rsid w:val="63F3DCBF"/>
    <w:rsid w:val="64061157"/>
    <w:rsid w:val="64186045"/>
    <w:rsid w:val="6447A60D"/>
    <w:rsid w:val="644C6415"/>
    <w:rsid w:val="649C1CFE"/>
    <w:rsid w:val="64AFC04D"/>
    <w:rsid w:val="64CC139C"/>
    <w:rsid w:val="64D66BF4"/>
    <w:rsid w:val="64E49FC2"/>
    <w:rsid w:val="64EED4C9"/>
    <w:rsid w:val="6502C46A"/>
    <w:rsid w:val="652B6C1D"/>
    <w:rsid w:val="65402C9E"/>
    <w:rsid w:val="6559545C"/>
    <w:rsid w:val="6566444C"/>
    <w:rsid w:val="656AC367"/>
    <w:rsid w:val="65793CB2"/>
    <w:rsid w:val="657ACDD4"/>
    <w:rsid w:val="659A25B8"/>
    <w:rsid w:val="65A9699C"/>
    <w:rsid w:val="65B161FD"/>
    <w:rsid w:val="65F6B933"/>
    <w:rsid w:val="65FE1302"/>
    <w:rsid w:val="661EC502"/>
    <w:rsid w:val="6629936E"/>
    <w:rsid w:val="6638A72B"/>
    <w:rsid w:val="663EDB6D"/>
    <w:rsid w:val="6645A07E"/>
    <w:rsid w:val="664650B4"/>
    <w:rsid w:val="66612A20"/>
    <w:rsid w:val="666C028B"/>
    <w:rsid w:val="66B0ACCD"/>
    <w:rsid w:val="66E6E0A1"/>
    <w:rsid w:val="66F5C6CD"/>
    <w:rsid w:val="6705C81C"/>
    <w:rsid w:val="6728495D"/>
    <w:rsid w:val="6750E887"/>
    <w:rsid w:val="67586951"/>
    <w:rsid w:val="676272CD"/>
    <w:rsid w:val="67704459"/>
    <w:rsid w:val="677287D8"/>
    <w:rsid w:val="67775619"/>
    <w:rsid w:val="6778B7D7"/>
    <w:rsid w:val="678FA0EE"/>
    <w:rsid w:val="67CF8C82"/>
    <w:rsid w:val="67D5818A"/>
    <w:rsid w:val="67D7203C"/>
    <w:rsid w:val="67D7E947"/>
    <w:rsid w:val="67DB6A84"/>
    <w:rsid w:val="67DD57A0"/>
    <w:rsid w:val="67DEA3C0"/>
    <w:rsid w:val="6816BB76"/>
    <w:rsid w:val="682248C3"/>
    <w:rsid w:val="682538DE"/>
    <w:rsid w:val="682C312B"/>
    <w:rsid w:val="68632DF2"/>
    <w:rsid w:val="68E75694"/>
    <w:rsid w:val="69217024"/>
    <w:rsid w:val="6946BCC5"/>
    <w:rsid w:val="696F0C66"/>
    <w:rsid w:val="69730EEA"/>
    <w:rsid w:val="697C7EF1"/>
    <w:rsid w:val="69C98D42"/>
    <w:rsid w:val="69D6FABE"/>
    <w:rsid w:val="69DB5916"/>
    <w:rsid w:val="6A068598"/>
    <w:rsid w:val="6A12177C"/>
    <w:rsid w:val="6A2E3853"/>
    <w:rsid w:val="6A3C4581"/>
    <w:rsid w:val="6A5074B5"/>
    <w:rsid w:val="6A887797"/>
    <w:rsid w:val="6ABB1AC4"/>
    <w:rsid w:val="6AD74E24"/>
    <w:rsid w:val="6AE2348B"/>
    <w:rsid w:val="6AE75283"/>
    <w:rsid w:val="6AEDD3B0"/>
    <w:rsid w:val="6AF89014"/>
    <w:rsid w:val="6AFFE944"/>
    <w:rsid w:val="6B0DC07F"/>
    <w:rsid w:val="6B19D6D2"/>
    <w:rsid w:val="6B1DFA1F"/>
    <w:rsid w:val="6B412B8B"/>
    <w:rsid w:val="6B6BD5AA"/>
    <w:rsid w:val="6B75983E"/>
    <w:rsid w:val="6B83146F"/>
    <w:rsid w:val="6B89B24E"/>
    <w:rsid w:val="6BA48366"/>
    <w:rsid w:val="6BBDE672"/>
    <w:rsid w:val="6BD9A044"/>
    <w:rsid w:val="6BE5877B"/>
    <w:rsid w:val="6BE59471"/>
    <w:rsid w:val="6BFC51F8"/>
    <w:rsid w:val="6C10047F"/>
    <w:rsid w:val="6C1FEBA4"/>
    <w:rsid w:val="6C34C552"/>
    <w:rsid w:val="6C377CBE"/>
    <w:rsid w:val="6C476FA9"/>
    <w:rsid w:val="6C57E093"/>
    <w:rsid w:val="6C660719"/>
    <w:rsid w:val="6C915630"/>
    <w:rsid w:val="6CB5D743"/>
    <w:rsid w:val="6CDD3D48"/>
    <w:rsid w:val="6CE91CF1"/>
    <w:rsid w:val="6CF96CD4"/>
    <w:rsid w:val="6D0DCFD4"/>
    <w:rsid w:val="6D30AA29"/>
    <w:rsid w:val="6D313EB9"/>
    <w:rsid w:val="6D3C0893"/>
    <w:rsid w:val="6D4D742A"/>
    <w:rsid w:val="6D52F0E6"/>
    <w:rsid w:val="6D5DB75B"/>
    <w:rsid w:val="6D7156D0"/>
    <w:rsid w:val="6D7B2C02"/>
    <w:rsid w:val="6DC42DF8"/>
    <w:rsid w:val="6DD6FF20"/>
    <w:rsid w:val="6DE1DBF5"/>
    <w:rsid w:val="6DE4DB4B"/>
    <w:rsid w:val="6DEAC350"/>
    <w:rsid w:val="6DEC459D"/>
    <w:rsid w:val="6DFF8F39"/>
    <w:rsid w:val="6E03959D"/>
    <w:rsid w:val="6E04B8FA"/>
    <w:rsid w:val="6E16D3E9"/>
    <w:rsid w:val="6E2C6FFB"/>
    <w:rsid w:val="6E3A4612"/>
    <w:rsid w:val="6E559883"/>
    <w:rsid w:val="6E7B4350"/>
    <w:rsid w:val="6E7C0C9E"/>
    <w:rsid w:val="6EB85989"/>
    <w:rsid w:val="6EF859DA"/>
    <w:rsid w:val="6F0A90FE"/>
    <w:rsid w:val="6F0D8DF3"/>
    <w:rsid w:val="6F13E4CC"/>
    <w:rsid w:val="6F2090F1"/>
    <w:rsid w:val="6F4304E0"/>
    <w:rsid w:val="6F799249"/>
    <w:rsid w:val="6F8906A3"/>
    <w:rsid w:val="6F8FD792"/>
    <w:rsid w:val="6FCCD1B8"/>
    <w:rsid w:val="6FD8E3D5"/>
    <w:rsid w:val="6FF7BF58"/>
    <w:rsid w:val="7036613C"/>
    <w:rsid w:val="704B277A"/>
    <w:rsid w:val="7058AE43"/>
    <w:rsid w:val="705ED802"/>
    <w:rsid w:val="70A959F4"/>
    <w:rsid w:val="70B2A587"/>
    <w:rsid w:val="70C1D7B6"/>
    <w:rsid w:val="70C712C2"/>
    <w:rsid w:val="70DC9D3E"/>
    <w:rsid w:val="70EAB343"/>
    <w:rsid w:val="711C7622"/>
    <w:rsid w:val="715008E1"/>
    <w:rsid w:val="71673179"/>
    <w:rsid w:val="716EBB89"/>
    <w:rsid w:val="71924EFB"/>
    <w:rsid w:val="71956477"/>
    <w:rsid w:val="7195AFC1"/>
    <w:rsid w:val="71A2E104"/>
    <w:rsid w:val="71A52DF6"/>
    <w:rsid w:val="71BC4798"/>
    <w:rsid w:val="71C3D74A"/>
    <w:rsid w:val="71D375E8"/>
    <w:rsid w:val="71D8F128"/>
    <w:rsid w:val="71EE7FBF"/>
    <w:rsid w:val="71F060C5"/>
    <w:rsid w:val="721B8CF1"/>
    <w:rsid w:val="722FC6BD"/>
    <w:rsid w:val="7262EDBB"/>
    <w:rsid w:val="72866083"/>
    <w:rsid w:val="7289A818"/>
    <w:rsid w:val="7292CD95"/>
    <w:rsid w:val="729C15FA"/>
    <w:rsid w:val="72BB7AD8"/>
    <w:rsid w:val="72CB2084"/>
    <w:rsid w:val="72E8042E"/>
    <w:rsid w:val="7307875A"/>
    <w:rsid w:val="730D221B"/>
    <w:rsid w:val="73227EB4"/>
    <w:rsid w:val="734DE531"/>
    <w:rsid w:val="7354D1B2"/>
    <w:rsid w:val="73AB268E"/>
    <w:rsid w:val="73BFDE9B"/>
    <w:rsid w:val="740213FE"/>
    <w:rsid w:val="7403FA61"/>
    <w:rsid w:val="7403FF46"/>
    <w:rsid w:val="74522956"/>
    <w:rsid w:val="746FD962"/>
    <w:rsid w:val="747A223B"/>
    <w:rsid w:val="74873AF1"/>
    <w:rsid w:val="748FEFFA"/>
    <w:rsid w:val="74BE4449"/>
    <w:rsid w:val="74E3F90F"/>
    <w:rsid w:val="74EFE5C6"/>
    <w:rsid w:val="74F1155C"/>
    <w:rsid w:val="752B79C2"/>
    <w:rsid w:val="7559477F"/>
    <w:rsid w:val="755D7E3D"/>
    <w:rsid w:val="75818BFB"/>
    <w:rsid w:val="758DCA87"/>
    <w:rsid w:val="75998E41"/>
    <w:rsid w:val="759E9606"/>
    <w:rsid w:val="75AC99D5"/>
    <w:rsid w:val="75AF69E1"/>
    <w:rsid w:val="75C21E17"/>
    <w:rsid w:val="75C87969"/>
    <w:rsid w:val="7619616F"/>
    <w:rsid w:val="76393D2B"/>
    <w:rsid w:val="763EF276"/>
    <w:rsid w:val="76450FDD"/>
    <w:rsid w:val="7650E207"/>
    <w:rsid w:val="766DEC89"/>
    <w:rsid w:val="76852645"/>
    <w:rsid w:val="76853CFA"/>
    <w:rsid w:val="76AC13DD"/>
    <w:rsid w:val="76B334A4"/>
    <w:rsid w:val="76C46CF1"/>
    <w:rsid w:val="76CE3E23"/>
    <w:rsid w:val="76D5FB87"/>
    <w:rsid w:val="76E36578"/>
    <w:rsid w:val="76F3D433"/>
    <w:rsid w:val="7727128B"/>
    <w:rsid w:val="77430211"/>
    <w:rsid w:val="774723FB"/>
    <w:rsid w:val="77765B41"/>
    <w:rsid w:val="77863791"/>
    <w:rsid w:val="77A6BC44"/>
    <w:rsid w:val="77AC6589"/>
    <w:rsid w:val="77B0548A"/>
    <w:rsid w:val="77BE8BD6"/>
    <w:rsid w:val="77CE4F52"/>
    <w:rsid w:val="77DB66DC"/>
    <w:rsid w:val="77E019A3"/>
    <w:rsid w:val="77E09DD6"/>
    <w:rsid w:val="77EC1731"/>
    <w:rsid w:val="77EEA489"/>
    <w:rsid w:val="7809CB9F"/>
    <w:rsid w:val="780CF6EA"/>
    <w:rsid w:val="78152572"/>
    <w:rsid w:val="78399C4A"/>
    <w:rsid w:val="78967589"/>
    <w:rsid w:val="7899751D"/>
    <w:rsid w:val="78C72700"/>
    <w:rsid w:val="78F0B635"/>
    <w:rsid w:val="794F0588"/>
    <w:rsid w:val="795E9BC0"/>
    <w:rsid w:val="796F73DA"/>
    <w:rsid w:val="79A7B8CB"/>
    <w:rsid w:val="79AC53BF"/>
    <w:rsid w:val="79B47AB2"/>
    <w:rsid w:val="79E01CE3"/>
    <w:rsid w:val="7A012420"/>
    <w:rsid w:val="7A1789F6"/>
    <w:rsid w:val="7A1A19AC"/>
    <w:rsid w:val="7A1E7F7A"/>
    <w:rsid w:val="7A1FAFCD"/>
    <w:rsid w:val="7A2002D8"/>
    <w:rsid w:val="7A369089"/>
    <w:rsid w:val="7A3A66A9"/>
    <w:rsid w:val="7A467FB6"/>
    <w:rsid w:val="7A613E08"/>
    <w:rsid w:val="7AFBE570"/>
    <w:rsid w:val="7AFCACA3"/>
    <w:rsid w:val="7B08848D"/>
    <w:rsid w:val="7B26E0E0"/>
    <w:rsid w:val="7B43A7CC"/>
    <w:rsid w:val="7B645249"/>
    <w:rsid w:val="7B71BD67"/>
    <w:rsid w:val="7B831084"/>
    <w:rsid w:val="7B86F44D"/>
    <w:rsid w:val="7B960F4C"/>
    <w:rsid w:val="7BC33A4B"/>
    <w:rsid w:val="7BC3DCDC"/>
    <w:rsid w:val="7BF99B67"/>
    <w:rsid w:val="7C2EA84B"/>
    <w:rsid w:val="7C3D7AAA"/>
    <w:rsid w:val="7C79F9ED"/>
    <w:rsid w:val="7C8116AF"/>
    <w:rsid w:val="7C8769C7"/>
    <w:rsid w:val="7C918838"/>
    <w:rsid w:val="7C9956EA"/>
    <w:rsid w:val="7CCEBDF7"/>
    <w:rsid w:val="7CDD36E6"/>
    <w:rsid w:val="7D08762E"/>
    <w:rsid w:val="7D0B1479"/>
    <w:rsid w:val="7D342335"/>
    <w:rsid w:val="7D3D8F48"/>
    <w:rsid w:val="7D4A67B9"/>
    <w:rsid w:val="7D4CEE33"/>
    <w:rsid w:val="7D83B009"/>
    <w:rsid w:val="7D8A1703"/>
    <w:rsid w:val="7D9A0B5C"/>
    <w:rsid w:val="7DE83735"/>
    <w:rsid w:val="7DE8A2CD"/>
    <w:rsid w:val="7DFD2439"/>
    <w:rsid w:val="7E23C88E"/>
    <w:rsid w:val="7E279205"/>
    <w:rsid w:val="7E3743DD"/>
    <w:rsid w:val="7E38A59E"/>
    <w:rsid w:val="7E43C214"/>
    <w:rsid w:val="7E806AFE"/>
    <w:rsid w:val="7E8383E4"/>
    <w:rsid w:val="7E885637"/>
    <w:rsid w:val="7E9429A1"/>
    <w:rsid w:val="7EB675B3"/>
    <w:rsid w:val="7EBE362A"/>
    <w:rsid w:val="7EE83AF0"/>
    <w:rsid w:val="7EFDD05E"/>
    <w:rsid w:val="7EFFBABD"/>
    <w:rsid w:val="7F07B1A9"/>
    <w:rsid w:val="7F0D70C7"/>
    <w:rsid w:val="7F1F9CA8"/>
    <w:rsid w:val="7F397E00"/>
    <w:rsid w:val="7F5CEF8A"/>
    <w:rsid w:val="7F89FA02"/>
    <w:rsid w:val="7FA333F7"/>
    <w:rsid w:val="7FA862DE"/>
    <w:rsid w:val="7FCAF96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3af,#2a6ebb"/>
    </o:shapedefaults>
    <o:shapelayout v:ext="edit">
      <o:idmap v:ext="edit" data="1"/>
    </o:shapelayout>
  </w:shapeDefaults>
  <w:decimalSymbol w:val="."/>
  <w:listSeparator w:val=","/>
  <w14:docId w14:val="71E382BD"/>
  <w15:docId w15:val="{3DB8F3F4-76D0-45ED-ADEF-DF739DC0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07E"/>
  </w:style>
  <w:style w:type="paragraph" w:styleId="Heading1">
    <w:name w:val="heading 1"/>
    <w:aliases w:val="Red Heading 1"/>
    <w:basedOn w:val="Normal"/>
    <w:next w:val="Normal"/>
    <w:link w:val="Heading1Char"/>
    <w:uiPriority w:val="9"/>
    <w:qFormat/>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eastAsiaTheme="majorEastAsia" w:hAnsiTheme="majorHAnsi" w:cstheme="majorBidi"/>
      <w:color w:val="122650" w:themeColor="accent1" w:themeShade="7F"/>
      <w:sz w:val="24"/>
      <w:szCs w:val="24"/>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pPr>
      <w:spacing w:after="120" w:line="240" w:lineRule="atLeast"/>
    </w:pPr>
    <w:rPr>
      <w:rFonts w:ascii="Calibri Light" w:hAnsi="Calibri Light" w:cs="Calibri Light"/>
      <w:b/>
      <w:color w:val="01853E"/>
      <w:sz w:val="56"/>
      <w:szCs w:val="56"/>
    </w:rPr>
  </w:style>
  <w:style w:type="paragraph" w:customStyle="1" w:styleId="MoECoverPageSubheading">
    <w:name w:val="MoE: Cover Page Subheading"/>
    <w:basedOn w:val="Normal"/>
    <w:link w:val="MoECoverPageSubheadingChar"/>
    <w:qFormat/>
    <w:rsid w:val="00265E84"/>
    <w:rPr>
      <w:rFonts w:ascii="Calibri Light" w:hAnsi="Calibri Light" w:cs="Calibri Light"/>
      <w:color w:val="01853E"/>
      <w:sz w:val="28"/>
      <w:szCs w:val="28"/>
    </w:rPr>
  </w:style>
  <w:style w:type="character" w:customStyle="1" w:styleId="MoECoverPageHeadingChar">
    <w:name w:val="MoE: Cover Page Heading Char"/>
    <w:basedOn w:val="DefaultParagraphFont"/>
    <w:link w:val="MoECoverPageHeading"/>
    <w:rsid w:val="00265E84"/>
    <w:rPr>
      <w:rFonts w:ascii="Calibri Light" w:hAnsi="Calibri Light" w:cs="Calibri Light"/>
      <w:b/>
      <w:color w:val="01853E"/>
      <w:sz w:val="56"/>
      <w:szCs w:val="56"/>
    </w:rPr>
  </w:style>
  <w:style w:type="paragraph" w:customStyle="1" w:styleId="MoEHeading1">
    <w:name w:val="MoE: Heading 1"/>
    <w:basedOn w:val="Heading1"/>
    <w:next w:val="MoEBodyText"/>
    <w:link w:val="MoEHeading1Char"/>
    <w:qFormat/>
    <w:rsid w:val="00265E84"/>
    <w:pPr>
      <w:spacing w:before="0" w:after="840" w:line="240" w:lineRule="auto"/>
    </w:pPr>
    <w:rPr>
      <w:rFonts w:ascii="Calibri Light" w:hAnsi="Calibri Light" w:cs="Calibri Light"/>
      <w:b/>
      <w:sz w:val="44"/>
      <w:szCs w:val="44"/>
    </w:rPr>
  </w:style>
  <w:style w:type="character" w:customStyle="1" w:styleId="MoECoverPageSubheadingChar">
    <w:name w:val="MoE: Cover Page Subheading Char"/>
    <w:basedOn w:val="DefaultParagraphFont"/>
    <w:link w:val="MoECoverPageSubheading"/>
    <w:rsid w:val="00265E84"/>
    <w:rPr>
      <w:rFonts w:ascii="Calibri Light" w:hAnsi="Calibri Light" w:cs="Calibri Light"/>
      <w:color w:val="01853E"/>
      <w:sz w:val="28"/>
      <w:szCs w:val="28"/>
    </w:rPr>
  </w:style>
  <w:style w:type="paragraph" w:customStyle="1" w:styleId="MoEHeading2">
    <w:name w:val="MoE: Heading 2"/>
    <w:basedOn w:val="Heading2"/>
    <w:next w:val="MoEBodyText"/>
    <w:link w:val="MoEHeading2Char"/>
    <w:qFormat/>
    <w:rsid w:val="00265E84"/>
    <w:pPr>
      <w:spacing w:before="200" w:after="120" w:line="240" w:lineRule="auto"/>
    </w:pPr>
    <w:rPr>
      <w:rFonts w:ascii="Calibri Light" w:hAnsi="Calibri Light"/>
      <w:b/>
      <w:color w:val="01853E"/>
      <w:sz w:val="24"/>
      <w:szCs w:val="24"/>
    </w:rPr>
  </w:style>
  <w:style w:type="character" w:customStyle="1" w:styleId="MoEHeading1Char">
    <w:name w:val="MoE: Heading 1 Char"/>
    <w:basedOn w:val="DefaultParagraphFont"/>
    <w:link w:val="MoEHeading1"/>
    <w:rsid w:val="00265E84"/>
    <w:rPr>
      <w:rFonts w:ascii="Calibri Light" w:eastAsiaTheme="majorEastAsia" w:hAnsi="Calibri Light" w:cs="Calibri Light"/>
      <w:b/>
      <w:color w:val="01853E"/>
      <w:sz w:val="44"/>
      <w:szCs w:val="44"/>
    </w:rPr>
  </w:style>
  <w:style w:type="paragraph" w:customStyle="1" w:styleId="MoEBodyText">
    <w:name w:val="MoE: Body Text"/>
    <w:basedOn w:val="Normal"/>
    <w:link w:val="MoEBodyTextChar"/>
    <w:qFormat/>
    <w:rsid w:val="004004D6"/>
    <w:pPr>
      <w:keepLines/>
      <w:suppressAutoHyphens/>
      <w:spacing w:before="120" w:after="240" w:line="240" w:lineRule="atLeast"/>
      <w:ind w:left="113"/>
    </w:pPr>
    <w:rPr>
      <w:rFonts w:ascii="Calibri Light" w:hAnsi="Calibri Light"/>
      <w:sz w:val="24"/>
      <w:szCs w:val="24"/>
    </w:rPr>
  </w:style>
  <w:style w:type="character" w:customStyle="1" w:styleId="MoEHeading2Char">
    <w:name w:val="MoE: Heading 2 Char"/>
    <w:basedOn w:val="MoEHeading1Char"/>
    <w:link w:val="MoEHeading2"/>
    <w:rsid w:val="00265E84"/>
    <w:rPr>
      <w:rFonts w:ascii="Calibri Light" w:eastAsiaTheme="majorEastAsia" w:hAnsi="Calibri Light" w:cstheme="majorBidi"/>
      <w:b/>
      <w:color w:val="01853E"/>
      <w:sz w:val="24"/>
      <w:szCs w:val="24"/>
    </w:rPr>
  </w:style>
  <w:style w:type="paragraph" w:customStyle="1" w:styleId="MoEHeading3">
    <w:name w:val="MoE: Heading 3"/>
    <w:basedOn w:val="Heading3"/>
    <w:next w:val="MoEBodyText"/>
    <w:link w:val="MoEHeading3Char"/>
    <w:qFormat/>
    <w:rsid w:val="00265E84"/>
    <w:pPr>
      <w:spacing w:before="200" w:after="120" w:line="240" w:lineRule="atLeast"/>
    </w:pPr>
    <w:rPr>
      <w:rFonts w:ascii="Calibri Light" w:hAnsi="Calibri Light"/>
      <w:b/>
      <w:color w:val="01853E"/>
      <w:sz w:val="20"/>
    </w:rPr>
  </w:style>
  <w:style w:type="character" w:customStyle="1" w:styleId="MoEBodyTextChar">
    <w:name w:val="MoE: Body Text Char"/>
    <w:basedOn w:val="MoEHeading2Char"/>
    <w:link w:val="MoEBodyText"/>
    <w:rsid w:val="004004D6"/>
    <w:rPr>
      <w:rFonts w:ascii="Calibri Light" w:eastAsiaTheme="majorEastAsia" w:hAnsi="Calibri Light" w:cstheme="majorBidi"/>
      <w:b w:val="0"/>
      <w:color w:val="01853E"/>
      <w:sz w:val="24"/>
      <w:szCs w:val="24"/>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line="240" w:lineRule="atLeast"/>
    </w:pPr>
    <w:rPr>
      <w:rFonts w:ascii="Calibri Light" w:hAnsi="Calibri Light"/>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265E84"/>
    <w:rPr>
      <w:rFonts w:ascii="Calibri Light" w:eastAsiaTheme="majorEastAsia" w:hAnsi="Calibri Light" w:cstheme="majorBidi"/>
      <w:b/>
      <w:color w:val="01853E"/>
      <w:sz w:val="20"/>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Calibri Light" w:eastAsiaTheme="majorEastAsia" w:hAnsi="Calibri Light" w:cstheme="majorBidi"/>
      <w:b/>
      <w:i w:val="0"/>
      <w:iCs/>
      <w:color w:val="1B3A79" w:themeColor="accent1" w:themeShade="BF"/>
      <w:sz w:val="20"/>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rFonts w:ascii="Calibri Light" w:hAnsi="Calibri Light" w:cs="Calibri Light"/>
      <w:b/>
      <w:noProof/>
      <w:color w:val="01853E"/>
      <w:sz w:val="18"/>
      <w:szCs w:val="18"/>
      <w:lang w:eastAsia="en-NZ"/>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Calibri Light" w:hAnsi="Calibri Light" w:cs="Calibri Light"/>
      <w:color w:val="01853E"/>
      <w:sz w:val="18"/>
      <w:szCs w:val="18"/>
    </w:rPr>
  </w:style>
  <w:style w:type="character" w:customStyle="1" w:styleId="MoEFooterBoldChar">
    <w:name w:val="MoE: Footer (Bold) Char"/>
    <w:basedOn w:val="FooterChar"/>
    <w:link w:val="MoEFooterBold"/>
    <w:rsid w:val="00265E84"/>
    <w:rPr>
      <w:rFonts w:ascii="Calibri Light" w:hAnsi="Calibri Light" w:cs="Calibri Light"/>
      <w:b/>
      <w:noProof/>
      <w:color w:val="01853E"/>
      <w:sz w:val="18"/>
      <w:szCs w:val="18"/>
      <w:lang w:eastAsia="en-NZ"/>
    </w:rPr>
  </w:style>
  <w:style w:type="paragraph" w:customStyle="1" w:styleId="MoEBodyTextBold">
    <w:name w:val="MoE: Body Text (Bold)"/>
    <w:basedOn w:val="MoEBodyText"/>
    <w:next w:val="MoEBodyText"/>
    <w:link w:val="MoEBodyTextBoldChar"/>
    <w:qFormat/>
    <w:rsid w:val="00A624B0"/>
    <w:rPr>
      <w:b/>
    </w:rPr>
  </w:style>
  <w:style w:type="character" w:customStyle="1" w:styleId="MoEFooterChar">
    <w:name w:val="MoE: Footer Char"/>
    <w:basedOn w:val="FooterChar"/>
    <w:link w:val="MoEFooter"/>
    <w:rsid w:val="00265E84"/>
    <w:rPr>
      <w:rFonts w:ascii="Calibri Light" w:hAnsi="Calibri Light" w:cs="Calibri Light"/>
      <w:color w:val="01853E"/>
      <w:sz w:val="18"/>
      <w:szCs w:val="18"/>
    </w:rPr>
  </w:style>
  <w:style w:type="paragraph" w:customStyle="1" w:styleId="MoEBulletedListLevel1">
    <w:name w:val="MoE: Bulleted List (Level 1)"/>
    <w:basedOn w:val="ListBullet"/>
    <w:link w:val="MoEBulletedListLevel1Char"/>
    <w:qFormat/>
    <w:rsid w:val="00FE5D66"/>
    <w:pPr>
      <w:numPr>
        <w:numId w:val="1"/>
      </w:numPr>
      <w:spacing w:after="0" w:line="240" w:lineRule="atLeast"/>
    </w:pPr>
    <w:rPr>
      <w:rFonts w:ascii="Calibri Light" w:hAnsi="Calibri Light"/>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qFormat/>
    <w:rsid w:val="00A624B0"/>
    <w:pPr>
      <w:numPr>
        <w:numId w:val="4"/>
      </w:numPr>
      <w:spacing w:after="240" w:line="240" w:lineRule="auto"/>
    </w:pPr>
    <w:rPr>
      <w:rFonts w:ascii="Calibri Light" w:hAnsi="Calibri Light"/>
      <w:sz w:val="20"/>
    </w:rPr>
  </w:style>
  <w:style w:type="paragraph" w:styleId="ListBullet">
    <w:name w:val="List Bullet"/>
    <w:basedOn w:val="Normal"/>
    <w:link w:val="ListBulletChar"/>
    <w:uiPriority w:val="99"/>
    <w:semiHidden/>
    <w:rsid w:val="00FE5D66"/>
    <w:pPr>
      <w:numPr>
        <w:numId w:val="2"/>
      </w:numPr>
      <w:contextualSpacing/>
    </w:pPr>
  </w:style>
  <w:style w:type="character" w:customStyle="1" w:styleId="ListBulletChar">
    <w:name w:val="List Bullet Char"/>
    <w:basedOn w:val="DefaultParagraphFont"/>
    <w:link w:val="ListBullet"/>
    <w:uiPriority w:val="99"/>
    <w:semiHidden/>
    <w:rsid w:val="00330021"/>
  </w:style>
  <w:style w:type="character" w:customStyle="1" w:styleId="MoEBulletedListLevel1Char">
    <w:name w:val="MoE: Bulleted List (Level 1) Char"/>
    <w:basedOn w:val="ListBulletChar"/>
    <w:link w:val="MoEBulletedListLevel1"/>
    <w:rsid w:val="00FE5D66"/>
    <w:rPr>
      <w:rFonts w:ascii="Calibri Light" w:hAnsi="Calibri Light"/>
      <w:sz w:val="20"/>
    </w:rPr>
  </w:style>
  <w:style w:type="paragraph" w:customStyle="1" w:styleId="MoENumberedList">
    <w:name w:val="MoE: Numbered List"/>
    <w:basedOn w:val="ListNumber"/>
    <w:link w:val="MoENumberedListChar"/>
    <w:qFormat/>
    <w:rsid w:val="00D46ECE"/>
    <w:pPr>
      <w:numPr>
        <w:numId w:val="5"/>
      </w:numPr>
      <w:spacing w:after="240" w:line="240" w:lineRule="auto"/>
      <w:ind w:left="340" w:hanging="340"/>
    </w:pPr>
    <w:rPr>
      <w:rFonts w:ascii="Calibri Light" w:hAnsi="Calibri Light"/>
      <w:sz w:val="20"/>
    </w:rPr>
  </w:style>
  <w:style w:type="paragraph" w:styleId="ListBullet2">
    <w:name w:val="List Bullet 2"/>
    <w:basedOn w:val="Normal"/>
    <w:link w:val="ListBullet2Char"/>
    <w:uiPriority w:val="99"/>
    <w:semiHidden/>
    <w:rsid w:val="00A624B0"/>
    <w:pPr>
      <w:numPr>
        <w:numId w:val="3"/>
      </w:numPr>
      <w:contextualSpacing/>
    </w:pPr>
  </w:style>
  <w:style w:type="character" w:customStyle="1" w:styleId="ListBullet2Char">
    <w:name w:val="List Bullet 2 Char"/>
    <w:basedOn w:val="DefaultParagraphFont"/>
    <w:link w:val="ListBullet2"/>
    <w:uiPriority w:val="99"/>
    <w:semiHidden/>
    <w:rsid w:val="00330021"/>
  </w:style>
  <w:style w:type="character" w:customStyle="1" w:styleId="MoEBulletedListLevel2Char">
    <w:name w:val="MoE: Bulleted List (Level 2) Char"/>
    <w:basedOn w:val="ListBullet2Char"/>
    <w:link w:val="MoEBulletedListLevel2"/>
    <w:rsid w:val="00A624B0"/>
    <w:rPr>
      <w:rFonts w:ascii="Calibri Light" w:hAnsi="Calibri Light"/>
      <w:sz w:val="20"/>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6"/>
      </w:numPr>
      <w:contextualSpacing/>
    </w:pPr>
  </w:style>
  <w:style w:type="character" w:customStyle="1" w:styleId="ListNumberChar">
    <w:name w:val="List Number Char"/>
    <w:basedOn w:val="DefaultParagraphFont"/>
    <w:link w:val="ListNumber"/>
    <w:uiPriority w:val="99"/>
    <w:semiHidden/>
    <w:rsid w:val="00330021"/>
  </w:style>
  <w:style w:type="character" w:customStyle="1" w:styleId="MoENumberedListChar">
    <w:name w:val="MoE: Numbered List Char"/>
    <w:basedOn w:val="ListNumberChar"/>
    <w:link w:val="MoENumberedList"/>
    <w:rsid w:val="00D46ECE"/>
    <w:rPr>
      <w:rFonts w:ascii="Calibri Light" w:hAnsi="Calibri Light"/>
      <w:sz w:val="20"/>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qFormat/>
    <w:rsid w:val="00D46ECE"/>
    <w:rPr>
      <w:rFonts w:ascii="Calibri Light" w:hAnsi="Calibri Light" w:cs="Calibri Light"/>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Calibri Light" w:hAnsi="Calibri Light" w:cs="Calibri Light"/>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qFormat/>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qFormat/>
    <w:rsid w:val="009236E4"/>
    <w:pPr>
      <w:spacing w:after="120" w:line="240" w:lineRule="atLeast"/>
    </w:pPr>
    <w:rPr>
      <w:rFonts w:ascii="Calibri Light" w:hAnsi="Calibri Light" w:cs="Calibri Light"/>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qFormat/>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Courier" w:eastAsiaTheme="minorEastAsia" w:hAnsi="Courier" w:cs="Courier"/>
      <w:sz w:val="24"/>
      <w:szCs w:val="24"/>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qFormat/>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qFormat/>
    <w:rsid w:val="00CF1982"/>
    <w:pPr>
      <w:spacing w:after="120"/>
    </w:pPr>
    <w:rPr>
      <w:color w:val="000000" w:themeColor="text1"/>
    </w:rPr>
  </w:style>
  <w:style w:type="paragraph" w:customStyle="1" w:styleId="MoETableHeading">
    <w:name w:val="MoE: Table (Heading)"/>
    <w:basedOn w:val="MoEBodyText"/>
    <w:link w:val="MoETableHeadingChar"/>
    <w:autoRedefine/>
    <w:qFormat/>
    <w:rsid w:val="005F3255"/>
    <w:pPr>
      <w:spacing w:after="120"/>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Calibri Light" w:hAnsi="Calibri Light"/>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Arial" w:eastAsiaTheme="majorEastAsia" w:hAnsi="Arial" w:cstheme="majorBidi"/>
      <w:b w:val="0"/>
      <w:color w:val="000000" w:themeColor="text1"/>
      <w:sz w:val="24"/>
      <w:szCs w:val="24"/>
    </w:rPr>
  </w:style>
  <w:style w:type="paragraph" w:customStyle="1" w:styleId="MoEHeading1NoTOC">
    <w:name w:val="MoE: Heading 1 (No TOC)"/>
    <w:basedOn w:val="MoEHeading1"/>
    <w:next w:val="MoEBodyText"/>
    <w:link w:val="MoEHeading1NoTOCChar"/>
    <w:qFormat/>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4"/>
      <w:szCs w:val="24"/>
    </w:rPr>
  </w:style>
  <w:style w:type="paragraph" w:customStyle="1" w:styleId="MoETableLargeRedText">
    <w:name w:val="MoE: Table (Large Red Text)"/>
    <w:basedOn w:val="MoEBodyText"/>
    <w:link w:val="MoETableLargeRedTextChar"/>
    <w:qFormat/>
    <w:rsid w:val="00265E84"/>
    <w:pPr>
      <w:spacing w:after="120"/>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qFormat/>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qFormat/>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qFormat/>
    <w:rsid w:val="00265E84"/>
    <w:pPr>
      <w:spacing w:before="0" w:after="840" w:line="240" w:lineRule="atLeast"/>
      <w:outlineLvl w:val="9"/>
    </w:pPr>
    <w:rPr>
      <w:rFonts w:ascii="Calibri Light" w:hAnsi="Calibri Light"/>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Calibri Light" w:hAnsi="Calibri Light" w:cs="Calibri Light"/>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Calibri Light" w:hAnsi="Calibri Light"/>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Calibri Light" w:hAnsi="Calibri Light"/>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qFormat/>
    <w:rsid w:val="00597A0A"/>
    <w:pPr>
      <w:spacing w:after="120" w:line="240" w:lineRule="atLeast"/>
    </w:pPr>
    <w:rPr>
      <w:rFonts w:ascii="Calibri Light" w:hAnsi="Calibri Light" w:cs="Calibri Light"/>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Calibri Light" w:hAnsi="Calibri Light"/>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Calibri Light" w:hAnsi="Calibri Light"/>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Calibri Light" w:hAnsi="Calibri Light"/>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qFormat/>
    <w:rsid w:val="00E756D6"/>
    <w:pPr>
      <w:numPr>
        <w:numId w:val="7"/>
      </w:numPr>
      <w:suppressAutoHyphens/>
      <w:spacing w:after="240"/>
    </w:pPr>
    <w:rPr>
      <w:rFonts w:ascii="Calibri Light" w:hAnsi="Calibri Light"/>
      <w:spacing w:val="5"/>
      <w:sz w:val="20"/>
      <w:szCs w:val="20"/>
    </w:rPr>
  </w:style>
  <w:style w:type="paragraph" w:customStyle="1" w:styleId="BlueHeading1">
    <w:name w:val="Blue Heading 1"/>
    <w:basedOn w:val="Heading1"/>
    <w:qFormat/>
    <w:rsid w:val="00265E84"/>
    <w:pPr>
      <w:spacing w:before="0" w:after="840" w:line="240" w:lineRule="auto"/>
    </w:pPr>
    <w:rPr>
      <w:rFonts w:ascii="Calibri Light" w:hAnsi="Calibri Light"/>
      <w:b/>
      <w:bCs/>
      <w:sz w:val="44"/>
    </w:rPr>
  </w:style>
  <w:style w:type="paragraph" w:customStyle="1" w:styleId="BlueSubheading3">
    <w:name w:val="Blue Subheading 3"/>
    <w:basedOn w:val="Heading3"/>
    <w:qFormat/>
    <w:rsid w:val="00265E84"/>
    <w:pPr>
      <w:spacing w:before="200" w:after="120" w:line="240" w:lineRule="atLeast"/>
    </w:pPr>
    <w:rPr>
      <w:rFonts w:ascii="Calibri Light" w:hAnsi="Calibri Light"/>
      <w:b/>
      <w:bCs/>
      <w:color w:val="01853E"/>
      <w:sz w:val="20"/>
      <w:szCs w:val="22"/>
    </w:rPr>
  </w:style>
  <w:style w:type="paragraph" w:customStyle="1" w:styleId="BlueHeading1Non-Contents">
    <w:name w:val="Blue Heading 1 Non-Contents"/>
    <w:basedOn w:val="BlueHeading1"/>
    <w:qFormat/>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Cambria Math" w:hAnsi="Cambria Math" w:cs="Cambria Math"/>
      <w:sz w:val="16"/>
      <w:szCs w:val="16"/>
    </w:rPr>
  </w:style>
  <w:style w:type="character" w:customStyle="1" w:styleId="BalloonTextChar">
    <w:name w:val="Balloon Text Char"/>
    <w:basedOn w:val="DefaultParagraphFont"/>
    <w:link w:val="BalloonText"/>
    <w:uiPriority w:val="99"/>
    <w:semiHidden/>
    <w:rsid w:val="0086005E"/>
    <w:rPr>
      <w:rFonts w:ascii="Cambria Math" w:hAnsi="Cambria Math" w:cs="Cambria Math"/>
      <w:sz w:val="16"/>
      <w:szCs w:val="16"/>
    </w:rPr>
  </w:style>
  <w:style w:type="character" w:styleId="IntenseEmphasis">
    <w:name w:val="Intense Emphasis"/>
    <w:basedOn w:val="DefaultParagraphFont"/>
    <w:uiPriority w:val="21"/>
    <w:qFormat/>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qFormat/>
    <w:rsid w:val="00265E84"/>
    <w:rPr>
      <w:b/>
      <w:bCs/>
      <w:smallCaps/>
      <w:color w:val="01853E"/>
      <w:spacing w:val="5"/>
    </w:rPr>
  </w:style>
  <w:style w:type="paragraph" w:styleId="ListParagraph">
    <w:name w:val="List Paragraph"/>
    <w:basedOn w:val="Normal"/>
    <w:uiPriority w:val="34"/>
    <w:qFormat/>
    <w:rsid w:val="00BF5568"/>
    <w:pPr>
      <w:ind w:left="720"/>
      <w:contextualSpacing/>
    </w:pPr>
  </w:style>
  <w:style w:type="character" w:styleId="UnresolvedMention">
    <w:name w:val="Unresolved Mention"/>
    <w:basedOn w:val="DefaultParagraphFont"/>
    <w:uiPriority w:val="99"/>
    <w:semiHidden/>
    <w:unhideWhenUsed/>
    <w:rsid w:val="00AF7A70"/>
    <w:rPr>
      <w:color w:val="605E5C"/>
      <w:shd w:val="clear" w:color="auto" w:fill="E1DFDD"/>
    </w:rPr>
  </w:style>
  <w:style w:type="character" w:styleId="Mention">
    <w:name w:val="Mention"/>
    <w:basedOn w:val="DefaultParagraphFont"/>
    <w:uiPriority w:val="99"/>
    <w:unhideWhenUsed/>
    <w:rsid w:val="001D2FCB"/>
    <w:rPr>
      <w:color w:val="2B579A"/>
      <w:shd w:val="clear" w:color="auto" w:fill="E6E6E6"/>
    </w:rPr>
  </w:style>
  <w:style w:type="paragraph" w:styleId="CommentText">
    <w:name w:val="annotation text"/>
    <w:basedOn w:val="Normal"/>
    <w:link w:val="CommentTextChar"/>
    <w:uiPriority w:val="99"/>
    <w:unhideWhenUsed/>
    <w:rsid w:val="001D2FCB"/>
    <w:pPr>
      <w:spacing w:line="240" w:lineRule="auto"/>
    </w:pPr>
    <w:rPr>
      <w:sz w:val="20"/>
      <w:szCs w:val="20"/>
    </w:rPr>
  </w:style>
  <w:style w:type="character" w:customStyle="1" w:styleId="CommentTextChar">
    <w:name w:val="Comment Text Char"/>
    <w:basedOn w:val="DefaultParagraphFont"/>
    <w:link w:val="CommentText"/>
    <w:uiPriority w:val="99"/>
    <w:rsid w:val="001D2FCB"/>
    <w:rPr>
      <w:sz w:val="20"/>
      <w:szCs w:val="20"/>
    </w:rPr>
  </w:style>
  <w:style w:type="character" w:styleId="CommentReference">
    <w:name w:val="annotation reference"/>
    <w:basedOn w:val="DefaultParagraphFont"/>
    <w:uiPriority w:val="99"/>
    <w:semiHidden/>
    <w:unhideWhenUsed/>
    <w:rsid w:val="001D2FCB"/>
    <w:rPr>
      <w:sz w:val="16"/>
      <w:szCs w:val="16"/>
    </w:rPr>
  </w:style>
  <w:style w:type="table" w:styleId="PlainTable2">
    <w:name w:val="Plain Table 2"/>
    <w:basedOn w:val="TableNormal"/>
    <w:uiPriority w:val="42"/>
    <w:rsid w:val="0067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564ABB"/>
  </w:style>
  <w:style w:type="character" w:styleId="FollowedHyperlink">
    <w:name w:val="FollowedHyperlink"/>
    <w:basedOn w:val="DefaultParagraphFont"/>
    <w:uiPriority w:val="99"/>
    <w:semiHidden/>
    <w:unhideWhenUsed/>
    <w:rsid w:val="006521F8"/>
    <w:rPr>
      <w:color w:val="3EBBF0" w:themeColor="followedHyperlink"/>
      <w:u w:val="single"/>
    </w:rPr>
  </w:style>
  <w:style w:type="paragraph" w:styleId="CommentSubject">
    <w:name w:val="annotation subject"/>
    <w:basedOn w:val="CommentText"/>
    <w:next w:val="CommentText"/>
    <w:link w:val="CommentSubjectChar"/>
    <w:uiPriority w:val="99"/>
    <w:semiHidden/>
    <w:unhideWhenUsed/>
    <w:rsid w:val="00585BFE"/>
    <w:rPr>
      <w:b/>
      <w:bCs/>
    </w:rPr>
  </w:style>
  <w:style w:type="character" w:customStyle="1" w:styleId="CommentSubjectChar">
    <w:name w:val="Comment Subject Char"/>
    <w:basedOn w:val="CommentTextChar"/>
    <w:link w:val="CommentSubject"/>
    <w:uiPriority w:val="99"/>
    <w:semiHidden/>
    <w:rsid w:val="00585BFE"/>
    <w:rPr>
      <w:b/>
      <w:bCs/>
      <w:sz w:val="20"/>
      <w:szCs w:val="20"/>
    </w:rPr>
  </w:style>
  <w:style w:type="paragraph" w:styleId="Caption">
    <w:name w:val="caption"/>
    <w:basedOn w:val="Normal"/>
    <w:next w:val="Normal"/>
    <w:uiPriority w:val="35"/>
    <w:unhideWhenUsed/>
    <w:qFormat/>
    <w:rsid w:val="00217112"/>
    <w:pPr>
      <w:spacing w:after="200" w:line="240" w:lineRule="auto"/>
    </w:pPr>
    <w:rPr>
      <w:i/>
      <w:iCs/>
      <w:color w:val="242852" w:themeColor="text2"/>
      <w:sz w:val="18"/>
      <w:szCs w:val="18"/>
    </w:rPr>
  </w:style>
  <w:style w:type="table" w:customStyle="1" w:styleId="TableGrid1">
    <w:name w:val="Table Grid1"/>
    <w:basedOn w:val="TableNormal"/>
    <w:next w:val="TableGrid"/>
    <w:uiPriority w:val="59"/>
    <w:rsid w:val="00FC1B97"/>
    <w:pPr>
      <w:keepLines/>
      <w:suppressAutoHyphens/>
      <w:spacing w:before="120" w:after="120" w:line="240" w:lineRule="auto"/>
      <w:ind w:left="113"/>
    </w:pPr>
    <w:rPr>
      <w:rFonts w:ascii="Calibri Light" w:hAnsi="Calibri Light"/>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table" w:styleId="GridTable1Light-Accent1">
    <w:name w:val="Grid Table 1 Light Accent 1"/>
    <w:basedOn w:val="TableNormal"/>
    <w:uiPriority w:val="46"/>
    <w:rsid w:val="00E1422C"/>
    <w:pPr>
      <w:spacing w:after="0" w:line="240" w:lineRule="auto"/>
    </w:p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75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A60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632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hyperlink" Target="https://instructionalseries.tki.org.nz/Instructional-Series/Ready-to-Read-Colour-Wheel/Whai-String-Games" TargetMode="External"/><Relationship Id="rId42" Type="http://schemas.openxmlformats.org/officeDocument/2006/relationships/hyperlink" Target="https://instructionalseries.tki.org.nz/Instructional-Series/Ready-to-Read-Colour-Wheel/The-Gardener-s-Maze" TargetMode="External"/><Relationship Id="rId47" Type="http://schemas.openxmlformats.org/officeDocument/2006/relationships/image" Target="media/image17.png"/><Relationship Id="rId50" Type="http://schemas.openxmlformats.org/officeDocument/2006/relationships/hyperlink" Target="https://pb4l.tki.org.nz/content/download/576/2328/file/PB4LIYTEmotionalFaces.pdf" TargetMode="External"/><Relationship Id="rId55" Type="http://schemas.openxmlformats.org/officeDocument/2006/relationships/image" Target="media/image21.png"/><Relationship Id="rId63" Type="http://schemas.openxmlformats.org/officeDocument/2006/relationships/hyperlink" Target="https://pb4l.tki.org.nz/content/download/576/2328/file/PB4LIYTEmotionalFaces.pdf" TargetMode="External"/><Relationship Id="rId68" Type="http://schemas.openxmlformats.org/officeDocument/2006/relationships/hyperlink" Target="https://esolonline.tki.org.nz/Media/Instructional-Series/Ready-to-Read/Ready-to-Read-Online-2020/RTR-Maui-and-the-Sun-PDF" TargetMode="External"/><Relationship Id="rId76" Type="http://schemas.openxmlformats.org/officeDocument/2006/relationships/hyperlink" Target="https://www.youtube.com/watch?v=_mZbzDOpylA" TargetMode="External"/><Relationship Id="rId84" Type="http://schemas.openxmlformats.org/officeDocument/2006/relationships/hyperlink" Target="https://www.youtube.com/watch?v=kiK0QvDtoWU" TargetMode="External"/><Relationship Id="rId89" Type="http://schemas.openxmlformats.org/officeDocument/2006/relationships/hyperlink" Target="https://instructionalseries.tki.org.nz/Instructional-Series/Ready-to-Read-Colour-Wheel/The-Gardener-and-the-Scarecrow" TargetMode="External"/><Relationship Id="rId97" Type="http://schemas.openxmlformats.org/officeDocument/2006/relationships/hyperlink" Target="https://pb4l.tki.org.nz/content/download/576/2328/file/PB4LIYTEmotionalFaces.pdf" TargetMode="External"/><Relationship Id="rId7" Type="http://schemas.openxmlformats.org/officeDocument/2006/relationships/settings" Target="settings.xml"/><Relationship Id="rId71" Type="http://schemas.openxmlformats.org/officeDocument/2006/relationships/hyperlink" Target="https://www.stuff.co.nz/nelson-mail/nelson-top-stories/300394597/covid-19-lockdown-no-obstacle-to-backyard-fun" TargetMode="External"/><Relationship Id="rId92" Type="http://schemas.openxmlformats.org/officeDocument/2006/relationships/hyperlink" Target="https://pb4l.tki.org.nz/content/download/576/2328/file/PB4LIYTEmotionalFaces.pdf" TargetMode="External"/><Relationship Id="rId2" Type="http://schemas.openxmlformats.org/officeDocument/2006/relationships/customXml" Target="../customXml/item2.xml"/><Relationship Id="rId16" Type="http://schemas.openxmlformats.org/officeDocument/2006/relationships/hyperlink" Target="https://www.youtube.com/watch?v=_mZbzDOpylA"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s://vimeo.com/226228367" TargetMode="External"/><Relationship Id="rId32" Type="http://schemas.openxmlformats.org/officeDocument/2006/relationships/image" Target="media/image9.png"/><Relationship Id="rId37" Type="http://schemas.openxmlformats.org/officeDocument/2006/relationships/hyperlink" Target="https://instructionalseries.tki.org.nz/Instructional-Series/Ready-to-Read-Colour-Wheel/Whai-String-Games" TargetMode="Externa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esolonline.tki.org.nz/Media/Instructional-Series/Ready-to-Read/Ready-to-Read-Online-2020/RTR-Maui-and-the-Sun-PDF" TargetMode="External"/><Relationship Id="rId74" Type="http://schemas.openxmlformats.org/officeDocument/2006/relationships/hyperlink" Target="https://pb4l.tki.org.nz/content/download/576/2328/file/PB4LIYTEmotionalFaces.pdf" TargetMode="External"/><Relationship Id="rId79" Type="http://schemas.openxmlformats.org/officeDocument/2006/relationships/image" Target="media/image30.png"/><Relationship Id="rId87"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image" Target="media/image31.jpg"/><Relationship Id="rId90" Type="http://schemas.openxmlformats.org/officeDocument/2006/relationships/image" Target="media/image35.jpeg"/><Relationship Id="rId95" Type="http://schemas.openxmlformats.org/officeDocument/2006/relationships/hyperlink" Target="https://www.youtube.com/watch?v=_mZbzDOpylA" TargetMode="External"/><Relationship Id="rId19" Type="http://schemas.openxmlformats.org/officeDocument/2006/relationships/hyperlink" Target="https://instructionalseries.tki.org.nz/Instructional-Series/Ready-to-Read-Colour-Wheel/Two-Homes" TargetMode="External"/><Relationship Id="rId14" Type="http://schemas.openxmlformats.org/officeDocument/2006/relationships/hyperlink" Target="https://www.youtube.com/watch?v=_mZbzDOpylA" TargetMode="External"/><Relationship Id="rId22" Type="http://schemas.openxmlformats.org/officeDocument/2006/relationships/hyperlink" Target="https://www.youtube.com/watch?v=0OldvpJTktw"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instructionalseries.tki.org.nz/Instructional-Series/Ready-to-Read-Colour-Wheel/Hannah-s-Game" TargetMode="External"/><Relationship Id="rId43" Type="http://schemas.openxmlformats.org/officeDocument/2006/relationships/image" Target="media/image13.png"/><Relationship Id="rId48" Type="http://schemas.microsoft.com/office/2007/relationships/hdphoto" Target="media/hdphoto1.wdp"/><Relationship Id="rId56" Type="http://schemas.openxmlformats.org/officeDocument/2006/relationships/image" Target="media/image22.png"/><Relationship Id="rId64" Type="http://schemas.openxmlformats.org/officeDocument/2006/relationships/hyperlink" Target="https://www.youtube.com/watch?v=Py4fhsx3Ct4" TargetMode="External"/><Relationship Id="rId69" Type="http://schemas.openxmlformats.org/officeDocument/2006/relationships/hyperlink" Target="https://www.youtube.com/watch?v=7i0tUVNHfLA&amp;t=54s" TargetMode="External"/><Relationship Id="rId77" Type="http://schemas.openxmlformats.org/officeDocument/2006/relationships/hyperlink" Target="https://www.youtube.com/watch?v=_mZbzDOpylA" TargetMode="External"/><Relationship Id="rId100"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pb4l.tki.org.nz/content/download/576/2328/file/PB4LIYTEmotionalFaces.pdf" TargetMode="External"/><Relationship Id="rId72" Type="http://schemas.openxmlformats.org/officeDocument/2006/relationships/hyperlink" Target="https://www.youtube.com/watch?v=7i0tUVNHfLA&amp;t=54s" TargetMode="External"/><Relationship Id="rId80" Type="http://schemas.openxmlformats.org/officeDocument/2006/relationships/hyperlink" Target="https://nzpoetrybox.files.wordpress.com/2013/09/piccollage2.jpeg" TargetMode="External"/><Relationship Id="rId85" Type="http://schemas.openxmlformats.org/officeDocument/2006/relationships/hyperlink" Target="https://www.youtube.com/watch?v=ZSx7jADMLc8" TargetMode="External"/><Relationship Id="rId93" Type="http://schemas.openxmlformats.org/officeDocument/2006/relationships/hyperlink" Target="https://pb4l.tki.org.nz/content/download/576/2328/file/PB4LIYTEmotionalFaces.pdf"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instructionalseries.tki.org.nz/Instructional-Series/Ready-to-Read-Colour-Wheel/Two-Homes" TargetMode="External"/><Relationship Id="rId25" Type="http://schemas.openxmlformats.org/officeDocument/2006/relationships/hyperlink" Target="https://vimeo.com/226228367" TargetMode="External"/><Relationship Id="rId33" Type="http://schemas.openxmlformats.org/officeDocument/2006/relationships/hyperlink" Target="https://www.youtube.com/watch?v=AuWV-IDOy34&amp;list=PLvdnIE3afqjW1Y3WcsB64cGyCQFBi7fyB&amp;index=2" TargetMode="External"/><Relationship Id="rId38" Type="http://schemas.openxmlformats.org/officeDocument/2006/relationships/hyperlink" Target="https://instructionalseries.tki.org.nz/Instructional-Series/Ready-to-Read-Colour-Wheel/Hannah-s-Game" TargetMode="External"/><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28.jpeg"/><Relationship Id="rId20"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image" Target="media/image20.png"/><Relationship Id="rId62" Type="http://schemas.openxmlformats.org/officeDocument/2006/relationships/hyperlink" Target="https://pb4l.tki.org.nz/content/download/576/2328/file/PB4LIYTEmotionalFaces.pdf" TargetMode="External"/><Relationship Id="rId70" Type="http://schemas.openxmlformats.org/officeDocument/2006/relationships/image" Target="media/image29.png"/><Relationship Id="rId75" Type="http://schemas.openxmlformats.org/officeDocument/2006/relationships/hyperlink" Target="https://pb4l.tki.org.nz/content/download/576/2328/file/PB4LIYTEmotionalFaces.pdf" TargetMode="External"/><Relationship Id="rId83" Type="http://schemas.openxmlformats.org/officeDocument/2006/relationships/hyperlink" Target="https://www.thoughtco.com/homemade-glue-recipes-607826" TargetMode="External"/><Relationship Id="rId88" Type="http://schemas.openxmlformats.org/officeDocument/2006/relationships/image" Target="media/image34.png"/><Relationship Id="rId91" Type="http://schemas.openxmlformats.org/officeDocument/2006/relationships/hyperlink" Target="https://instructionalseries.tki.org.nz/Instructional-Series/Ready-to-Read-Colour-Wheel/Scarecrows-from-Space" TargetMode="External"/><Relationship Id="rId96" Type="http://schemas.openxmlformats.org/officeDocument/2006/relationships/hyperlink" Target="https://www.youtube.com/watch?v=_mZbzDOpyl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youtube.com/watch?v=0OldvpJTktw" TargetMode="External"/><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hyperlink" Target="https://studio-stilla.com/how-to-make-a-maze-with-your-kids-quick-tutorial-learn-how/"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s://instructionalseries.tki.org.nz/Media/Instructional-Series/Ready-to-Read/LIVE-Ready-to-Read-audio-versions/Maui-and-the-Sun-audio" TargetMode="External"/><Relationship Id="rId73" Type="http://schemas.openxmlformats.org/officeDocument/2006/relationships/hyperlink" Target="https://pb4l.tki.org.nz/content/download/576/2328/file/PB4LIYTEmotionalFaces.pdf" TargetMode="External"/><Relationship Id="rId78" Type="http://schemas.openxmlformats.org/officeDocument/2006/relationships/hyperlink" Target="https://www.thoughtco.com/homemade-glue-recipes-607826" TargetMode="External"/><Relationship Id="rId81" Type="http://schemas.openxmlformats.org/officeDocument/2006/relationships/hyperlink" Target="https://iheartcraftythings.com/stick-owl-craft-for-kids.html" TargetMode="External"/><Relationship Id="rId86" Type="http://schemas.openxmlformats.org/officeDocument/2006/relationships/image" Target="media/image32.png"/><Relationship Id="rId94" Type="http://schemas.openxmlformats.org/officeDocument/2006/relationships/hyperlink" Target="https://pb4l.tki.org.nz/content/download/576/2328/file/PB4LIYTEmotionalFaces.pdf"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hyperlink" Target="https://www.youtube.com/watch?v=d1kVfl44fG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NI~1\AppData\Local\Temp\MicrosoftEdgeDownloads\7a061130-0d74-49a9-bdf4-e363a89ecd08\Fact%20Sheet%20-%20MOE%20Corporate%20GREEN%20(1).dotx" TargetMode="External"/></Relationships>
</file>

<file path=word/documenttasks/documenttasks1.xml><?xml version="1.0" encoding="utf-8"?>
<t:Tasks xmlns:t="http://schemas.microsoft.com/office/tasks/2019/documenttasks" xmlns:oel="http://schemas.microsoft.com/office/2019/extlst">
  <t:Task id="{B3163D9A-6CC1-46E1-BA97-A0253110BD76}">
    <t:Anchor>
      <t:Comment id="2019615536"/>
    </t:Anchor>
    <t:History>
      <t:Event id="{D6A6736D-22A6-4204-B88A-E108987AB926}" time="2022-02-02T01:04:52.369Z">
        <t:Attribution userId="S::d.wilkes@evaluate.co.nz::c5d25b45-bde8-498a-a49f-86b6dae720fb" userProvider="AD" userName="Diana Wilkes"/>
        <t:Anchor>
          <t:Comment id="2019615536"/>
        </t:Anchor>
        <t:Create/>
      </t:Event>
      <t:Event id="{58378F4B-91F6-4451-A0EF-8E0062A72283}" time="2022-02-02T01:04:52.369Z">
        <t:Attribution userId="S::d.wilkes@evaluate.co.nz::c5d25b45-bde8-498a-a49f-86b6dae720fb" userProvider="AD" userName="Diana Wilkes"/>
        <t:Anchor>
          <t:Comment id="2019615536"/>
        </t:Anchor>
        <t:Assign userId="S::k.brunton@evaluate.co.nz::2cd1f455-3038-45fe-9fcc-73c58bacd032" userProvider="AD" userName="Kaye Brunton"/>
      </t:Event>
      <t:Event id="{702418E5-FF07-4E6C-8E07-003B484AEC25}" time="2022-02-02T01:04:52.369Z">
        <t:Attribution userId="S::d.wilkes@evaluate.co.nz::c5d25b45-bde8-498a-a49f-86b6dae720fb" userProvider="AD" userName="Diana Wilkes"/>
        <t:Anchor>
          <t:Comment id="2019615536"/>
        </t:Anchor>
        <t:SetTitle title="Can you complete this section @Kaye Brunton please? Just choose the 'most important' ones for this part. Ta. Di"/>
      </t:Event>
    </t:History>
  </t:Task>
  <t:Task id="{8C228A57-9E2C-4552-8CB7-236232B7CA6F}">
    <t:Anchor>
      <t:Comment id="1749797444"/>
    </t:Anchor>
    <t:History>
      <t:Event id="{9C0993E1-1D20-4133-9383-8481C2274375}" time="2022-02-02T01:34:21.074Z">
        <t:Attribution userId="S::d.wilkes@evaluate.co.nz::c5d25b45-bde8-498a-a49f-86b6dae720fb" userProvider="AD" userName="Diana Wilkes"/>
        <t:Anchor>
          <t:Comment id="1749797444"/>
        </t:Anchor>
        <t:Create/>
      </t:Event>
      <t:Event id="{FC9F69D9-C053-4F46-A885-EF1B950FA0DF}" time="2022-02-02T01:34:21.074Z">
        <t:Attribution userId="S::d.wilkes@evaluate.co.nz::c5d25b45-bde8-498a-a49f-86b6dae720fb" userProvider="AD" userName="Diana Wilkes"/>
        <t:Anchor>
          <t:Comment id="1749797444"/>
        </t:Anchor>
        <t:Assign userId="S::k.brunton@evaluate.co.nz::2cd1f455-3038-45fe-9fcc-73c58bacd032" userProvider="AD" userName="Kaye Brunton"/>
      </t:Event>
      <t:Event id="{A0DBB516-5850-4AF8-9E4D-C8AE063E1E0D}" time="2022-02-02T01:34:21.074Z">
        <t:Attribution userId="S::d.wilkes@evaluate.co.nz::c5d25b45-bde8-498a-a49f-86b6dae720fb" userProvider="AD" userName="Diana Wilkes"/>
        <t:Anchor>
          <t:Comment id="1749797444"/>
        </t:Anchor>
        <t:SetTitle title="@Kaye Brunton Kaye- can you include (in one to two sentences or bullets) the key things they are learning for each day (consider in relation to the Big Idea: Creativity and How we express ourselves). For Day 1-5 for now. Ta."/>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ne xmlns="7e7cbafe-330a-4a0e-a577-647394ea30cb" xsi:nil="true"/>
    <SharedWithUsers xmlns="00454429-b43b-4da3-9f2d-65719fa101fe">
      <UserInfo>
        <DisplayName>Diana Wilkes</DisplayName>
        <AccountId>64</AccountId>
        <AccountType/>
      </UserInfo>
    </SharedWithUsers>
  </documentManagement>
</p:properties>
</file>

<file path=customXml/itemProps1.xml><?xml version="1.0" encoding="utf-8"?>
<ds:datastoreItem xmlns:ds="http://schemas.openxmlformats.org/officeDocument/2006/customXml" ds:itemID="{FC36F389-9773-4040-A38E-FB2AEF7B814F}">
  <ds:schemaRefs>
    <ds:schemaRef ds:uri="http://schemas.openxmlformats.org/officeDocument/2006/bibliography"/>
  </ds:schemaRefs>
</ds:datastoreItem>
</file>

<file path=customXml/itemProps2.xml><?xml version="1.0" encoding="utf-8"?>
<ds:datastoreItem xmlns:ds="http://schemas.openxmlformats.org/officeDocument/2006/customXml" ds:itemID="{00F82E6C-8F9C-4F5F-9138-E1FC62D2D2E8}">
  <ds:schemaRefs>
    <ds:schemaRef ds:uri="http://schemas.microsoft.com/sharepoint/v3/contenttype/forms"/>
  </ds:schemaRefs>
</ds:datastoreItem>
</file>

<file path=customXml/itemProps3.xml><?xml version="1.0" encoding="utf-8"?>
<ds:datastoreItem xmlns:ds="http://schemas.openxmlformats.org/officeDocument/2006/customXml" ds:itemID="{0ED0CCFB-246B-4247-ACC0-C4BAC4239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1B6647-B8B4-4D86-B700-C36C0515B050}">
  <ds:schemaRefs>
    <ds:schemaRef ds:uri="http://schemas.microsoft.com/office/2006/metadata/properties"/>
    <ds:schemaRef ds:uri="http://schemas.microsoft.com/office/infopath/2007/PartnerControls"/>
    <ds:schemaRef ds:uri="7e7cbafe-330a-4a0e-a577-647394ea30cb"/>
    <ds:schemaRef ds:uri="00454429-b43b-4da3-9f2d-65719fa101fe"/>
  </ds:schemaRefs>
</ds:datastoreItem>
</file>

<file path=docProps/app.xml><?xml version="1.0" encoding="utf-8"?>
<Properties xmlns="http://schemas.openxmlformats.org/officeDocument/2006/extended-properties" xmlns:vt="http://schemas.openxmlformats.org/officeDocument/2006/docPropsVTypes">
  <Template>Fact Sheet - MOE Corporate GREEN (1).dotx</Template>
  <TotalTime>1</TotalTime>
  <Pages>44</Pages>
  <Words>7489</Words>
  <Characters>42691</Characters>
  <Application>Microsoft Office Word</Application>
  <DocSecurity>0</DocSecurity>
  <Lines>355</Lines>
  <Paragraphs>100</Paragraphs>
  <ScaleCrop>false</ScaleCrop>
  <Company>Ministry of Education</Company>
  <LinksUpToDate>false</LinksUpToDate>
  <CharactersWithSpaces>50080</CharactersWithSpaces>
  <SharedDoc>false</SharedDoc>
  <HLinks>
    <vt:vector size="360" baseType="variant">
      <vt:variant>
        <vt:i4>1376266</vt:i4>
      </vt:variant>
      <vt:variant>
        <vt:i4>177</vt:i4>
      </vt:variant>
      <vt:variant>
        <vt:i4>0</vt:i4>
      </vt:variant>
      <vt:variant>
        <vt:i4>5</vt:i4>
      </vt:variant>
      <vt:variant>
        <vt:lpwstr>https://pb4l.tki.org.nz/content/download/576/2328/file/PB4LIYTEmotionalFaces.pdf</vt:lpwstr>
      </vt:variant>
      <vt:variant>
        <vt:lpwstr/>
      </vt:variant>
      <vt:variant>
        <vt:i4>2621446</vt:i4>
      </vt:variant>
      <vt:variant>
        <vt:i4>174</vt:i4>
      </vt:variant>
      <vt:variant>
        <vt:i4>0</vt:i4>
      </vt:variant>
      <vt:variant>
        <vt:i4>5</vt:i4>
      </vt:variant>
      <vt:variant>
        <vt:lpwstr>https://www.youtube.com/watch?v=_mZbzDOpylA</vt:lpwstr>
      </vt:variant>
      <vt:variant>
        <vt:lpwstr/>
      </vt:variant>
      <vt:variant>
        <vt:i4>1966155</vt:i4>
      </vt:variant>
      <vt:variant>
        <vt:i4>171</vt:i4>
      </vt:variant>
      <vt:variant>
        <vt:i4>0</vt:i4>
      </vt:variant>
      <vt:variant>
        <vt:i4>5</vt:i4>
      </vt:variant>
      <vt:variant>
        <vt:lpwstr>https://www.youtube.com/watch?v=Jwr5UEIaRo4&amp;t=2s</vt:lpwstr>
      </vt:variant>
      <vt:variant>
        <vt:lpwstr/>
      </vt:variant>
      <vt:variant>
        <vt:i4>4390926</vt:i4>
      </vt:variant>
      <vt:variant>
        <vt:i4>168</vt:i4>
      </vt:variant>
      <vt:variant>
        <vt:i4>0</vt:i4>
      </vt:variant>
      <vt:variant>
        <vt:i4>5</vt:i4>
      </vt:variant>
      <vt:variant>
        <vt:lpwstr>https://tereomaori.tki.org.nz/Reo-Maori-resources/Hei-Waiata</vt:lpwstr>
      </vt:variant>
      <vt:variant>
        <vt:lpwstr/>
      </vt:variant>
      <vt:variant>
        <vt:i4>2621446</vt:i4>
      </vt:variant>
      <vt:variant>
        <vt:i4>165</vt:i4>
      </vt:variant>
      <vt:variant>
        <vt:i4>0</vt:i4>
      </vt:variant>
      <vt:variant>
        <vt:i4>5</vt:i4>
      </vt:variant>
      <vt:variant>
        <vt:lpwstr>https://www.youtube.com/watch?v=_mZbzDOpylA</vt:lpwstr>
      </vt:variant>
      <vt:variant>
        <vt:lpwstr/>
      </vt:variant>
      <vt:variant>
        <vt:i4>1376266</vt:i4>
      </vt:variant>
      <vt:variant>
        <vt:i4>162</vt:i4>
      </vt:variant>
      <vt:variant>
        <vt:i4>0</vt:i4>
      </vt:variant>
      <vt:variant>
        <vt:i4>5</vt:i4>
      </vt:variant>
      <vt:variant>
        <vt:lpwstr>https://pb4l.tki.org.nz/content/download/576/2328/file/PB4LIYTEmotionalFaces.pdf</vt:lpwstr>
      </vt:variant>
      <vt:variant>
        <vt:lpwstr/>
      </vt:variant>
      <vt:variant>
        <vt:i4>1966155</vt:i4>
      </vt:variant>
      <vt:variant>
        <vt:i4>159</vt:i4>
      </vt:variant>
      <vt:variant>
        <vt:i4>0</vt:i4>
      </vt:variant>
      <vt:variant>
        <vt:i4>5</vt:i4>
      </vt:variant>
      <vt:variant>
        <vt:lpwstr>https://www.youtube.com/watch?v=Jwr5UEIaRo4&amp;t=2s</vt:lpwstr>
      </vt:variant>
      <vt:variant>
        <vt:lpwstr/>
      </vt:variant>
      <vt:variant>
        <vt:i4>1376266</vt:i4>
      </vt:variant>
      <vt:variant>
        <vt:i4>156</vt:i4>
      </vt:variant>
      <vt:variant>
        <vt:i4>0</vt:i4>
      </vt:variant>
      <vt:variant>
        <vt:i4>5</vt:i4>
      </vt:variant>
      <vt:variant>
        <vt:lpwstr>https://pb4l.tki.org.nz/content/download/576/2328/file/PB4LIYTEmotionalFaces.pdf</vt:lpwstr>
      </vt:variant>
      <vt:variant>
        <vt:lpwstr/>
      </vt:variant>
      <vt:variant>
        <vt:i4>1376266</vt:i4>
      </vt:variant>
      <vt:variant>
        <vt:i4>153</vt:i4>
      </vt:variant>
      <vt:variant>
        <vt:i4>0</vt:i4>
      </vt:variant>
      <vt:variant>
        <vt:i4>5</vt:i4>
      </vt:variant>
      <vt:variant>
        <vt:lpwstr>https://pb4l.tki.org.nz/content/download/576/2328/file/PB4LIYTEmotionalFaces.pdf</vt:lpwstr>
      </vt:variant>
      <vt:variant>
        <vt:lpwstr/>
      </vt:variant>
      <vt:variant>
        <vt:i4>4194386</vt:i4>
      </vt:variant>
      <vt:variant>
        <vt:i4>150</vt:i4>
      </vt:variant>
      <vt:variant>
        <vt:i4>0</vt:i4>
      </vt:variant>
      <vt:variant>
        <vt:i4>5</vt:i4>
      </vt:variant>
      <vt:variant>
        <vt:lpwstr>https://instructionalseries.tki.org.nz/Instructional-Series/Ready-to-Read-Colour-Wheel/Scarecrows-from-Space</vt:lpwstr>
      </vt:variant>
      <vt:variant>
        <vt:lpwstr/>
      </vt:variant>
      <vt:variant>
        <vt:i4>4522054</vt:i4>
      </vt:variant>
      <vt:variant>
        <vt:i4>147</vt:i4>
      </vt:variant>
      <vt:variant>
        <vt:i4>0</vt:i4>
      </vt:variant>
      <vt:variant>
        <vt:i4>5</vt:i4>
      </vt:variant>
      <vt:variant>
        <vt:lpwstr>https://instructionalseries.tki.org.nz/Instructional-Series/Ready-to-Read-Colour-Wheel/The-Gardener-and-the-Scarecrow</vt:lpwstr>
      </vt:variant>
      <vt:variant>
        <vt:lpwstr/>
      </vt:variant>
      <vt:variant>
        <vt:i4>7602223</vt:i4>
      </vt:variant>
      <vt:variant>
        <vt:i4>144</vt:i4>
      </vt:variant>
      <vt:variant>
        <vt:i4>0</vt:i4>
      </vt:variant>
      <vt:variant>
        <vt:i4>5</vt:i4>
      </vt:variant>
      <vt:variant>
        <vt:lpwstr>https://www.youtube.com/watch?v=ZSx7jADMLc8</vt:lpwstr>
      </vt:variant>
      <vt:variant>
        <vt:lpwstr/>
      </vt:variant>
      <vt:variant>
        <vt:i4>7536693</vt:i4>
      </vt:variant>
      <vt:variant>
        <vt:i4>141</vt:i4>
      </vt:variant>
      <vt:variant>
        <vt:i4>0</vt:i4>
      </vt:variant>
      <vt:variant>
        <vt:i4>5</vt:i4>
      </vt:variant>
      <vt:variant>
        <vt:lpwstr>https://www.youtube.com/watch?v=kiK0QvDtoWU</vt:lpwstr>
      </vt:variant>
      <vt:variant>
        <vt:lpwstr/>
      </vt:variant>
      <vt:variant>
        <vt:i4>8060960</vt:i4>
      </vt:variant>
      <vt:variant>
        <vt:i4>138</vt:i4>
      </vt:variant>
      <vt:variant>
        <vt:i4>0</vt:i4>
      </vt:variant>
      <vt:variant>
        <vt:i4>5</vt:i4>
      </vt:variant>
      <vt:variant>
        <vt:lpwstr>https://www.thoughtco.com/homemade-glue-recipes-607826</vt:lpwstr>
      </vt:variant>
      <vt:variant>
        <vt:lpwstr/>
      </vt:variant>
      <vt:variant>
        <vt:i4>5439576</vt:i4>
      </vt:variant>
      <vt:variant>
        <vt:i4>135</vt:i4>
      </vt:variant>
      <vt:variant>
        <vt:i4>0</vt:i4>
      </vt:variant>
      <vt:variant>
        <vt:i4>5</vt:i4>
      </vt:variant>
      <vt:variant>
        <vt:lpwstr>https://iheartcraftythings.com/stick-owl-craft-for-kids.html</vt:lpwstr>
      </vt:variant>
      <vt:variant>
        <vt:lpwstr/>
      </vt:variant>
      <vt:variant>
        <vt:i4>4784152</vt:i4>
      </vt:variant>
      <vt:variant>
        <vt:i4>132</vt:i4>
      </vt:variant>
      <vt:variant>
        <vt:i4>0</vt:i4>
      </vt:variant>
      <vt:variant>
        <vt:i4>5</vt:i4>
      </vt:variant>
      <vt:variant>
        <vt:lpwstr>https://nzpoetrybox.files.wordpress.com/2013/09/piccollage2.jpeg</vt:lpwstr>
      </vt:variant>
      <vt:variant>
        <vt:lpwstr/>
      </vt:variant>
      <vt:variant>
        <vt:i4>8060960</vt:i4>
      </vt:variant>
      <vt:variant>
        <vt:i4>129</vt:i4>
      </vt:variant>
      <vt:variant>
        <vt:i4>0</vt:i4>
      </vt:variant>
      <vt:variant>
        <vt:i4>5</vt:i4>
      </vt:variant>
      <vt:variant>
        <vt:lpwstr>https://www.thoughtco.com/homemade-glue-recipes-607826</vt:lpwstr>
      </vt:variant>
      <vt:variant>
        <vt:lpwstr/>
      </vt:variant>
      <vt:variant>
        <vt:i4>2621446</vt:i4>
      </vt:variant>
      <vt:variant>
        <vt:i4>126</vt:i4>
      </vt:variant>
      <vt:variant>
        <vt:i4>0</vt:i4>
      </vt:variant>
      <vt:variant>
        <vt:i4>5</vt:i4>
      </vt:variant>
      <vt:variant>
        <vt:lpwstr>https://www.youtube.com/watch?v=_mZbzDOpylA</vt:lpwstr>
      </vt:variant>
      <vt:variant>
        <vt:lpwstr/>
      </vt:variant>
      <vt:variant>
        <vt:i4>1966155</vt:i4>
      </vt:variant>
      <vt:variant>
        <vt:i4>123</vt:i4>
      </vt:variant>
      <vt:variant>
        <vt:i4>0</vt:i4>
      </vt:variant>
      <vt:variant>
        <vt:i4>5</vt:i4>
      </vt:variant>
      <vt:variant>
        <vt:lpwstr>https://www.youtube.com/watch?v=Jwr5UEIaRo4&amp;t=2s</vt:lpwstr>
      </vt:variant>
      <vt:variant>
        <vt:lpwstr/>
      </vt:variant>
      <vt:variant>
        <vt:i4>4390926</vt:i4>
      </vt:variant>
      <vt:variant>
        <vt:i4>120</vt:i4>
      </vt:variant>
      <vt:variant>
        <vt:i4>0</vt:i4>
      </vt:variant>
      <vt:variant>
        <vt:i4>5</vt:i4>
      </vt:variant>
      <vt:variant>
        <vt:lpwstr>https://tereomaori.tki.org.nz/Reo-Maori-resources/Hei-Waiata</vt:lpwstr>
      </vt:variant>
      <vt:variant>
        <vt:lpwstr/>
      </vt:variant>
      <vt:variant>
        <vt:i4>2621446</vt:i4>
      </vt:variant>
      <vt:variant>
        <vt:i4>117</vt:i4>
      </vt:variant>
      <vt:variant>
        <vt:i4>0</vt:i4>
      </vt:variant>
      <vt:variant>
        <vt:i4>5</vt:i4>
      </vt:variant>
      <vt:variant>
        <vt:lpwstr>https://www.youtube.com/watch?v=_mZbzDOpylA</vt:lpwstr>
      </vt:variant>
      <vt:variant>
        <vt:lpwstr/>
      </vt:variant>
      <vt:variant>
        <vt:i4>1376266</vt:i4>
      </vt:variant>
      <vt:variant>
        <vt:i4>114</vt:i4>
      </vt:variant>
      <vt:variant>
        <vt:i4>0</vt:i4>
      </vt:variant>
      <vt:variant>
        <vt:i4>5</vt:i4>
      </vt:variant>
      <vt:variant>
        <vt:lpwstr>https://pb4l.tki.org.nz/content/download/576/2328/file/PB4LIYTEmotionalFaces.pdf</vt:lpwstr>
      </vt:variant>
      <vt:variant>
        <vt:lpwstr/>
      </vt:variant>
      <vt:variant>
        <vt:i4>1966155</vt:i4>
      </vt:variant>
      <vt:variant>
        <vt:i4>111</vt:i4>
      </vt:variant>
      <vt:variant>
        <vt:i4>0</vt:i4>
      </vt:variant>
      <vt:variant>
        <vt:i4>5</vt:i4>
      </vt:variant>
      <vt:variant>
        <vt:lpwstr>https://www.youtube.com/watch?v=Jwr5UEIaRo4&amp;t=2s</vt:lpwstr>
      </vt:variant>
      <vt:variant>
        <vt:lpwstr/>
      </vt:variant>
      <vt:variant>
        <vt:i4>1376266</vt:i4>
      </vt:variant>
      <vt:variant>
        <vt:i4>108</vt:i4>
      </vt:variant>
      <vt:variant>
        <vt:i4>0</vt:i4>
      </vt:variant>
      <vt:variant>
        <vt:i4>5</vt:i4>
      </vt:variant>
      <vt:variant>
        <vt:lpwstr>https://pb4l.tki.org.nz/content/download/576/2328/file/PB4LIYTEmotionalFaces.pdf</vt:lpwstr>
      </vt:variant>
      <vt:variant>
        <vt:lpwstr/>
      </vt:variant>
      <vt:variant>
        <vt:i4>1376266</vt:i4>
      </vt:variant>
      <vt:variant>
        <vt:i4>105</vt:i4>
      </vt:variant>
      <vt:variant>
        <vt:i4>0</vt:i4>
      </vt:variant>
      <vt:variant>
        <vt:i4>5</vt:i4>
      </vt:variant>
      <vt:variant>
        <vt:lpwstr>https://pb4l.tki.org.nz/content/download/576/2328/file/PB4LIYTEmotionalFaces.pdf</vt:lpwstr>
      </vt:variant>
      <vt:variant>
        <vt:lpwstr/>
      </vt:variant>
      <vt:variant>
        <vt:i4>2031637</vt:i4>
      </vt:variant>
      <vt:variant>
        <vt:i4>102</vt:i4>
      </vt:variant>
      <vt:variant>
        <vt:i4>0</vt:i4>
      </vt:variant>
      <vt:variant>
        <vt:i4>5</vt:i4>
      </vt:variant>
      <vt:variant>
        <vt:lpwstr>https://www.youtube.com/watch?v=7i0tUVNHfLA&amp;t=54s</vt:lpwstr>
      </vt:variant>
      <vt:variant>
        <vt:lpwstr/>
      </vt:variant>
      <vt:variant>
        <vt:i4>3014776</vt:i4>
      </vt:variant>
      <vt:variant>
        <vt:i4>99</vt:i4>
      </vt:variant>
      <vt:variant>
        <vt:i4>0</vt:i4>
      </vt:variant>
      <vt:variant>
        <vt:i4>5</vt:i4>
      </vt:variant>
      <vt:variant>
        <vt:lpwstr>https://www.stuff.co.nz/nelson-mail/nelson-top-stories/300394597/covid-19-lockdown-no-obstacle-to-backyard-fun</vt:lpwstr>
      </vt:variant>
      <vt:variant>
        <vt:lpwstr/>
      </vt:variant>
      <vt:variant>
        <vt:i4>2031637</vt:i4>
      </vt:variant>
      <vt:variant>
        <vt:i4>96</vt:i4>
      </vt:variant>
      <vt:variant>
        <vt:i4>0</vt:i4>
      </vt:variant>
      <vt:variant>
        <vt:i4>5</vt:i4>
      </vt:variant>
      <vt:variant>
        <vt:lpwstr>https://www.youtube.com/watch?v=7i0tUVNHfLA&amp;t=54s</vt:lpwstr>
      </vt:variant>
      <vt:variant>
        <vt:lpwstr/>
      </vt:variant>
      <vt:variant>
        <vt:i4>1245262</vt:i4>
      </vt:variant>
      <vt:variant>
        <vt:i4>93</vt:i4>
      </vt:variant>
      <vt:variant>
        <vt:i4>0</vt:i4>
      </vt:variant>
      <vt:variant>
        <vt:i4>5</vt:i4>
      </vt:variant>
      <vt:variant>
        <vt:lpwstr>https://esolonline.tki.org.nz/Media/Instructional-Series/Ready-to-Read/Ready-to-Read-Online-2020/RTR-Maui-and-the-Sun-PDF</vt:lpwstr>
      </vt:variant>
      <vt:variant>
        <vt:lpwstr/>
      </vt:variant>
      <vt:variant>
        <vt:i4>1245262</vt:i4>
      </vt:variant>
      <vt:variant>
        <vt:i4>90</vt:i4>
      </vt:variant>
      <vt:variant>
        <vt:i4>0</vt:i4>
      </vt:variant>
      <vt:variant>
        <vt:i4>5</vt:i4>
      </vt:variant>
      <vt:variant>
        <vt:lpwstr>https://esolonline.tki.org.nz/Media/Instructional-Series/Ready-to-Read/Ready-to-Read-Online-2020/RTR-Maui-and-the-Sun-PDF</vt:lpwstr>
      </vt:variant>
      <vt:variant>
        <vt:lpwstr/>
      </vt:variant>
      <vt:variant>
        <vt:i4>131163</vt:i4>
      </vt:variant>
      <vt:variant>
        <vt:i4>87</vt:i4>
      </vt:variant>
      <vt:variant>
        <vt:i4>0</vt:i4>
      </vt:variant>
      <vt:variant>
        <vt:i4>5</vt:i4>
      </vt:variant>
      <vt:variant>
        <vt:lpwstr>https://instructionalseries.tki.org.nz/Media/Instructional-Series/Ready-to-Read/LIVE-Ready-to-Read-audio-versions/Maui-and-the-Sun-audio</vt:lpwstr>
      </vt:variant>
      <vt:variant>
        <vt:lpwstr/>
      </vt:variant>
      <vt:variant>
        <vt:i4>7602296</vt:i4>
      </vt:variant>
      <vt:variant>
        <vt:i4>84</vt:i4>
      </vt:variant>
      <vt:variant>
        <vt:i4>0</vt:i4>
      </vt:variant>
      <vt:variant>
        <vt:i4>5</vt:i4>
      </vt:variant>
      <vt:variant>
        <vt:lpwstr>https://www.youtube.com/watch?v=Py4fhsx3Ct4</vt:lpwstr>
      </vt:variant>
      <vt:variant>
        <vt:lpwstr/>
      </vt:variant>
      <vt:variant>
        <vt:i4>1376266</vt:i4>
      </vt:variant>
      <vt:variant>
        <vt:i4>81</vt:i4>
      </vt:variant>
      <vt:variant>
        <vt:i4>0</vt:i4>
      </vt:variant>
      <vt:variant>
        <vt:i4>5</vt:i4>
      </vt:variant>
      <vt:variant>
        <vt:lpwstr>https://pb4l.tki.org.nz/content/download/576/2328/file/PB4LIYTEmotionalFaces.pdf</vt:lpwstr>
      </vt:variant>
      <vt:variant>
        <vt:lpwstr/>
      </vt:variant>
      <vt:variant>
        <vt:i4>1966155</vt:i4>
      </vt:variant>
      <vt:variant>
        <vt:i4>78</vt:i4>
      </vt:variant>
      <vt:variant>
        <vt:i4>0</vt:i4>
      </vt:variant>
      <vt:variant>
        <vt:i4>5</vt:i4>
      </vt:variant>
      <vt:variant>
        <vt:lpwstr>https://www.youtube.com/watch?v=Jwr5UEIaRo4&amp;t=2s</vt:lpwstr>
      </vt:variant>
      <vt:variant>
        <vt:lpwstr/>
      </vt:variant>
      <vt:variant>
        <vt:i4>4390926</vt:i4>
      </vt:variant>
      <vt:variant>
        <vt:i4>75</vt:i4>
      </vt:variant>
      <vt:variant>
        <vt:i4>0</vt:i4>
      </vt:variant>
      <vt:variant>
        <vt:i4>5</vt:i4>
      </vt:variant>
      <vt:variant>
        <vt:lpwstr>https://tereomaori.tki.org.nz/Reo-Maori-resources/Hei-Waiata</vt:lpwstr>
      </vt:variant>
      <vt:variant>
        <vt:lpwstr/>
      </vt:variant>
      <vt:variant>
        <vt:i4>1376266</vt:i4>
      </vt:variant>
      <vt:variant>
        <vt:i4>72</vt:i4>
      </vt:variant>
      <vt:variant>
        <vt:i4>0</vt:i4>
      </vt:variant>
      <vt:variant>
        <vt:i4>5</vt:i4>
      </vt:variant>
      <vt:variant>
        <vt:lpwstr>https://pb4l.tki.org.nz/content/download/576/2328/file/PB4LIYTEmotionalFaces.pdf</vt:lpwstr>
      </vt:variant>
      <vt:variant>
        <vt:lpwstr/>
      </vt:variant>
      <vt:variant>
        <vt:i4>1966155</vt:i4>
      </vt:variant>
      <vt:variant>
        <vt:i4>69</vt:i4>
      </vt:variant>
      <vt:variant>
        <vt:i4>0</vt:i4>
      </vt:variant>
      <vt:variant>
        <vt:i4>5</vt:i4>
      </vt:variant>
      <vt:variant>
        <vt:lpwstr>https://www.youtube.com/watch?v=Jwr5UEIaRo4&amp;t=2s</vt:lpwstr>
      </vt:variant>
      <vt:variant>
        <vt:lpwstr/>
      </vt:variant>
      <vt:variant>
        <vt:i4>1376266</vt:i4>
      </vt:variant>
      <vt:variant>
        <vt:i4>66</vt:i4>
      </vt:variant>
      <vt:variant>
        <vt:i4>0</vt:i4>
      </vt:variant>
      <vt:variant>
        <vt:i4>5</vt:i4>
      </vt:variant>
      <vt:variant>
        <vt:lpwstr>https://pb4l.tki.org.nz/content/download/576/2328/file/PB4LIYTEmotionalFaces.pdf</vt:lpwstr>
      </vt:variant>
      <vt:variant>
        <vt:lpwstr/>
      </vt:variant>
      <vt:variant>
        <vt:i4>1376266</vt:i4>
      </vt:variant>
      <vt:variant>
        <vt:i4>63</vt:i4>
      </vt:variant>
      <vt:variant>
        <vt:i4>0</vt:i4>
      </vt:variant>
      <vt:variant>
        <vt:i4>5</vt:i4>
      </vt:variant>
      <vt:variant>
        <vt:lpwstr>https://pb4l.tki.org.nz/content/download/576/2328/file/PB4LIYTEmotionalFaces.pdf</vt:lpwstr>
      </vt:variant>
      <vt:variant>
        <vt:lpwstr/>
      </vt:variant>
      <vt:variant>
        <vt:i4>1048654</vt:i4>
      </vt:variant>
      <vt:variant>
        <vt:i4>60</vt:i4>
      </vt:variant>
      <vt:variant>
        <vt:i4>0</vt:i4>
      </vt:variant>
      <vt:variant>
        <vt:i4>5</vt:i4>
      </vt:variant>
      <vt:variant>
        <vt:lpwstr>https://studio-stilla.com/how-to-make-a-maze-with-your-kids-quick-tutorial-learn-how/</vt:lpwstr>
      </vt:variant>
      <vt:variant>
        <vt:lpwstr/>
      </vt:variant>
      <vt:variant>
        <vt:i4>7798835</vt:i4>
      </vt:variant>
      <vt:variant>
        <vt:i4>57</vt:i4>
      </vt:variant>
      <vt:variant>
        <vt:i4>0</vt:i4>
      </vt:variant>
      <vt:variant>
        <vt:i4>5</vt:i4>
      </vt:variant>
      <vt:variant>
        <vt:lpwstr>https://instructionalseries.tki.org.nz/Instructional-Series/Ready-to-Read-Colour-Wheel/The-Gardener-s-Maze</vt:lpwstr>
      </vt:variant>
      <vt:variant>
        <vt:lpwstr/>
      </vt:variant>
      <vt:variant>
        <vt:i4>2556020</vt:i4>
      </vt:variant>
      <vt:variant>
        <vt:i4>54</vt:i4>
      </vt:variant>
      <vt:variant>
        <vt:i4>0</vt:i4>
      </vt:variant>
      <vt:variant>
        <vt:i4>5</vt:i4>
      </vt:variant>
      <vt:variant>
        <vt:lpwstr>https://www.youtube.com/watch?v=d1kVfl44fG4</vt:lpwstr>
      </vt:variant>
      <vt:variant>
        <vt:lpwstr/>
      </vt:variant>
      <vt:variant>
        <vt:i4>1310741</vt:i4>
      </vt:variant>
      <vt:variant>
        <vt:i4>51</vt:i4>
      </vt:variant>
      <vt:variant>
        <vt:i4>0</vt:i4>
      </vt:variant>
      <vt:variant>
        <vt:i4>5</vt:i4>
      </vt:variant>
      <vt:variant>
        <vt:lpwstr>https://instructionalseries.tki.org.nz/Instructional-Series/Ready-to-Read-Colour-Wheel/Hannah-s-Game</vt:lpwstr>
      </vt:variant>
      <vt:variant>
        <vt:lpwstr/>
      </vt:variant>
      <vt:variant>
        <vt:i4>5177420</vt:i4>
      </vt:variant>
      <vt:variant>
        <vt:i4>48</vt:i4>
      </vt:variant>
      <vt:variant>
        <vt:i4>0</vt:i4>
      </vt:variant>
      <vt:variant>
        <vt:i4>5</vt:i4>
      </vt:variant>
      <vt:variant>
        <vt:lpwstr>https://instructionalseries.tki.org.nz/Instructional-Series/Ready-to-Read-Colour-Wheel/Whai-String-Games</vt:lpwstr>
      </vt:variant>
      <vt:variant>
        <vt:lpwstr/>
      </vt:variant>
      <vt:variant>
        <vt:i4>1310741</vt:i4>
      </vt:variant>
      <vt:variant>
        <vt:i4>45</vt:i4>
      </vt:variant>
      <vt:variant>
        <vt:i4>0</vt:i4>
      </vt:variant>
      <vt:variant>
        <vt:i4>5</vt:i4>
      </vt:variant>
      <vt:variant>
        <vt:lpwstr>https://instructionalseries.tki.org.nz/Instructional-Series/Ready-to-Read-Colour-Wheel/Hannah-s-Game</vt:lpwstr>
      </vt:variant>
      <vt:variant>
        <vt:lpwstr/>
      </vt:variant>
      <vt:variant>
        <vt:i4>5177420</vt:i4>
      </vt:variant>
      <vt:variant>
        <vt:i4>42</vt:i4>
      </vt:variant>
      <vt:variant>
        <vt:i4>0</vt:i4>
      </vt:variant>
      <vt:variant>
        <vt:i4>5</vt:i4>
      </vt:variant>
      <vt:variant>
        <vt:lpwstr>https://instructionalseries.tki.org.nz/Instructional-Series/Ready-to-Read-Colour-Wheel/Whai-String-Games</vt:lpwstr>
      </vt:variant>
      <vt:variant>
        <vt:lpwstr/>
      </vt:variant>
      <vt:variant>
        <vt:i4>1966155</vt:i4>
      </vt:variant>
      <vt:variant>
        <vt:i4>39</vt:i4>
      </vt:variant>
      <vt:variant>
        <vt:i4>0</vt:i4>
      </vt:variant>
      <vt:variant>
        <vt:i4>5</vt:i4>
      </vt:variant>
      <vt:variant>
        <vt:lpwstr>https://www.youtube.com/watch?v=Jwr5UEIaRo4&amp;t=2s</vt:lpwstr>
      </vt:variant>
      <vt:variant>
        <vt:lpwstr/>
      </vt:variant>
      <vt:variant>
        <vt:i4>4390926</vt:i4>
      </vt:variant>
      <vt:variant>
        <vt:i4>36</vt:i4>
      </vt:variant>
      <vt:variant>
        <vt:i4>0</vt:i4>
      </vt:variant>
      <vt:variant>
        <vt:i4>5</vt:i4>
      </vt:variant>
      <vt:variant>
        <vt:lpwstr>https://tereomaori.tki.org.nz/Reo-Maori-resources/Hei-Waiata</vt:lpwstr>
      </vt:variant>
      <vt:variant>
        <vt:lpwstr/>
      </vt:variant>
      <vt:variant>
        <vt:i4>2359404</vt:i4>
      </vt:variant>
      <vt:variant>
        <vt:i4>33</vt:i4>
      </vt:variant>
      <vt:variant>
        <vt:i4>0</vt:i4>
      </vt:variant>
      <vt:variant>
        <vt:i4>5</vt:i4>
      </vt:variant>
      <vt:variant>
        <vt:lpwstr>https://www.youtube.com/watch?v=AuWV-IDOy34&amp;list=PLvdnIE3afqjW1Y3WcsB64cGyCQFBi7fyB&amp;index=2</vt:lpwstr>
      </vt:variant>
      <vt:variant>
        <vt:lpwstr/>
      </vt:variant>
      <vt:variant>
        <vt:i4>8192063</vt:i4>
      </vt:variant>
      <vt:variant>
        <vt:i4>30</vt:i4>
      </vt:variant>
      <vt:variant>
        <vt:i4>0</vt:i4>
      </vt:variant>
      <vt:variant>
        <vt:i4>5</vt:i4>
      </vt:variant>
      <vt:variant>
        <vt:lpwstr>https://vimeo.com/226228367</vt:lpwstr>
      </vt:variant>
      <vt:variant>
        <vt:lpwstr/>
      </vt:variant>
      <vt:variant>
        <vt:i4>8192063</vt:i4>
      </vt:variant>
      <vt:variant>
        <vt:i4>27</vt:i4>
      </vt:variant>
      <vt:variant>
        <vt:i4>0</vt:i4>
      </vt:variant>
      <vt:variant>
        <vt:i4>5</vt:i4>
      </vt:variant>
      <vt:variant>
        <vt:lpwstr>https://vimeo.com/226228367</vt:lpwstr>
      </vt:variant>
      <vt:variant>
        <vt:lpwstr/>
      </vt:variant>
      <vt:variant>
        <vt:i4>2359396</vt:i4>
      </vt:variant>
      <vt:variant>
        <vt:i4>24</vt:i4>
      </vt:variant>
      <vt:variant>
        <vt:i4>0</vt:i4>
      </vt:variant>
      <vt:variant>
        <vt:i4>5</vt:i4>
      </vt:variant>
      <vt:variant>
        <vt:lpwstr>https://www.youtube.com/watch?v=0OldvpJTktw</vt:lpwstr>
      </vt:variant>
      <vt:variant>
        <vt:lpwstr/>
      </vt:variant>
      <vt:variant>
        <vt:i4>2359396</vt:i4>
      </vt:variant>
      <vt:variant>
        <vt:i4>21</vt:i4>
      </vt:variant>
      <vt:variant>
        <vt:i4>0</vt:i4>
      </vt:variant>
      <vt:variant>
        <vt:i4>5</vt:i4>
      </vt:variant>
      <vt:variant>
        <vt:lpwstr>https://www.youtube.com/watch?v=0OldvpJTktw</vt:lpwstr>
      </vt:variant>
      <vt:variant>
        <vt:lpwstr/>
      </vt:variant>
      <vt:variant>
        <vt:i4>1704027</vt:i4>
      </vt:variant>
      <vt:variant>
        <vt:i4>18</vt:i4>
      </vt:variant>
      <vt:variant>
        <vt:i4>0</vt:i4>
      </vt:variant>
      <vt:variant>
        <vt:i4>5</vt:i4>
      </vt:variant>
      <vt:variant>
        <vt:lpwstr>https://instructionalseries.tki.org.nz/Instructional-Series/Ready-to-Read-Colour-Wheel/Two-Homes</vt:lpwstr>
      </vt:variant>
      <vt:variant>
        <vt:lpwstr/>
      </vt:variant>
      <vt:variant>
        <vt:i4>1704027</vt:i4>
      </vt:variant>
      <vt:variant>
        <vt:i4>15</vt:i4>
      </vt:variant>
      <vt:variant>
        <vt:i4>0</vt:i4>
      </vt:variant>
      <vt:variant>
        <vt:i4>5</vt:i4>
      </vt:variant>
      <vt:variant>
        <vt:lpwstr>https://instructionalseries.tki.org.nz/Instructional-Series/Ready-to-Read-Colour-Wheel/Two-Homes</vt:lpwstr>
      </vt:variant>
      <vt:variant>
        <vt:lpwstr/>
      </vt:variant>
      <vt:variant>
        <vt:i4>2621446</vt:i4>
      </vt:variant>
      <vt:variant>
        <vt:i4>12</vt:i4>
      </vt:variant>
      <vt:variant>
        <vt:i4>0</vt:i4>
      </vt:variant>
      <vt:variant>
        <vt:i4>5</vt:i4>
      </vt:variant>
      <vt:variant>
        <vt:lpwstr>https://www.youtube.com/watch?v=_mZbzDOpylA</vt:lpwstr>
      </vt:variant>
      <vt:variant>
        <vt:lpwstr/>
      </vt:variant>
      <vt:variant>
        <vt:i4>1966155</vt:i4>
      </vt:variant>
      <vt:variant>
        <vt:i4>9</vt:i4>
      </vt:variant>
      <vt:variant>
        <vt:i4>0</vt:i4>
      </vt:variant>
      <vt:variant>
        <vt:i4>5</vt:i4>
      </vt:variant>
      <vt:variant>
        <vt:lpwstr>https://www.youtube.com/watch?v=Jwr5UEIaRo4&amp;t=2s</vt:lpwstr>
      </vt:variant>
      <vt:variant>
        <vt:lpwstr/>
      </vt:variant>
      <vt:variant>
        <vt:i4>4390926</vt:i4>
      </vt:variant>
      <vt:variant>
        <vt:i4>6</vt:i4>
      </vt:variant>
      <vt:variant>
        <vt:i4>0</vt:i4>
      </vt:variant>
      <vt:variant>
        <vt:i4>5</vt:i4>
      </vt:variant>
      <vt:variant>
        <vt:lpwstr>https://tereomaori.tki.org.nz/Reo-Maori-resources/Hei-Waiata</vt:lpwstr>
      </vt:variant>
      <vt:variant>
        <vt:lpwstr/>
      </vt:variant>
      <vt:variant>
        <vt:i4>2621446</vt:i4>
      </vt:variant>
      <vt:variant>
        <vt:i4>3</vt:i4>
      </vt:variant>
      <vt:variant>
        <vt:i4>0</vt:i4>
      </vt:variant>
      <vt:variant>
        <vt:i4>5</vt:i4>
      </vt:variant>
      <vt:variant>
        <vt:lpwstr>https://www.youtube.com/watch?v=_mZbzDOpylA</vt:lpwstr>
      </vt:variant>
      <vt:variant>
        <vt:lpwstr/>
      </vt:variant>
      <vt:variant>
        <vt:i4>1966155</vt:i4>
      </vt:variant>
      <vt:variant>
        <vt:i4>0</vt:i4>
      </vt:variant>
      <vt:variant>
        <vt:i4>0</vt:i4>
      </vt:variant>
      <vt:variant>
        <vt:i4>5</vt:i4>
      </vt:variant>
      <vt:variant>
        <vt:lpwstr>https://www.youtube.com/watch?v=Jwr5UEIaRo4&amp;t=2s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Developd by www.allfields.co.nz</dc:description>
  <cp:lastModifiedBy>Mark Grams</cp:lastModifiedBy>
  <cp:revision>3</cp:revision>
  <cp:lastPrinted>2022-02-07T20:16:00Z</cp:lastPrinted>
  <dcterms:created xsi:type="dcterms:W3CDTF">2022-02-07T20:15:00Z</dcterms:created>
  <dcterms:modified xsi:type="dcterms:W3CDTF">2022-02-07T20:16:00Z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